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62" w:rsidRPr="00F84199" w:rsidRDefault="00CD0C62" w:rsidP="00E45BC8">
      <w:pPr>
        <w:pStyle w:val="Default"/>
        <w:ind w:right="-6077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 xml:space="preserve">                БЮДЖЕТ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ПРУЖАНСКОГО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РАЙОНА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80"/>
          <w:szCs w:val="80"/>
          <w:lang w:eastAsia="ru-RU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НА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DF491D">
        <w:rPr>
          <w:rFonts w:ascii="Bauhaus 93" w:hAnsi="Bauhaus 93"/>
          <w:b/>
          <w:bCs/>
          <w:color w:val="00B050"/>
          <w:sz w:val="80"/>
          <w:szCs w:val="80"/>
        </w:rPr>
        <w:t>20</w:t>
      </w:r>
      <w:r w:rsidR="00C52961" w:rsidRPr="00DF491D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="001F4549" w:rsidRPr="000267CB">
        <w:rPr>
          <w:rFonts w:ascii="Bauhaus 93" w:hAnsi="Bauhaus 93"/>
          <w:b/>
          <w:bCs/>
          <w:color w:val="00B050"/>
          <w:sz w:val="80"/>
          <w:szCs w:val="80"/>
        </w:rPr>
        <w:t>6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Бюджет Пружанского района на 202</w:t>
      </w:r>
      <w:r w:rsidR="001F4549">
        <w:rPr>
          <w:szCs w:val="30"/>
        </w:rPr>
        <w:t>6</w:t>
      </w:r>
      <w:r>
        <w:rPr>
          <w:szCs w:val="30"/>
        </w:rPr>
        <w:t xml:space="preserve"> год </w:t>
      </w:r>
      <w:r w:rsidR="00CD0C62">
        <w:rPr>
          <w:szCs w:val="30"/>
        </w:rPr>
        <w:t xml:space="preserve">базируется на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>Закона Республики Беларусь «О республиканском бюджете на 202</w:t>
      </w:r>
      <w:r w:rsidR="001F4549">
        <w:rPr>
          <w:szCs w:val="30"/>
        </w:rPr>
        <w:t>6</w:t>
      </w:r>
      <w:r w:rsidR="001242FA" w:rsidRPr="007A684D">
        <w:rPr>
          <w:szCs w:val="30"/>
        </w:rPr>
        <w:t xml:space="preserve">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</w:t>
      </w:r>
      <w:r w:rsidR="006A5991">
        <w:rPr>
          <w:szCs w:val="30"/>
        </w:rPr>
        <w:t xml:space="preserve">традиционно </w:t>
      </w:r>
      <w:r>
        <w:rPr>
          <w:szCs w:val="30"/>
        </w:rPr>
        <w:t xml:space="preserve">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</w:t>
      </w:r>
      <w:r w:rsidR="001F4549">
        <w:rPr>
          <w:szCs w:val="30"/>
        </w:rPr>
        <w:t>6</w:t>
      </w:r>
      <w:r>
        <w:rPr>
          <w:szCs w:val="30"/>
        </w:rPr>
        <w:t xml:space="preserve">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39868" cy="4800600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88" cy="48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3B" w:rsidRDefault="0059203B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515B4D" w:rsidRDefault="00515B4D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</w:t>
      </w:r>
      <w:r w:rsidR="005F3F34">
        <w:rPr>
          <w:rFonts w:ascii="Times New Roman" w:hAnsi="Times New Roman"/>
          <w:sz w:val="30"/>
          <w:szCs w:val="30"/>
          <w:lang w:eastAsia="ru-RU"/>
        </w:rPr>
        <w:t>неналоговых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382" cy="6930998"/>
            <wp:effectExtent l="0" t="0" r="0" b="36576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73" cy="693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7D4A9E" w:rsidRDefault="007D4A9E" w:rsidP="007D4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7D4A9E">
        <w:rPr>
          <w:rFonts w:ascii="Times New Roman" w:hAnsi="Times New Roman"/>
          <w:sz w:val="30"/>
          <w:szCs w:val="30"/>
        </w:rPr>
        <w:t>В числе основных приоритетов государственных расходов</w:t>
      </w:r>
      <w:r>
        <w:rPr>
          <w:rFonts w:ascii="Times New Roman" w:hAnsi="Times New Roman"/>
          <w:sz w:val="30"/>
          <w:szCs w:val="30"/>
        </w:rPr>
        <w:t> </w:t>
      </w:r>
      <w:r w:rsidRPr="007D4A9E">
        <w:rPr>
          <w:rFonts w:ascii="Times New Roman" w:hAnsi="Times New Roman"/>
          <w:sz w:val="30"/>
          <w:szCs w:val="30"/>
        </w:rPr>
        <w:t>– повышение уровня оплаты труда в бюджетной сфере, поддержка семей, воспитывающих детей, обеспечение финансирования государственных программ социально-экономической направленности.</w:t>
      </w:r>
    </w:p>
    <w:p w:rsidR="00CD0C62" w:rsidRDefault="00CD0C62" w:rsidP="007D4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7D4A9E" w:rsidRDefault="007D4A9E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0A1286" w:rsidRDefault="000A1286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7D4A9E" w:rsidRDefault="007D4A9E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>Пружанский район в цифрах</w:t>
      </w: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color w:val="00B050"/>
          <w:sz w:val="32"/>
          <w:szCs w:val="32"/>
        </w:rPr>
        <w:t xml:space="preserve">                                          (по состоянию на 1 января 20</w:t>
      </w:r>
      <w:r w:rsidR="00C52961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="001F4549">
        <w:rPr>
          <w:rFonts w:ascii="Monotype Corsiva" w:hAnsi="Monotype Corsiva"/>
          <w:color w:val="00B050"/>
          <w:sz w:val="32"/>
          <w:szCs w:val="32"/>
        </w:rPr>
        <w:t>6</w:t>
      </w:r>
      <w:r w:rsidRPr="00F84199">
        <w:rPr>
          <w:rFonts w:ascii="Monotype Corsiva" w:hAnsi="Monotype Corsiva"/>
          <w:color w:val="00B050"/>
          <w:sz w:val="32"/>
          <w:szCs w:val="32"/>
        </w:rPr>
        <w:t xml:space="preserve"> года)</w:t>
      </w:r>
    </w:p>
    <w:p w:rsidR="009C33F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9C33F0" w:rsidRPr="0073340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9C33F0" w:rsidRPr="00733400" w:rsidSect="00001853">
          <w:type w:val="continuous"/>
          <w:pgSz w:w="11906" w:h="17338"/>
          <w:pgMar w:top="1134" w:right="567" w:bottom="1134" w:left="1701" w:header="720" w:footer="720" w:gutter="0"/>
          <w:cols w:space="331"/>
          <w:noEndnote/>
        </w:sectPr>
      </w:pPr>
    </w:p>
    <w:p w:rsidR="00CD0C62" w:rsidRPr="006F06E8" w:rsidRDefault="00CD0C62" w:rsidP="009C33F0">
      <w:pPr>
        <w:pStyle w:val="Default"/>
        <w:spacing w:after="240"/>
        <w:ind w:right="-125"/>
        <w:jc w:val="center"/>
        <w:rPr>
          <w:rFonts w:ascii="Monotype Corsiva" w:hAnsi="Monotype Corsiva"/>
          <w:color w:val="00B0F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ЗДРАВООХРАНЕНИЕ</w:t>
      </w:r>
    </w:p>
    <w:p w:rsidR="00CD0C62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3300"/>
        </w:rPr>
        <w:drawing>
          <wp:inline distT="0" distB="0" distL="0" distR="0" wp14:anchorId="5474D136" wp14:editId="208AF89C">
            <wp:extent cx="899334" cy="731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9" cy="75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учреждений здравоохранения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в городе – 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больницы в сельской местности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амбулатории в сельской местности - 7</w:t>
      </w:r>
    </w:p>
    <w:p w:rsidR="00CD414C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посещений врача на дому</w:t>
      </w:r>
      <w:r w:rsidR="00103DDD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EB5D0C">
        <w:rPr>
          <w:rFonts w:ascii="Monotype Corsiva" w:hAnsi="Monotype Corsiva"/>
          <w:sz w:val="28"/>
          <w:szCs w:val="28"/>
        </w:rPr>
        <w:t>5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9C33F0" w:rsidRDefault="00143863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27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>
        <w:rPr>
          <w:rFonts w:ascii="Monotype Corsiva" w:hAnsi="Monotype Corsiva"/>
          <w:sz w:val="28"/>
          <w:szCs w:val="28"/>
        </w:rPr>
        <w:t>0</w:t>
      </w:r>
      <w:r w:rsidR="00CD0C62"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 xml:space="preserve">тыс. человек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амбулаторный прием у врача 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EB5D0C">
        <w:rPr>
          <w:rFonts w:ascii="Monotype Corsiva" w:hAnsi="Monotype Corsiva"/>
          <w:sz w:val="28"/>
          <w:szCs w:val="28"/>
        </w:rPr>
        <w:t>5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733400" w:rsidRDefault="00143863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28"/>
          <w:szCs w:val="28"/>
        </w:rPr>
        <w:t>367</w:t>
      </w:r>
      <w:r w:rsidR="003A5D72">
        <w:rPr>
          <w:rFonts w:ascii="Monotype Corsiva" w:hAnsi="Monotype Corsiva"/>
          <w:sz w:val="28"/>
          <w:szCs w:val="28"/>
        </w:rPr>
        <w:t>,</w:t>
      </w:r>
      <w:r>
        <w:rPr>
          <w:rFonts w:ascii="Monotype Corsiva" w:hAnsi="Monotype Corsiva"/>
          <w:sz w:val="28"/>
          <w:szCs w:val="28"/>
        </w:rPr>
        <w:t>5</w:t>
      </w:r>
      <w:r w:rsidR="00CD0C62" w:rsidRPr="009C33F0">
        <w:rPr>
          <w:rFonts w:ascii="Monotype Corsiva" w:hAnsi="Monotype Corsiva"/>
          <w:sz w:val="28"/>
          <w:szCs w:val="28"/>
        </w:rPr>
        <w:t xml:space="preserve"> тыс.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F84199" w:rsidRDefault="00CD0C62" w:rsidP="009C33F0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КУЛЬТУРА</w:t>
      </w:r>
    </w:p>
    <w:p w:rsidR="009C33F0" w:rsidRDefault="009C33F0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C00000"/>
        </w:rPr>
        <w:drawing>
          <wp:inline distT="0" distB="0" distL="0" distR="0">
            <wp:extent cx="844364" cy="82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3" cy="83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музеев – 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клубные учреждения – </w:t>
      </w:r>
      <w:r w:rsidR="00607A24">
        <w:rPr>
          <w:rFonts w:ascii="Monotype Corsiva" w:hAnsi="Monotype Corsiva"/>
          <w:sz w:val="28"/>
          <w:szCs w:val="28"/>
        </w:rPr>
        <w:t>2</w:t>
      </w:r>
      <w:r w:rsidR="00216EE8">
        <w:rPr>
          <w:rFonts w:ascii="Monotype Corsiva" w:hAnsi="Monotype Corsiva"/>
          <w:sz w:val="28"/>
          <w:szCs w:val="28"/>
        </w:rPr>
        <w:t>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центральная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библиотека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филиалы центральной библиотеки – </w:t>
      </w:r>
      <w:r w:rsidR="00A37AF1">
        <w:rPr>
          <w:rFonts w:ascii="Monotype Corsiva" w:hAnsi="Monotype Corsiva"/>
          <w:sz w:val="28"/>
          <w:szCs w:val="28"/>
        </w:rPr>
        <w:t>1</w:t>
      </w:r>
      <w:r w:rsidR="00693214">
        <w:rPr>
          <w:rFonts w:ascii="Monotype Corsiva" w:hAnsi="Monotype Corsiva"/>
          <w:sz w:val="28"/>
          <w:szCs w:val="28"/>
        </w:rPr>
        <w:t>6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кинотеатр – 1</w:t>
      </w:r>
    </w:p>
    <w:p w:rsidR="00607A24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игровая комната «Территория твоего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детства» – 1</w:t>
      </w:r>
    </w:p>
    <w:p w:rsidR="00CD0C62" w:rsidRPr="00E91107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клубных формирований в клубных учреждениях – </w:t>
      </w:r>
      <w:r w:rsidR="001C4260" w:rsidRPr="009C33F0">
        <w:rPr>
          <w:rFonts w:ascii="Monotype Corsiva" w:hAnsi="Monotype Corsiva"/>
          <w:sz w:val="28"/>
          <w:szCs w:val="28"/>
        </w:rPr>
        <w:t>1</w:t>
      </w:r>
      <w:r w:rsidR="00693214">
        <w:rPr>
          <w:rFonts w:ascii="Monotype Corsiva" w:hAnsi="Monotype Corsiva"/>
          <w:sz w:val="28"/>
          <w:szCs w:val="28"/>
        </w:rPr>
        <w:t>2</w:t>
      </w:r>
      <w:r w:rsidR="00216EE8">
        <w:rPr>
          <w:rFonts w:ascii="Monotype Corsiva" w:hAnsi="Monotype Corsiva"/>
          <w:sz w:val="28"/>
          <w:szCs w:val="28"/>
        </w:rPr>
        <w:t>0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участников в клубных</w:t>
      </w:r>
    </w:p>
    <w:p w:rsidR="00CD0C62" w:rsidRPr="00A5549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A5549E">
        <w:rPr>
          <w:rFonts w:ascii="Monotype Corsiva" w:hAnsi="Monotype Corsiva"/>
          <w:sz w:val="28"/>
          <w:szCs w:val="28"/>
        </w:rPr>
        <w:t>учреждениях – 1,</w:t>
      </w:r>
      <w:r w:rsidR="00216EE8">
        <w:rPr>
          <w:rFonts w:ascii="Monotype Corsiva" w:hAnsi="Monotype Corsiva"/>
          <w:sz w:val="28"/>
          <w:szCs w:val="28"/>
        </w:rPr>
        <w:t>087</w:t>
      </w:r>
      <w:r w:rsidR="00A5549E">
        <w:rPr>
          <w:rFonts w:ascii="Monotype Corsiva" w:hAnsi="Monotype Corsiva"/>
          <w:sz w:val="28"/>
          <w:szCs w:val="28"/>
        </w:rPr>
        <w:t xml:space="preserve"> </w:t>
      </w:r>
      <w:r w:rsidRPr="00A5549E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ФИЗИЧЕСКАЯ КУЛЬТУРА И СПОРТ</w:t>
      </w:r>
    </w:p>
    <w:p w:rsidR="009C33F0" w:rsidRDefault="006C324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FF00"/>
        </w:rPr>
        <w:drawing>
          <wp:inline distT="0" distB="0" distL="0" distR="0">
            <wp:extent cx="784991" cy="9282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3" cy="94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детско-юношеских спортивных школ – </w:t>
      </w:r>
      <w:r w:rsidR="00BE480E" w:rsidRPr="009C33F0">
        <w:rPr>
          <w:rFonts w:ascii="Monotype Corsiva" w:hAnsi="Monotype Corsiva"/>
          <w:sz w:val="28"/>
          <w:szCs w:val="28"/>
        </w:rPr>
        <w:t>1</w:t>
      </w:r>
    </w:p>
    <w:p w:rsidR="00A74EFA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специализированных</w:t>
      </w:r>
    </w:p>
    <w:p w:rsidR="00CD0C62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детско-юношеских школ олимпийского резерва </w:t>
      </w:r>
      <w:r w:rsidR="00BE480E" w:rsidRPr="009C33F0">
        <w:rPr>
          <w:rFonts w:ascii="Monotype Corsiva" w:hAnsi="Monotype Corsiva"/>
          <w:sz w:val="28"/>
          <w:szCs w:val="28"/>
        </w:rPr>
        <w:t>– 1</w:t>
      </w:r>
      <w:r w:rsidRPr="009C33F0">
        <w:rPr>
          <w:rFonts w:ascii="Monotype Corsiva" w:hAnsi="Monotype Corsiva"/>
          <w:sz w:val="28"/>
          <w:szCs w:val="28"/>
        </w:rPr>
        <w:t xml:space="preserve"> спорти</w:t>
      </w:r>
      <w:r w:rsidR="00CD0C62" w:rsidRPr="009C33F0">
        <w:rPr>
          <w:rFonts w:ascii="Monotype Corsiva" w:hAnsi="Monotype Corsiva"/>
          <w:sz w:val="28"/>
          <w:szCs w:val="28"/>
        </w:rPr>
        <w:t>вны</w:t>
      </w:r>
      <w:r w:rsidRPr="009C33F0">
        <w:rPr>
          <w:rFonts w:ascii="Monotype Corsiva" w:hAnsi="Monotype Corsiva"/>
          <w:sz w:val="28"/>
          <w:szCs w:val="28"/>
        </w:rPr>
        <w:t>х</w:t>
      </w:r>
      <w:r w:rsidR="00CD0C62" w:rsidRPr="009C33F0">
        <w:rPr>
          <w:rFonts w:ascii="Monotype Corsiva" w:hAnsi="Monotype Corsiva"/>
          <w:sz w:val="28"/>
          <w:szCs w:val="28"/>
        </w:rPr>
        <w:t xml:space="preserve"> клуб</w:t>
      </w:r>
      <w:r w:rsidR="00BE480E" w:rsidRPr="009C33F0">
        <w:rPr>
          <w:rFonts w:ascii="Monotype Corsiva" w:hAnsi="Monotype Corsiva"/>
          <w:sz w:val="28"/>
          <w:szCs w:val="28"/>
        </w:rPr>
        <w:t>ов</w:t>
      </w:r>
      <w:r w:rsidR="00CD0C62" w:rsidRPr="009C33F0">
        <w:rPr>
          <w:rFonts w:ascii="Monotype Corsiva" w:hAnsi="Monotype Corsiva"/>
          <w:sz w:val="28"/>
          <w:szCs w:val="28"/>
        </w:rPr>
        <w:t xml:space="preserve">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учащихся – </w:t>
      </w:r>
      <w:r w:rsidR="00C50FA9">
        <w:rPr>
          <w:rFonts w:ascii="Monotype Corsiva" w:hAnsi="Monotype Corsiva"/>
          <w:sz w:val="28"/>
          <w:szCs w:val="28"/>
          <w:lang w:val="en-US"/>
        </w:rPr>
        <w:t>6</w:t>
      </w:r>
      <w:r w:rsidR="00A03122">
        <w:rPr>
          <w:rFonts w:ascii="Monotype Corsiva" w:hAnsi="Monotype Corsiva"/>
          <w:sz w:val="28"/>
          <w:szCs w:val="28"/>
        </w:rPr>
        <w:t>90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человек</w:t>
      </w:r>
    </w:p>
    <w:p w:rsidR="00CD0C62" w:rsidRPr="00733400" w:rsidRDefault="00B90F21" w:rsidP="00B90F21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1968285" cy="2366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2" cy="23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СОЦИАЛЬНАЯ ПОДДЕРЖКА</w:t>
      </w:r>
    </w:p>
    <w:p w:rsidR="009D3545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00B0F0"/>
        </w:rPr>
        <w:drawing>
          <wp:inline distT="0" distB="0" distL="0" distR="0">
            <wp:extent cx="873821" cy="817418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78" cy="84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учреждений социального обслуживания населения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детских домов семейного типа – </w:t>
      </w:r>
      <w:r w:rsidR="00524713" w:rsidRPr="009C33F0">
        <w:rPr>
          <w:rFonts w:ascii="Monotype Corsiva" w:hAnsi="Monotype Corsiva"/>
          <w:sz w:val="28"/>
          <w:szCs w:val="28"/>
        </w:rPr>
        <w:t>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проживающих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A03122">
        <w:rPr>
          <w:rFonts w:ascii="Monotype Corsiva" w:hAnsi="Monotype Corsiva"/>
          <w:sz w:val="28"/>
          <w:szCs w:val="28"/>
        </w:rPr>
        <w:t>26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приемных семей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A03122">
        <w:rPr>
          <w:rFonts w:ascii="Monotype Corsiva" w:hAnsi="Monotype Corsiva"/>
          <w:sz w:val="28"/>
          <w:szCs w:val="28"/>
        </w:rPr>
        <w:t>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получателей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адресной социальной помощи за 20</w:t>
      </w:r>
      <w:r w:rsidR="00524713" w:rsidRPr="009C33F0">
        <w:rPr>
          <w:rFonts w:ascii="Monotype Corsiva" w:hAnsi="Monotype Corsiva"/>
          <w:sz w:val="28"/>
          <w:szCs w:val="28"/>
        </w:rPr>
        <w:t>2</w:t>
      </w:r>
      <w:r w:rsidR="001F4549">
        <w:rPr>
          <w:rFonts w:ascii="Monotype Corsiva" w:hAnsi="Monotype Corsiva"/>
          <w:sz w:val="28"/>
          <w:szCs w:val="28"/>
        </w:rPr>
        <w:t>5</w:t>
      </w:r>
      <w:r w:rsidRPr="009C33F0">
        <w:rPr>
          <w:rFonts w:ascii="Monotype Corsiva" w:hAnsi="Monotype Corsiva"/>
          <w:sz w:val="28"/>
          <w:szCs w:val="28"/>
        </w:rPr>
        <w:t xml:space="preserve"> год – 1,</w:t>
      </w:r>
      <w:r w:rsidR="001F4549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ОБРАЗОВАНИЕ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7030A0"/>
        </w:rPr>
        <w:drawing>
          <wp:inline distT="0" distB="0" distL="0" distR="0">
            <wp:extent cx="973695" cy="858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0" cy="8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дошкольных учреждений – </w:t>
      </w:r>
      <w:r w:rsidR="00786AF2" w:rsidRPr="002D1E6F">
        <w:rPr>
          <w:rFonts w:ascii="Monotype Corsiva" w:hAnsi="Monotype Corsiva"/>
          <w:sz w:val="28"/>
          <w:szCs w:val="28"/>
        </w:rPr>
        <w:t>1</w:t>
      </w:r>
      <w:r w:rsidR="00A03122">
        <w:rPr>
          <w:rFonts w:ascii="Monotype Corsiva" w:hAnsi="Monotype Corsiva"/>
          <w:sz w:val="28"/>
          <w:szCs w:val="28"/>
        </w:rPr>
        <w:t>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</w:t>
      </w:r>
      <w:r w:rsidR="003C7295">
        <w:rPr>
          <w:rFonts w:ascii="Monotype Corsiva" w:hAnsi="Monotype Corsiva"/>
          <w:sz w:val="28"/>
          <w:szCs w:val="28"/>
        </w:rPr>
        <w:t>воспитанников</w:t>
      </w:r>
      <w:r w:rsidRPr="009C33F0">
        <w:rPr>
          <w:rFonts w:ascii="Monotype Corsiva" w:hAnsi="Monotype Corsiva"/>
          <w:sz w:val="28"/>
          <w:szCs w:val="28"/>
        </w:rPr>
        <w:t xml:space="preserve"> –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1,</w:t>
      </w:r>
      <w:r w:rsidR="00287C98">
        <w:rPr>
          <w:rFonts w:ascii="Monotype Corsiva" w:hAnsi="Monotype Corsiva"/>
          <w:color w:val="auto"/>
          <w:sz w:val="28"/>
          <w:szCs w:val="28"/>
        </w:rPr>
        <w:t>2</w:t>
      </w:r>
      <w:r w:rsidR="00A03122">
        <w:rPr>
          <w:rFonts w:ascii="Monotype Corsiva" w:hAnsi="Monotype Corsiva"/>
          <w:color w:val="auto"/>
          <w:sz w:val="28"/>
          <w:szCs w:val="28"/>
        </w:rPr>
        <w:t>6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28"/>
          <w:szCs w:val="28"/>
        </w:rPr>
      </w:pPr>
      <w:r w:rsidRPr="009C33F0">
        <w:rPr>
          <w:rFonts w:ascii="Monotype Corsiva" w:hAnsi="Monotype Corsiva" w:cs="Calibri"/>
          <w:sz w:val="28"/>
          <w:szCs w:val="28"/>
        </w:rPr>
        <w:t>учреждения общего среднего образования – 2</w:t>
      </w:r>
      <w:r w:rsidR="00C50FA9" w:rsidRPr="00C50FA9">
        <w:rPr>
          <w:rFonts w:ascii="Monotype Corsiva" w:hAnsi="Monotype Corsiva" w:cs="Calibri"/>
          <w:sz w:val="28"/>
          <w:szCs w:val="28"/>
        </w:rPr>
        <w:t>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учащихся –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4,</w:t>
      </w:r>
      <w:r w:rsidR="00A03122">
        <w:rPr>
          <w:rFonts w:ascii="Monotype Corsiva" w:hAnsi="Monotype Corsiva"/>
          <w:color w:val="auto"/>
          <w:sz w:val="28"/>
          <w:szCs w:val="28"/>
        </w:rPr>
        <w:t>5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образования детей и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молодежи – </w:t>
      </w:r>
      <w:r w:rsidR="00A03122">
        <w:rPr>
          <w:rFonts w:ascii="Monotype Corsiva" w:hAnsi="Monotype Corsiva"/>
          <w:sz w:val="28"/>
          <w:szCs w:val="28"/>
        </w:rPr>
        <w:t>7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обучающихся –</w:t>
      </w:r>
    </w:p>
    <w:p w:rsidR="00CD0C62" w:rsidRPr="009C33F0" w:rsidRDefault="00A0312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color w:val="auto"/>
          <w:sz w:val="28"/>
          <w:szCs w:val="28"/>
        </w:rPr>
        <w:t>2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>,</w:t>
      </w:r>
      <w:r>
        <w:rPr>
          <w:rFonts w:ascii="Monotype Corsiva" w:hAnsi="Monotype Corsiva"/>
          <w:color w:val="auto"/>
          <w:sz w:val="28"/>
          <w:szCs w:val="28"/>
        </w:rPr>
        <w:t>6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 образования взрослых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оздоровительные лагеря – </w:t>
      </w:r>
      <w:r w:rsidR="00283C83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социально-педагогический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коррекционно-развивающего</w:t>
      </w:r>
      <w:r w:rsidR="003C72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обучения и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реабилитации – 1</w:t>
      </w:r>
    </w:p>
    <w:p w:rsidR="000B4595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обучающихся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1</w:t>
      </w:r>
      <w:r w:rsidR="00A03122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sz w:val="28"/>
          <w:szCs w:val="28"/>
        </w:rPr>
        <w:t xml:space="preserve">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ТРАНСПОРТ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00B050"/>
        </w:rPr>
        <w:drawing>
          <wp:inline distT="0" distB="0" distL="0" distR="0">
            <wp:extent cx="1252058" cy="112999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3" cy="117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перевезенных пассажиров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городским и пригородным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транспортом за 20</w:t>
      </w:r>
      <w:r w:rsidR="009C65CD" w:rsidRPr="009C33F0">
        <w:rPr>
          <w:rFonts w:ascii="Monotype Corsiva" w:hAnsi="Monotype Corsiva"/>
          <w:sz w:val="28"/>
          <w:szCs w:val="28"/>
        </w:rPr>
        <w:t>2</w:t>
      </w:r>
      <w:r w:rsidR="00A03122">
        <w:rPr>
          <w:rFonts w:ascii="Monotype Corsiva" w:hAnsi="Monotype Corsiva"/>
          <w:sz w:val="28"/>
          <w:szCs w:val="28"/>
        </w:rPr>
        <w:t>5</w:t>
      </w:r>
      <w:r w:rsidRPr="009C33F0">
        <w:rPr>
          <w:rFonts w:ascii="Monotype Corsiva" w:hAnsi="Monotype Corsiva"/>
          <w:sz w:val="28"/>
          <w:szCs w:val="28"/>
        </w:rPr>
        <w:t xml:space="preserve"> год</w:t>
      </w:r>
      <w:r w:rsidR="000B45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– </w:t>
      </w:r>
      <w:r w:rsidR="009C65CD" w:rsidRPr="009C33F0">
        <w:rPr>
          <w:rFonts w:ascii="Monotype Corsiva" w:hAnsi="Monotype Corsiva"/>
          <w:sz w:val="28"/>
          <w:szCs w:val="28"/>
        </w:rPr>
        <w:t>1 </w:t>
      </w:r>
      <w:r w:rsidR="00425C14">
        <w:rPr>
          <w:rFonts w:ascii="Monotype Corsiva" w:hAnsi="Monotype Corsiva"/>
          <w:sz w:val="28"/>
          <w:szCs w:val="28"/>
        </w:rPr>
        <w:t>582</w:t>
      </w:r>
      <w:r w:rsidR="009C65CD" w:rsidRPr="009C33F0">
        <w:rPr>
          <w:rFonts w:ascii="Monotype Corsiva" w:hAnsi="Monotype Corsiva"/>
          <w:sz w:val="28"/>
          <w:szCs w:val="28"/>
        </w:rPr>
        <w:t>,</w:t>
      </w:r>
      <w:r w:rsidR="0059203B">
        <w:rPr>
          <w:rFonts w:ascii="Monotype Corsiva" w:hAnsi="Monotype Corsiva"/>
          <w:sz w:val="28"/>
          <w:szCs w:val="28"/>
        </w:rPr>
        <w:t>0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F84199" w:rsidRDefault="00CD0C62" w:rsidP="00CA6409">
      <w:pPr>
        <w:pStyle w:val="a3"/>
        <w:ind w:left="-1134" w:firstLine="1134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lastRenderedPageBreak/>
        <w:t>КОНСОЛИДИРОВАННЫЙ БЮДЖЕТ ПРУЖАНСКОГО РАЙОНА</w:t>
      </w:r>
    </w:p>
    <w:p w:rsidR="00CD0C62" w:rsidRPr="00F84199" w:rsidRDefault="00CD0C62" w:rsidP="00CA6409">
      <w:pPr>
        <w:pStyle w:val="a3"/>
        <w:ind w:firstLine="0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t>НА 20</w:t>
      </w:r>
      <w:r w:rsidR="00B61E40" w:rsidRPr="00F84199">
        <w:rPr>
          <w:b/>
          <w:color w:val="00B050"/>
          <w:szCs w:val="30"/>
        </w:rPr>
        <w:t>2</w:t>
      </w:r>
      <w:r w:rsidR="001F4549">
        <w:rPr>
          <w:b/>
          <w:color w:val="00B050"/>
          <w:szCs w:val="30"/>
        </w:rPr>
        <w:t>6</w:t>
      </w:r>
      <w:r w:rsidRPr="00F84199">
        <w:rPr>
          <w:b/>
          <w:color w:val="00B050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</w:t>
      </w:r>
      <w:r w:rsidR="000267CB">
        <w:rPr>
          <w:szCs w:val="30"/>
        </w:rPr>
        <w:t> </w:t>
      </w:r>
      <w:r>
        <w:rPr>
          <w:szCs w:val="30"/>
        </w:rPr>
        <w:t>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143863">
        <w:rPr>
          <w:rFonts w:ascii="Times New Roman" w:hAnsi="Times New Roman"/>
          <w:sz w:val="30"/>
          <w:szCs w:val="30"/>
          <w:lang w:eastAsia="ru-RU"/>
        </w:rPr>
        <w:t>157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143863">
        <w:rPr>
          <w:rFonts w:ascii="Times New Roman" w:hAnsi="Times New Roman"/>
          <w:sz w:val="30"/>
          <w:szCs w:val="30"/>
          <w:lang w:eastAsia="ru-RU"/>
        </w:rPr>
        <w:t>974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674BC2">
        <w:rPr>
          <w:rFonts w:ascii="Times New Roman" w:hAnsi="Times New Roman"/>
          <w:sz w:val="30"/>
          <w:szCs w:val="30"/>
          <w:lang w:eastAsia="ru-RU"/>
        </w:rPr>
        <w:t>4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FF5462">
        <w:rPr>
          <w:rFonts w:ascii="Times New Roman" w:hAnsi="Times New Roman"/>
          <w:sz w:val="30"/>
          <w:szCs w:val="30"/>
          <w:lang w:eastAsia="ru-RU"/>
        </w:rPr>
        <w:t>1</w:t>
      </w:r>
      <w:r w:rsidR="002B08D0">
        <w:rPr>
          <w:rFonts w:ascii="Times New Roman" w:hAnsi="Times New Roman"/>
          <w:sz w:val="30"/>
          <w:szCs w:val="30"/>
          <w:lang w:eastAsia="ru-RU"/>
        </w:rPr>
        <w:t>57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B08D0">
        <w:rPr>
          <w:rFonts w:ascii="Times New Roman" w:hAnsi="Times New Roman"/>
          <w:sz w:val="30"/>
          <w:szCs w:val="30"/>
          <w:lang w:eastAsia="ru-RU"/>
        </w:rPr>
        <w:t>954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B08D0">
        <w:rPr>
          <w:rFonts w:ascii="Times New Roman" w:hAnsi="Times New Roman"/>
          <w:sz w:val="30"/>
          <w:szCs w:val="30"/>
          <w:lang w:eastAsia="ru-RU"/>
        </w:rPr>
        <w:t>4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81110A">
        <w:rPr>
          <w:rFonts w:ascii="Times New Roman" w:hAnsi="Times New Roman"/>
          <w:sz w:val="30"/>
          <w:szCs w:val="30"/>
          <w:lang w:eastAsia="ru-RU"/>
        </w:rPr>
        <w:t>тыс.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FF5462" w:rsidRPr="00FF5462" w:rsidRDefault="00FF5462" w:rsidP="007F27F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F5462">
        <w:rPr>
          <w:rFonts w:ascii="Times New Roman" w:hAnsi="Times New Roman"/>
          <w:sz w:val="30"/>
          <w:szCs w:val="30"/>
        </w:rPr>
        <w:t xml:space="preserve">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</w:t>
      </w:r>
      <w:r w:rsidR="00040879">
        <w:rPr>
          <w:rFonts w:ascii="Times New Roman" w:hAnsi="Times New Roman"/>
          <w:sz w:val="30"/>
          <w:szCs w:val="30"/>
        </w:rPr>
        <w:t>2</w:t>
      </w:r>
      <w:r w:rsidRPr="00FF5462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>,0 тыс.</w:t>
      </w:r>
      <w:r w:rsidRPr="00FF5462">
        <w:rPr>
          <w:rFonts w:ascii="Times New Roman" w:hAnsi="Times New Roman"/>
          <w:sz w:val="30"/>
          <w:szCs w:val="30"/>
        </w:rPr>
        <w:t xml:space="preserve"> рубл</w:t>
      </w:r>
      <w:r>
        <w:rPr>
          <w:rFonts w:ascii="Times New Roman" w:hAnsi="Times New Roman"/>
          <w:sz w:val="30"/>
          <w:szCs w:val="30"/>
        </w:rPr>
        <w:t>ей</w:t>
      </w:r>
      <w:r w:rsidRPr="00FF5462">
        <w:rPr>
          <w:rFonts w:ascii="Times New Roman" w:hAnsi="Times New Roman"/>
          <w:sz w:val="30"/>
          <w:szCs w:val="30"/>
        </w:rPr>
        <w:t>.</w:t>
      </w:r>
    </w:p>
    <w:p w:rsidR="00E74B94" w:rsidRDefault="00E74B94" w:rsidP="00264D95">
      <w:pPr>
        <w:pStyle w:val="a3"/>
        <w:ind w:firstLine="567"/>
        <w:jc w:val="center"/>
        <w:rPr>
          <w:b/>
          <w:szCs w:val="30"/>
        </w:rPr>
      </w:pPr>
    </w:p>
    <w:p w:rsidR="00264D95" w:rsidRPr="00F0590D" w:rsidRDefault="00264D95" w:rsidP="00264D95">
      <w:pPr>
        <w:pStyle w:val="a3"/>
        <w:ind w:firstLine="567"/>
        <w:jc w:val="center"/>
        <w:rPr>
          <w:b/>
          <w:szCs w:val="30"/>
        </w:rPr>
      </w:pPr>
      <w:r w:rsidRPr="00F0590D">
        <w:rPr>
          <w:b/>
          <w:szCs w:val="30"/>
        </w:rPr>
        <w:t>ДОХОДЫ</w:t>
      </w:r>
    </w:p>
    <w:p w:rsidR="00264D95" w:rsidRPr="00F0590D" w:rsidRDefault="00264D95" w:rsidP="00264D95">
      <w:pPr>
        <w:pStyle w:val="a3"/>
        <w:ind w:firstLine="567"/>
        <w:jc w:val="center"/>
        <w:rPr>
          <w:b/>
          <w:szCs w:val="30"/>
        </w:rPr>
      </w:pPr>
    </w:p>
    <w:p w:rsidR="00264D95" w:rsidRPr="00F0590D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2B08D0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 w:rsidR="00F0590D" w:rsidRPr="006D0D6F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2B08D0" w:rsidRPr="006D0D6F">
        <w:rPr>
          <w:rFonts w:ascii="Times New Roman" w:eastAsia="Times New Roman" w:hAnsi="Times New Roman"/>
          <w:sz w:val="30"/>
          <w:szCs w:val="30"/>
          <w:lang w:eastAsia="ru-RU"/>
        </w:rPr>
        <w:t>57</w:t>
      </w:r>
      <w:r w:rsidR="002D1E6F" w:rsidRPr="006D0D6F">
        <w:rPr>
          <w:rFonts w:ascii="Times New Roman" w:hAnsi="Times New Roman"/>
          <w:sz w:val="30"/>
          <w:szCs w:val="30"/>
          <w:lang w:eastAsia="ru-RU"/>
        </w:rPr>
        <w:t> </w:t>
      </w:r>
      <w:r w:rsidR="002B08D0" w:rsidRPr="006D0D6F">
        <w:rPr>
          <w:rFonts w:ascii="Times New Roman" w:hAnsi="Times New Roman"/>
          <w:sz w:val="30"/>
          <w:szCs w:val="30"/>
          <w:lang w:eastAsia="ru-RU"/>
        </w:rPr>
        <w:t>974</w:t>
      </w:r>
      <w:r w:rsidR="002D1E6F" w:rsidRPr="006D0D6F">
        <w:rPr>
          <w:rFonts w:ascii="Times New Roman" w:hAnsi="Times New Roman"/>
          <w:sz w:val="30"/>
          <w:szCs w:val="30"/>
          <w:lang w:eastAsia="ru-RU"/>
        </w:rPr>
        <w:t>,</w:t>
      </w:r>
      <w:r w:rsidR="002B08D0" w:rsidRPr="006D0D6F">
        <w:rPr>
          <w:rFonts w:ascii="Times New Roman" w:hAnsi="Times New Roman"/>
          <w:sz w:val="30"/>
          <w:szCs w:val="30"/>
          <w:lang w:eastAsia="ru-RU"/>
        </w:rPr>
        <w:t>4</w:t>
      </w:r>
      <w:r w:rsidR="002D1E6F" w:rsidRPr="00F0590D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рублей. </w:t>
      </w:r>
    </w:p>
    <w:p w:rsidR="00264D95" w:rsidRPr="007525E6" w:rsidRDefault="00264D95" w:rsidP="00161A06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Безвозмездные поступления от вышестоящих бюджетов состав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или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59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401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или 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7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6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доходов, в том числе дотация из республиканского бюджета составит 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51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083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="00870394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или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3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2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 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общего 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объема доходов, субвенции на финансирование расходов по развитию сельского хозяйства и рыбохозяйственной деятельности 1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806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>
        <w:rPr>
          <w:rFonts w:ascii="Times New Roman" w:eastAsia="Times New Roman" w:hAnsi="Times New Roman"/>
          <w:sz w:val="30"/>
          <w:szCs w:val="36"/>
          <w:lang w:eastAsia="ru-RU"/>
        </w:rPr>
        <w:t>1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 w:rsid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="00161A06">
        <w:rPr>
          <w:rFonts w:ascii="Times New Roman" w:eastAsia="Times New Roman" w:hAnsi="Times New Roman"/>
          <w:sz w:val="30"/>
          <w:szCs w:val="36"/>
          <w:lang w:eastAsia="ru-RU"/>
        </w:rPr>
        <w:t>или</w:t>
      </w:r>
      <w:r w:rsidR="00A41BB2"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2B08D0">
        <w:rPr>
          <w:rFonts w:ascii="Times New Roman" w:eastAsia="Times New Roman" w:hAnsi="Times New Roman"/>
          <w:sz w:val="30"/>
          <w:szCs w:val="36"/>
          <w:lang w:eastAsia="ru-RU"/>
        </w:rPr>
        <w:t>1,</w:t>
      </w:r>
      <w:r w:rsidR="002B08D0" w:rsidRPr="002B08D0">
        <w:rPr>
          <w:rFonts w:ascii="Times New Roman" w:eastAsia="Times New Roman" w:hAnsi="Times New Roman"/>
          <w:sz w:val="30"/>
          <w:szCs w:val="36"/>
          <w:lang w:eastAsia="ru-RU"/>
        </w:rPr>
        <w:t>1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%, </w:t>
      </w:r>
      <w:r w:rsidR="00161A06" w:rsidRPr="00161A06">
        <w:rPr>
          <w:rFonts w:ascii="Times New Roman" w:hAnsi="Times New Roman"/>
          <w:sz w:val="30"/>
          <w:szCs w:val="30"/>
        </w:rPr>
        <w:t>субвенции на финансирование расходов по текущему ремонту кровель жилых домов</w:t>
      </w:r>
      <w:r w:rsidR="00161A06">
        <w:rPr>
          <w:rFonts w:ascii="Times New Roman" w:hAnsi="Times New Roman"/>
          <w:sz w:val="30"/>
          <w:szCs w:val="30"/>
        </w:rPr>
        <w:t xml:space="preserve"> – 1</w:t>
      </w:r>
      <w:r w:rsidR="002B08D0">
        <w:rPr>
          <w:rFonts w:ascii="Times New Roman" w:hAnsi="Times New Roman"/>
          <w:sz w:val="30"/>
          <w:szCs w:val="30"/>
        </w:rPr>
        <w:t>5</w:t>
      </w:r>
      <w:r w:rsidR="00161A06">
        <w:rPr>
          <w:rFonts w:ascii="Times New Roman" w:hAnsi="Times New Roman"/>
          <w:sz w:val="30"/>
          <w:szCs w:val="30"/>
        </w:rPr>
        <w:t xml:space="preserve">0,0 тыс. рублей или 0,1% и </w:t>
      </w:r>
      <w:r w:rsidRPr="00161A06">
        <w:rPr>
          <w:rFonts w:ascii="Times New Roman" w:eastAsia="Times New Roman" w:hAnsi="Times New Roman"/>
          <w:sz w:val="30"/>
          <w:szCs w:val="36"/>
          <w:lang w:eastAsia="ru-RU"/>
        </w:rPr>
        <w:t>и</w:t>
      </w:r>
      <w:r w:rsidRPr="00F0590D">
        <w:rPr>
          <w:rFonts w:ascii="Times New Roman" w:eastAsia="Times New Roman" w:hAnsi="Times New Roman"/>
          <w:sz w:val="30"/>
          <w:szCs w:val="36"/>
          <w:lang w:eastAsia="ru-RU"/>
        </w:rPr>
        <w:t xml:space="preserve">ные межбюджетные трансферты </w:t>
      </w:r>
      <w:r w:rsidR="00161A06" w:rsidRPr="00161A06">
        <w:rPr>
          <w:rFonts w:ascii="Times New Roman" w:hAnsi="Times New Roman"/>
          <w:sz w:val="30"/>
          <w:szCs w:val="30"/>
        </w:rPr>
        <w:t xml:space="preserve">из вышестоящего бюджета </w:t>
      </w:r>
      <w:r w:rsidR="00161A06" w:rsidRPr="007525E6">
        <w:rPr>
          <w:rFonts w:ascii="Times New Roman" w:hAnsi="Times New Roman"/>
          <w:sz w:val="30"/>
          <w:szCs w:val="30"/>
        </w:rPr>
        <w:t>нижестоящему бюджету</w:t>
      </w:r>
      <w:r w:rsidR="00161A06" w:rsidRPr="007525E6">
        <w:rPr>
          <w:rFonts w:ascii="Times New Roman" w:eastAsia="Times New Roman" w:hAnsi="Times New Roman"/>
          <w:sz w:val="30"/>
          <w:szCs w:val="36"/>
          <w:lang w:eastAsia="ru-RU"/>
        </w:rPr>
        <w:t xml:space="preserve"> – </w:t>
      </w:r>
      <w:r w:rsidR="002B08D0" w:rsidRPr="007525E6">
        <w:rPr>
          <w:rFonts w:ascii="Times New Roman" w:eastAsia="Times New Roman" w:hAnsi="Times New Roman"/>
          <w:sz w:val="30"/>
          <w:szCs w:val="36"/>
          <w:lang w:eastAsia="ru-RU"/>
        </w:rPr>
        <w:t>6</w:t>
      </w:r>
      <w:r w:rsidR="00161A06" w:rsidRPr="007525E6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2B08D0" w:rsidRPr="007525E6">
        <w:rPr>
          <w:rFonts w:ascii="Times New Roman" w:eastAsia="Times New Roman" w:hAnsi="Times New Roman"/>
          <w:sz w:val="30"/>
          <w:szCs w:val="36"/>
          <w:lang w:eastAsia="ru-RU"/>
        </w:rPr>
        <w:t>362</w:t>
      </w:r>
      <w:r w:rsidR="00161A06" w:rsidRPr="007525E6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 w:rsidRPr="007525E6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="00A41BB2" w:rsidRPr="007525E6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7525E6">
        <w:rPr>
          <w:rFonts w:ascii="Times New Roman" w:eastAsia="Times New Roman" w:hAnsi="Times New Roman"/>
          <w:sz w:val="30"/>
          <w:szCs w:val="36"/>
          <w:lang w:eastAsia="ru-RU"/>
        </w:rPr>
        <w:t xml:space="preserve">тыс. рублей </w:t>
      </w:r>
      <w:r w:rsidR="002B08D0" w:rsidRPr="007525E6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="00A41BB2" w:rsidRPr="007525E6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B08D0" w:rsidRPr="007525E6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Pr="007525E6">
        <w:rPr>
          <w:rFonts w:ascii="Times New Roman" w:eastAsia="Times New Roman" w:hAnsi="Times New Roman"/>
          <w:sz w:val="30"/>
          <w:szCs w:val="36"/>
          <w:lang w:eastAsia="ru-RU"/>
        </w:rPr>
        <w:t xml:space="preserve">% </w:t>
      </w:r>
      <w:r w:rsidR="00161A06" w:rsidRPr="007525E6">
        <w:rPr>
          <w:rFonts w:ascii="Times New Roman" w:eastAsia="Times New Roman" w:hAnsi="Times New Roman"/>
          <w:sz w:val="30"/>
          <w:szCs w:val="36"/>
          <w:lang w:eastAsia="ru-RU"/>
        </w:rPr>
        <w:t>соответственно</w:t>
      </w:r>
      <w:r w:rsidRPr="007525E6">
        <w:rPr>
          <w:rFonts w:ascii="Times New Roman" w:eastAsia="Times New Roman" w:hAnsi="Times New Roman"/>
          <w:sz w:val="30"/>
          <w:szCs w:val="36"/>
          <w:lang w:eastAsia="ru-RU"/>
        </w:rPr>
        <w:t xml:space="preserve">. </w:t>
      </w:r>
    </w:p>
    <w:p w:rsidR="00264D95" w:rsidRPr="00BB0447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7525E6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 w:rsidR="00D51A1A" w:rsidRPr="007525E6">
        <w:rPr>
          <w:rFonts w:ascii="Times New Roman" w:hAnsi="Times New Roman"/>
          <w:sz w:val="30"/>
          <w:szCs w:val="30"/>
        </w:rPr>
        <w:t>98</w:t>
      </w:r>
      <w:r w:rsidR="007B163A" w:rsidRPr="007525E6">
        <w:rPr>
          <w:rFonts w:ascii="Times New Roman" w:hAnsi="Times New Roman"/>
          <w:sz w:val="30"/>
          <w:szCs w:val="30"/>
          <w:lang w:val="en-US"/>
        </w:rPr>
        <w:t> </w:t>
      </w:r>
      <w:r w:rsidR="00D51A1A" w:rsidRPr="007525E6">
        <w:rPr>
          <w:rFonts w:ascii="Times New Roman" w:hAnsi="Times New Roman"/>
          <w:sz w:val="30"/>
          <w:szCs w:val="30"/>
        </w:rPr>
        <w:t>573</w:t>
      </w:r>
      <w:r w:rsidR="007B163A" w:rsidRPr="007525E6">
        <w:rPr>
          <w:rFonts w:ascii="Times New Roman" w:hAnsi="Times New Roman"/>
          <w:sz w:val="30"/>
          <w:szCs w:val="30"/>
        </w:rPr>
        <w:t>,0</w:t>
      </w:r>
      <w:r w:rsidR="00A41BB2" w:rsidRPr="007525E6">
        <w:rPr>
          <w:rFonts w:ascii="Times New Roman" w:hAnsi="Times New Roman"/>
          <w:sz w:val="30"/>
          <w:szCs w:val="30"/>
        </w:rPr>
        <w:t xml:space="preserve"> </w:t>
      </w:r>
      <w:r w:rsidRPr="007525E6">
        <w:rPr>
          <w:rFonts w:ascii="Times New Roman" w:hAnsi="Times New Roman"/>
          <w:sz w:val="30"/>
          <w:szCs w:val="30"/>
        </w:rPr>
        <w:t>тыс. рублей</w:t>
      </w:r>
      <w:r w:rsidR="00271600" w:rsidRPr="007525E6">
        <w:rPr>
          <w:rFonts w:ascii="Times New Roman" w:hAnsi="Times New Roman"/>
          <w:sz w:val="30"/>
          <w:szCs w:val="30"/>
        </w:rPr>
        <w:t xml:space="preserve">, что составляет </w:t>
      </w:r>
      <w:r w:rsidR="003913A7" w:rsidRPr="007525E6">
        <w:rPr>
          <w:rFonts w:ascii="Times New Roman" w:hAnsi="Times New Roman"/>
          <w:sz w:val="30"/>
          <w:szCs w:val="30"/>
        </w:rPr>
        <w:t>62,</w:t>
      </w:r>
      <w:r w:rsidR="007525E6" w:rsidRPr="007525E6">
        <w:rPr>
          <w:rFonts w:ascii="Times New Roman" w:hAnsi="Times New Roman"/>
          <w:sz w:val="30"/>
          <w:szCs w:val="30"/>
        </w:rPr>
        <w:t>4</w:t>
      </w:r>
      <w:r w:rsidR="00271600" w:rsidRPr="007525E6">
        <w:rPr>
          <w:rFonts w:ascii="Times New Roman" w:hAnsi="Times New Roman"/>
          <w:sz w:val="30"/>
          <w:szCs w:val="30"/>
        </w:rPr>
        <w:t xml:space="preserve">% общего объема доходов, </w:t>
      </w:r>
      <w:r w:rsidRPr="007525E6">
        <w:rPr>
          <w:rFonts w:ascii="Times New Roman" w:hAnsi="Times New Roman"/>
          <w:sz w:val="30"/>
          <w:szCs w:val="30"/>
        </w:rPr>
        <w:t xml:space="preserve">в т.ч. районный бюджет – </w:t>
      </w:r>
      <w:r w:rsidR="00CB7790" w:rsidRPr="007525E6">
        <w:rPr>
          <w:rFonts w:ascii="Times New Roman" w:hAnsi="Times New Roman"/>
          <w:sz w:val="30"/>
          <w:szCs w:val="30"/>
        </w:rPr>
        <w:t xml:space="preserve">            </w:t>
      </w:r>
      <w:r w:rsidR="007525E6" w:rsidRPr="007525E6">
        <w:rPr>
          <w:rFonts w:ascii="Times New Roman" w:hAnsi="Times New Roman"/>
          <w:sz w:val="30"/>
          <w:szCs w:val="30"/>
        </w:rPr>
        <w:t>95 600,3</w:t>
      </w:r>
      <w:r w:rsidRPr="007525E6">
        <w:rPr>
          <w:rFonts w:ascii="Times New Roman" w:hAnsi="Times New Roman"/>
          <w:sz w:val="30"/>
          <w:szCs w:val="30"/>
        </w:rPr>
        <w:t xml:space="preserve"> тыс. рублей, сельские бюджеты – </w:t>
      </w:r>
      <w:bookmarkStart w:id="0" w:name="_Hlk162599705"/>
      <w:r w:rsidR="00BB0447" w:rsidRPr="007525E6">
        <w:rPr>
          <w:rFonts w:ascii="Times New Roman" w:hAnsi="Times New Roman"/>
          <w:sz w:val="30"/>
          <w:szCs w:val="30"/>
        </w:rPr>
        <w:t>2</w:t>
      </w:r>
      <w:r w:rsidR="0040563A" w:rsidRPr="007525E6">
        <w:rPr>
          <w:rFonts w:ascii="Times New Roman" w:hAnsi="Times New Roman"/>
          <w:sz w:val="30"/>
          <w:szCs w:val="30"/>
          <w:lang w:val="en-US"/>
        </w:rPr>
        <w:t> </w:t>
      </w:r>
      <w:r w:rsidR="007525E6" w:rsidRPr="007525E6">
        <w:rPr>
          <w:rFonts w:ascii="Times New Roman" w:hAnsi="Times New Roman"/>
          <w:sz w:val="30"/>
          <w:szCs w:val="30"/>
        </w:rPr>
        <w:t>972</w:t>
      </w:r>
      <w:r w:rsidR="0040563A" w:rsidRPr="007525E6">
        <w:rPr>
          <w:rFonts w:ascii="Times New Roman" w:hAnsi="Times New Roman"/>
          <w:sz w:val="30"/>
          <w:szCs w:val="30"/>
          <w:lang w:val="be-BY"/>
        </w:rPr>
        <w:t>,</w:t>
      </w:r>
      <w:r w:rsidR="007525E6" w:rsidRPr="007525E6">
        <w:rPr>
          <w:rFonts w:ascii="Times New Roman" w:hAnsi="Times New Roman"/>
          <w:sz w:val="30"/>
          <w:szCs w:val="30"/>
          <w:lang w:val="be-BY"/>
        </w:rPr>
        <w:t>7</w:t>
      </w:r>
      <w:r w:rsidRPr="007525E6">
        <w:rPr>
          <w:rFonts w:ascii="Times New Roman" w:hAnsi="Times New Roman"/>
          <w:sz w:val="30"/>
          <w:szCs w:val="30"/>
        </w:rPr>
        <w:t xml:space="preserve"> </w:t>
      </w:r>
      <w:bookmarkEnd w:id="0"/>
      <w:r w:rsidRPr="007525E6">
        <w:rPr>
          <w:rFonts w:ascii="Times New Roman" w:hAnsi="Times New Roman"/>
          <w:sz w:val="30"/>
          <w:szCs w:val="30"/>
        </w:rPr>
        <w:t>тыс. рублей.</w:t>
      </w:r>
    </w:p>
    <w:p w:rsidR="00264D95" w:rsidRPr="00BB0447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7F5CA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района </w:t>
      </w:r>
      <w:r w:rsidRPr="007F5CA2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 w:rsidRPr="007F5CA2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7F5CA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 w:rsidRPr="007F5CA2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7525E6" w:rsidRPr="007F5CA2">
        <w:rPr>
          <w:rFonts w:ascii="Times New Roman" w:hAnsi="Times New Roman"/>
          <w:b/>
          <w:bCs/>
          <w:sz w:val="30"/>
          <w:szCs w:val="30"/>
          <w:lang w:eastAsia="ru-RU"/>
        </w:rPr>
        <w:t>6</w:t>
      </w:r>
      <w:r w:rsidRPr="007F5CA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 w:rsidRPr="007F5CA2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264D95" w:rsidRDefault="00264D95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264D95" w:rsidP="00BB0447">
      <w:pPr>
        <w:spacing w:after="0" w:line="240" w:lineRule="auto"/>
        <w:ind w:hanging="709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778A6651" wp14:editId="13843108">
            <wp:extent cx="6715125" cy="1652905"/>
            <wp:effectExtent l="0" t="0" r="0" b="290195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64D95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264D95" w:rsidRDefault="00264D95" w:rsidP="00264D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Основными источниками собственных </w:t>
      </w:r>
      <w:r w:rsidRPr="007F5CA2">
        <w:rPr>
          <w:rFonts w:ascii="Times New Roman" w:eastAsia="Times New Roman" w:hAnsi="Times New Roman"/>
          <w:sz w:val="30"/>
          <w:szCs w:val="30"/>
          <w:lang w:eastAsia="ru-RU"/>
        </w:rPr>
        <w:t xml:space="preserve">доходов бюджета являются: подоходный налог с физических лиц – </w:t>
      </w:r>
      <w:r w:rsidR="007F5CA2" w:rsidRPr="007F5CA2">
        <w:rPr>
          <w:rFonts w:ascii="Times New Roman" w:eastAsia="Times New Roman" w:hAnsi="Times New Roman"/>
          <w:sz w:val="30"/>
          <w:szCs w:val="30"/>
          <w:lang w:eastAsia="ru-RU"/>
        </w:rPr>
        <w:t>50 150.9</w:t>
      </w:r>
      <w:r w:rsidR="00C01F11" w:rsidRPr="007F5CA2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7F5CA2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0D3604" w:rsidRPr="007F5CA2">
        <w:rPr>
          <w:rFonts w:ascii="Times New Roman" w:eastAsia="Times New Roman" w:hAnsi="Times New Roman"/>
          <w:sz w:val="30"/>
          <w:szCs w:val="30"/>
          <w:lang w:eastAsia="ru-RU"/>
        </w:rPr>
        <w:t>50,9</w:t>
      </w:r>
      <w:r w:rsidRPr="007F5CA2">
        <w:rPr>
          <w:rFonts w:ascii="Times New Roman" w:eastAsia="Times New Roman" w:hAnsi="Times New Roman"/>
          <w:sz w:val="30"/>
          <w:szCs w:val="30"/>
          <w:lang w:eastAsia="ru-RU"/>
        </w:rPr>
        <w:t>% собственных доходов), налог на добавленную стоимость –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BE676C">
        <w:rPr>
          <w:rFonts w:ascii="Times New Roman" w:eastAsia="Times New Roman" w:hAnsi="Times New Roman"/>
          <w:sz w:val="30"/>
          <w:szCs w:val="30"/>
          <w:lang w:eastAsia="ru-RU"/>
        </w:rPr>
        <w:t>19 217,5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рублей (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19,</w:t>
      </w:r>
      <w:r w:rsidR="007F5CA2" w:rsidRPr="007F5CA2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 w:rsidR="00BE676C">
        <w:rPr>
          <w:rFonts w:ascii="Times New Roman" w:eastAsia="Times New Roman" w:hAnsi="Times New Roman"/>
          <w:sz w:val="30"/>
          <w:szCs w:val="30"/>
          <w:lang w:eastAsia="ru-RU"/>
        </w:rPr>
        <w:t>8 486,5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8,6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прибыль – </w:t>
      </w:r>
      <w:r w:rsidR="00BE676C">
        <w:rPr>
          <w:rFonts w:ascii="Times New Roman" w:eastAsia="Times New Roman" w:hAnsi="Times New Roman"/>
          <w:sz w:val="30"/>
          <w:szCs w:val="30"/>
          <w:lang w:eastAsia="ru-RU"/>
        </w:rPr>
        <w:t>4 046,0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4,1</w:t>
      </w:r>
      <w:r w:rsidR="006449C7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недвижимость – 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6 092,4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>6,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компенсация расходов государства – 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4 060,1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(4,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земельный налог </w:t>
      </w:r>
      <w:bookmarkStart w:id="1" w:name="_Hlk65674077"/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697C40" w:rsidRPr="003E27A7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 037,0</w:t>
      </w:r>
      <w:r w:rsidR="00C01F11"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(1,</w:t>
      </w:r>
      <w:r w:rsidR="000D3604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bookmarkEnd w:id="1"/>
      <w:r w:rsidR="00B83291" w:rsidRPr="00B83291">
        <w:rPr>
          <w:rFonts w:ascii="Times New Roman" w:eastAsia="Times New Roman" w:hAnsi="Times New Roman"/>
          <w:sz w:val="30"/>
          <w:szCs w:val="30"/>
          <w:lang w:eastAsia="ru-RU"/>
        </w:rPr>
        <w:t>дивиденды по акциям и доходы от других форм участия в капитале – 1</w:t>
      </w:r>
      <w:r w:rsidR="00B8329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B83291" w:rsidRPr="00B83291">
        <w:rPr>
          <w:rFonts w:ascii="Times New Roman" w:eastAsia="Times New Roman" w:hAnsi="Times New Roman"/>
          <w:sz w:val="30"/>
          <w:szCs w:val="30"/>
          <w:lang w:eastAsia="ru-RU"/>
        </w:rPr>
        <w:t>352,2 тыс. рублей (1,4%)</w:t>
      </w:r>
      <w:r w:rsidR="00B83291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 xml:space="preserve">доходы от реализации государственного имущества – </w:t>
      </w:r>
      <w:r w:rsidR="00B83291">
        <w:rPr>
          <w:rFonts w:ascii="Times New Roman" w:eastAsia="Times New Roman" w:hAnsi="Times New Roman"/>
          <w:sz w:val="30"/>
          <w:szCs w:val="30"/>
          <w:lang w:eastAsia="ru-RU"/>
        </w:rPr>
        <w:t>749,9</w:t>
      </w:r>
      <w:r w:rsidR="008A7370" w:rsidRPr="003E27A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3E27A7" w:rsidRPr="003E27A7">
        <w:rPr>
          <w:rFonts w:ascii="Times New Roman" w:eastAsia="Times New Roman" w:hAnsi="Times New Roman"/>
          <w:sz w:val="30"/>
          <w:szCs w:val="30"/>
          <w:lang w:eastAsia="ru-RU"/>
        </w:rPr>
        <w:t>0,8</w:t>
      </w:r>
      <w:r w:rsidRPr="003E27A7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B757A3" w:rsidRDefault="00B757A3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25721" w:rsidRDefault="00297B15" w:rsidP="00CD1B9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4666D9A9" wp14:editId="77EEC51A">
            <wp:extent cx="6120130" cy="51816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68A23C6-3927-46D5-835C-5F0FCAAD34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15B4D" w:rsidRDefault="00515B4D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15B4D" w:rsidRDefault="00515B4D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15B4D" w:rsidRDefault="00515B4D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319C2" w:rsidRDefault="005447F9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1905</wp:posOffset>
            </wp:positionV>
            <wp:extent cx="2673985" cy="9150350"/>
            <wp:effectExtent l="0" t="0" r="145415" b="12700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C2">
        <w:rPr>
          <w:rFonts w:ascii="Times New Roman" w:hAnsi="Times New Roman"/>
          <w:b/>
          <w:sz w:val="30"/>
          <w:szCs w:val="30"/>
        </w:rPr>
        <w:t>РАСХОДЫ</w:t>
      </w:r>
    </w:p>
    <w:p w:rsidR="00515B4D" w:rsidRDefault="00515B4D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319C2" w:rsidRDefault="00841E1E" w:rsidP="00841E1E">
      <w:pPr>
        <w:spacing w:after="0" w:line="240" w:lineRule="auto"/>
        <w:ind w:right="-8" w:firstLine="738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CC0695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рас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ходам в сумме </w:t>
      </w:r>
      <w:r w:rsidR="00CC0695">
        <w:rPr>
          <w:rFonts w:ascii="Times New Roman" w:eastAsia="Times New Roman" w:hAnsi="Times New Roman"/>
          <w:sz w:val="30"/>
          <w:szCs w:val="30"/>
          <w:lang w:eastAsia="ru-RU"/>
        </w:rPr>
        <w:t>157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CC0695">
        <w:rPr>
          <w:rFonts w:ascii="Times New Roman" w:eastAsia="Times New Roman" w:hAnsi="Times New Roman"/>
          <w:sz w:val="30"/>
          <w:szCs w:val="30"/>
          <w:lang w:eastAsia="ru-RU"/>
        </w:rPr>
        <w:t>954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0695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0267C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тыс.</w:t>
      </w:r>
      <w:r w:rsidR="000267C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319C2"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4319C2">
        <w:rPr>
          <w:rFonts w:ascii="Times New Roman" w:hAnsi="Times New Roman"/>
          <w:sz w:val="30"/>
          <w:szCs w:val="30"/>
        </w:rPr>
        <w:t>района</w:t>
      </w:r>
      <w:r w:rsidR="004319C2"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4319C2"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</w:t>
      </w:r>
      <w:r w:rsidR="00CC0695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</w:t>
      </w:r>
      <w:r w:rsidR="00196A2B">
        <w:rPr>
          <w:rFonts w:ascii="Times New Roman" w:hAnsi="Times New Roman"/>
          <w:sz w:val="30"/>
          <w:szCs w:val="30"/>
        </w:rPr>
        <w:t>, реализуем</w:t>
      </w:r>
      <w:r w:rsidR="00060057">
        <w:rPr>
          <w:rFonts w:ascii="Times New Roman" w:hAnsi="Times New Roman"/>
          <w:sz w:val="30"/>
          <w:szCs w:val="30"/>
        </w:rPr>
        <w:t>ые</w:t>
      </w:r>
      <w:r w:rsidR="00196A2B">
        <w:rPr>
          <w:rFonts w:ascii="Times New Roman" w:hAnsi="Times New Roman"/>
          <w:sz w:val="30"/>
          <w:szCs w:val="30"/>
        </w:rPr>
        <w:t xml:space="preserve"> </w:t>
      </w:r>
      <w:r w:rsidR="00060057">
        <w:rPr>
          <w:rFonts w:ascii="Times New Roman" w:hAnsi="Times New Roman"/>
          <w:sz w:val="30"/>
          <w:szCs w:val="30"/>
        </w:rPr>
        <w:t>населению твердые виды топлива</w:t>
      </w:r>
      <w:r w:rsidRPr="00D067DB">
        <w:rPr>
          <w:rFonts w:ascii="Times New Roman" w:hAnsi="Times New Roman"/>
          <w:sz w:val="30"/>
          <w:szCs w:val="30"/>
        </w:rPr>
        <w:t xml:space="preserve">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</w:t>
      </w:r>
      <w:r w:rsidRPr="00515B4D">
        <w:rPr>
          <w:rFonts w:ascii="Times New Roman" w:hAnsi="Times New Roman"/>
          <w:sz w:val="30"/>
          <w:szCs w:val="30"/>
        </w:rPr>
        <w:t>сеть.</w:t>
      </w:r>
    </w:p>
    <w:p w:rsidR="00CD0C62" w:rsidRDefault="00AF1700" w:rsidP="00AF170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lastRenderedPageBreak/>
        <w:drawing>
          <wp:inline distT="0" distB="0" distL="0" distR="0" wp14:anchorId="63C2281B" wp14:editId="2A898B52">
            <wp:extent cx="5970270" cy="4579684"/>
            <wp:effectExtent l="76200" t="57150" r="11430" b="10668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  <w:r w:rsidR="00CD0C62"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="00CD0C62"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="00CD0C62"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="00CD0C62"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515B4D">
        <w:rPr>
          <w:rFonts w:ascii="Times New Roman" w:hAnsi="Times New Roman"/>
          <w:sz w:val="30"/>
          <w:szCs w:val="30"/>
        </w:rPr>
        <w:t>6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515B4D">
        <w:rPr>
          <w:rFonts w:ascii="Times New Roman" w:hAnsi="Times New Roman"/>
          <w:sz w:val="30"/>
          <w:szCs w:val="30"/>
        </w:rPr>
        <w:t>119</w:t>
      </w:r>
      <w:r w:rsidR="009D4A3C">
        <w:rPr>
          <w:rFonts w:ascii="Times New Roman" w:hAnsi="Times New Roman"/>
          <w:sz w:val="30"/>
          <w:szCs w:val="30"/>
        </w:rPr>
        <w:t> </w:t>
      </w:r>
      <w:r w:rsidR="00515B4D">
        <w:rPr>
          <w:rFonts w:ascii="Times New Roman" w:hAnsi="Times New Roman"/>
          <w:sz w:val="30"/>
          <w:szCs w:val="30"/>
        </w:rPr>
        <w:t>002</w:t>
      </w:r>
      <w:r w:rsidR="009D4A3C">
        <w:rPr>
          <w:rFonts w:ascii="Times New Roman" w:hAnsi="Times New Roman"/>
          <w:sz w:val="30"/>
          <w:szCs w:val="30"/>
        </w:rPr>
        <w:t>,</w:t>
      </w:r>
      <w:r w:rsidR="00515B4D">
        <w:rPr>
          <w:rFonts w:ascii="Times New Roman" w:hAnsi="Times New Roman"/>
          <w:sz w:val="30"/>
          <w:szCs w:val="30"/>
        </w:rPr>
        <w:t>1</w:t>
      </w:r>
      <w:r w:rsidR="009D4A3C">
        <w:rPr>
          <w:rFonts w:ascii="Times New Roman" w:hAnsi="Times New Roman"/>
          <w:sz w:val="30"/>
          <w:szCs w:val="30"/>
        </w:rPr>
        <w:t xml:space="preserve"> </w:t>
      </w:r>
      <w:r w:rsidR="00CD0C62" w:rsidRPr="00D067DB">
        <w:rPr>
          <w:rFonts w:ascii="Times New Roman" w:hAnsi="Times New Roman"/>
          <w:sz w:val="30"/>
          <w:szCs w:val="30"/>
        </w:rPr>
        <w:t xml:space="preserve">тыс. рублей или </w:t>
      </w:r>
      <w:r w:rsidR="00357815">
        <w:rPr>
          <w:rFonts w:ascii="Times New Roman" w:hAnsi="Times New Roman"/>
          <w:sz w:val="30"/>
          <w:szCs w:val="30"/>
        </w:rPr>
        <w:t>7</w:t>
      </w:r>
      <w:r w:rsidR="00515B4D">
        <w:rPr>
          <w:rFonts w:ascii="Times New Roman" w:hAnsi="Times New Roman"/>
          <w:sz w:val="30"/>
          <w:szCs w:val="30"/>
        </w:rPr>
        <w:t>5</w:t>
      </w:r>
      <w:r w:rsidR="00CD0C62" w:rsidRPr="00033A0E">
        <w:rPr>
          <w:rFonts w:ascii="Times New Roman" w:hAnsi="Times New Roman"/>
          <w:sz w:val="30"/>
          <w:szCs w:val="30"/>
        </w:rPr>
        <w:t>,</w:t>
      </w:r>
      <w:r w:rsidR="00515B4D">
        <w:rPr>
          <w:rFonts w:ascii="Times New Roman" w:hAnsi="Times New Roman"/>
          <w:sz w:val="30"/>
          <w:szCs w:val="30"/>
        </w:rPr>
        <w:t>3</w:t>
      </w:r>
      <w:r w:rsidR="00CD0C62"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D483F">
        <w:rPr>
          <w:rFonts w:ascii="Times New Roman" w:hAnsi="Times New Roman"/>
          <w:sz w:val="30"/>
          <w:szCs w:val="30"/>
        </w:rPr>
        <w:t>На финансирование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C83EDB">
        <w:rPr>
          <w:rFonts w:ascii="Times New Roman" w:hAnsi="Times New Roman"/>
          <w:sz w:val="30"/>
          <w:szCs w:val="30"/>
        </w:rPr>
        <w:t>17</w:t>
      </w:r>
      <w:r>
        <w:rPr>
          <w:rFonts w:ascii="Times New Roman" w:hAnsi="Times New Roman"/>
          <w:sz w:val="30"/>
          <w:szCs w:val="30"/>
        </w:rPr>
        <w:t> </w:t>
      </w:r>
      <w:r w:rsidR="00C83EDB">
        <w:rPr>
          <w:rFonts w:ascii="Times New Roman" w:hAnsi="Times New Roman"/>
          <w:sz w:val="30"/>
          <w:szCs w:val="30"/>
        </w:rPr>
        <w:t>013</w:t>
      </w:r>
      <w:r>
        <w:rPr>
          <w:rFonts w:ascii="Times New Roman" w:hAnsi="Times New Roman"/>
          <w:sz w:val="30"/>
          <w:szCs w:val="30"/>
        </w:rPr>
        <w:t>,</w:t>
      </w:r>
      <w:r w:rsidR="00C83EDB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B97DBB">
        <w:rPr>
          <w:rFonts w:ascii="Times New Roman" w:hAnsi="Times New Roman"/>
          <w:sz w:val="30"/>
          <w:szCs w:val="30"/>
        </w:rPr>
        <w:t>10</w:t>
      </w:r>
      <w:r w:rsidRPr="00033A0E">
        <w:rPr>
          <w:rFonts w:ascii="Times New Roman" w:hAnsi="Times New Roman"/>
          <w:sz w:val="30"/>
          <w:szCs w:val="30"/>
        </w:rPr>
        <w:t>,</w:t>
      </w:r>
      <w:r w:rsidR="009E28D6">
        <w:rPr>
          <w:rFonts w:ascii="Times New Roman" w:hAnsi="Times New Roman"/>
          <w:sz w:val="30"/>
          <w:szCs w:val="30"/>
        </w:rPr>
        <w:t>8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>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предусмотрены в сумме </w:t>
      </w:r>
      <w:r w:rsidR="00B97DBB">
        <w:rPr>
          <w:rFonts w:ascii="Times New Roman" w:hAnsi="Times New Roman"/>
          <w:sz w:val="30"/>
          <w:szCs w:val="30"/>
        </w:rPr>
        <w:t>1 350</w:t>
      </w:r>
      <w:r>
        <w:rPr>
          <w:rFonts w:ascii="Times New Roman" w:hAnsi="Times New Roman"/>
          <w:sz w:val="30"/>
          <w:szCs w:val="30"/>
        </w:rPr>
        <w:t>,</w:t>
      </w:r>
      <w:r w:rsidR="00B97DBB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</w:t>
      </w:r>
      <w:r w:rsidR="00543753">
        <w:rPr>
          <w:rFonts w:ascii="Times New Roman" w:hAnsi="Times New Roman"/>
          <w:sz w:val="30"/>
          <w:szCs w:val="30"/>
        </w:rPr>
        <w:t xml:space="preserve"> </w:t>
      </w:r>
      <w:r w:rsidR="00543753"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0</w:t>
      </w:r>
      <w:r w:rsidR="00543753" w:rsidRPr="00033A0E">
        <w:rPr>
          <w:rFonts w:ascii="Times New Roman" w:hAnsi="Times New Roman"/>
          <w:sz w:val="30"/>
          <w:szCs w:val="30"/>
        </w:rPr>
        <w:t>,</w:t>
      </w:r>
      <w:r w:rsidR="00B97DBB">
        <w:rPr>
          <w:rFonts w:ascii="Times New Roman" w:hAnsi="Times New Roman"/>
          <w:sz w:val="30"/>
          <w:szCs w:val="30"/>
        </w:rPr>
        <w:t>9</w:t>
      </w:r>
      <w:r w:rsidR="00543753" w:rsidRPr="006C5112">
        <w:rPr>
          <w:rFonts w:ascii="Times New Roman" w:hAnsi="Times New Roman"/>
          <w:sz w:val="30"/>
          <w:szCs w:val="30"/>
        </w:rPr>
        <w:t>%</w:t>
      </w:r>
      <w:r w:rsidR="0054375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>
        <w:rPr>
          <w:rFonts w:ascii="Times New Roman" w:hAnsi="Times New Roman"/>
          <w:sz w:val="30"/>
          <w:szCs w:val="30"/>
        </w:rPr>
        <w:t>. Запланированные средства будут направлены на финансирование расходов территориальной обороны</w:t>
      </w:r>
      <w:r w:rsidR="00B97DBB">
        <w:rPr>
          <w:rFonts w:ascii="Times New Roman" w:hAnsi="Times New Roman"/>
          <w:sz w:val="30"/>
          <w:szCs w:val="30"/>
        </w:rPr>
        <w:t>, обеспечение мобилизационной подготовки и мобилизации.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B97DBB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 </w:t>
      </w:r>
      <w:r w:rsidR="00B97DBB">
        <w:rPr>
          <w:rFonts w:ascii="Times New Roman" w:hAnsi="Times New Roman"/>
          <w:sz w:val="30"/>
          <w:szCs w:val="30"/>
        </w:rPr>
        <w:t>265</w:t>
      </w:r>
      <w:r>
        <w:rPr>
          <w:rFonts w:ascii="Times New Roman" w:hAnsi="Times New Roman"/>
          <w:sz w:val="30"/>
          <w:szCs w:val="30"/>
        </w:rPr>
        <w:t>,</w:t>
      </w:r>
      <w:r w:rsidR="00B97DBB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 или </w:t>
      </w:r>
      <w:r w:rsidR="009E28D6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>,</w:t>
      </w:r>
      <w:r w:rsidR="00B97DBB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% всех расходов, финансируются сельское </w:t>
      </w:r>
      <w:r w:rsidRPr="00D067DB">
        <w:rPr>
          <w:rFonts w:ascii="Times New Roman" w:hAnsi="Times New Roman"/>
          <w:sz w:val="30"/>
          <w:szCs w:val="30"/>
        </w:rPr>
        <w:lastRenderedPageBreak/>
        <w:t>хозяйство, транспорт, топливо и энергетика</w:t>
      </w:r>
      <w:r w:rsidR="00543753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 xml:space="preserve"> другая деятельность в области </w:t>
      </w:r>
      <w:r w:rsidR="00543753">
        <w:rPr>
          <w:rFonts w:ascii="Times New Roman" w:hAnsi="Times New Roman"/>
          <w:sz w:val="30"/>
          <w:szCs w:val="30"/>
        </w:rPr>
        <w:t xml:space="preserve">национальной </w:t>
      </w:r>
      <w:r w:rsidR="008C1339">
        <w:rPr>
          <w:rFonts w:ascii="Times New Roman" w:hAnsi="Times New Roman"/>
          <w:sz w:val="30"/>
          <w:szCs w:val="30"/>
        </w:rPr>
        <w:t>экономики.</w:t>
      </w:r>
    </w:p>
    <w:p w:rsidR="00CD0C62" w:rsidRPr="009E28D6" w:rsidRDefault="00CD0C62" w:rsidP="009E28D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B97DBB">
        <w:rPr>
          <w:rFonts w:ascii="Times New Roman" w:hAnsi="Times New Roman"/>
          <w:sz w:val="30"/>
          <w:szCs w:val="30"/>
        </w:rPr>
        <w:t>68</w:t>
      </w:r>
      <w:r w:rsidR="00C775A0">
        <w:rPr>
          <w:rFonts w:ascii="Times New Roman" w:hAnsi="Times New Roman"/>
          <w:sz w:val="30"/>
          <w:szCs w:val="30"/>
        </w:rPr>
        <w:t>,</w:t>
      </w:r>
      <w:r w:rsidR="00B97DBB">
        <w:rPr>
          <w:rFonts w:ascii="Times New Roman" w:hAnsi="Times New Roman"/>
          <w:sz w:val="30"/>
          <w:szCs w:val="30"/>
        </w:rPr>
        <w:t>4</w:t>
      </w:r>
      <w:r w:rsidR="00C775A0">
        <w:rPr>
          <w:rFonts w:ascii="Times New Roman" w:hAnsi="Times New Roman"/>
          <w:sz w:val="30"/>
          <w:szCs w:val="30"/>
        </w:rPr>
        <w:t xml:space="preserve"> тыс. рублей </w:t>
      </w:r>
      <w:r w:rsidR="000A6343" w:rsidRPr="00033A0E">
        <w:rPr>
          <w:rFonts w:ascii="Times New Roman" w:hAnsi="Times New Roman"/>
          <w:sz w:val="30"/>
          <w:szCs w:val="30"/>
        </w:rPr>
        <w:t xml:space="preserve">или </w:t>
      </w:r>
      <w:r w:rsidR="000A6343">
        <w:rPr>
          <w:rFonts w:ascii="Times New Roman" w:hAnsi="Times New Roman"/>
          <w:sz w:val="30"/>
          <w:szCs w:val="30"/>
        </w:rPr>
        <w:t>0</w:t>
      </w:r>
      <w:r w:rsidR="000A6343" w:rsidRPr="00033A0E"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0</w:t>
      </w:r>
      <w:r w:rsidR="00B97DBB">
        <w:rPr>
          <w:rFonts w:ascii="Times New Roman" w:hAnsi="Times New Roman"/>
          <w:sz w:val="30"/>
          <w:szCs w:val="30"/>
        </w:rPr>
        <w:t>4</w:t>
      </w:r>
      <w:r w:rsidR="000A6343" w:rsidRPr="006C5112">
        <w:rPr>
          <w:rFonts w:ascii="Times New Roman" w:hAnsi="Times New Roman"/>
          <w:sz w:val="30"/>
          <w:szCs w:val="30"/>
        </w:rPr>
        <w:t>%</w:t>
      </w:r>
      <w:r w:rsidR="000A6343" w:rsidRPr="00D067DB">
        <w:rPr>
          <w:rFonts w:ascii="Times New Roman" w:hAnsi="Times New Roman"/>
          <w:sz w:val="30"/>
          <w:szCs w:val="30"/>
        </w:rPr>
        <w:t xml:space="preserve"> в общей сумме </w:t>
      </w:r>
      <w:r w:rsidR="000A6343" w:rsidRPr="009E28D6">
        <w:rPr>
          <w:rFonts w:ascii="Times New Roman" w:hAnsi="Times New Roman"/>
          <w:sz w:val="30"/>
          <w:szCs w:val="30"/>
        </w:rPr>
        <w:t xml:space="preserve">расходов </w:t>
      </w:r>
      <w:r w:rsidR="005C7263">
        <w:rPr>
          <w:rFonts w:ascii="Times New Roman" w:hAnsi="Times New Roman"/>
          <w:sz w:val="30"/>
          <w:szCs w:val="30"/>
        </w:rPr>
        <w:t>запланированы</w:t>
      </w:r>
      <w:r w:rsidRPr="009E28D6">
        <w:rPr>
          <w:rFonts w:ascii="Times New Roman" w:hAnsi="Times New Roman"/>
          <w:sz w:val="30"/>
          <w:szCs w:val="30"/>
        </w:rPr>
        <w:t xml:space="preserve"> </w:t>
      </w:r>
      <w:r w:rsidR="009E28D6" w:rsidRPr="009E28D6">
        <w:rPr>
          <w:rFonts w:ascii="Times New Roman" w:hAnsi="Times New Roman"/>
          <w:sz w:val="30"/>
          <w:szCs w:val="30"/>
        </w:rPr>
        <w:t>компенсационны</w:t>
      </w:r>
      <w:r w:rsidR="009E28D6">
        <w:rPr>
          <w:rFonts w:ascii="Times New Roman" w:hAnsi="Times New Roman"/>
          <w:sz w:val="30"/>
          <w:szCs w:val="30"/>
        </w:rPr>
        <w:t>е</w:t>
      </w:r>
      <w:r w:rsidR="009E28D6" w:rsidRPr="009E28D6">
        <w:rPr>
          <w:rFonts w:ascii="Times New Roman" w:hAnsi="Times New Roman"/>
          <w:sz w:val="30"/>
          <w:szCs w:val="30"/>
        </w:rPr>
        <w:t xml:space="preserve"> выплат</w:t>
      </w:r>
      <w:r w:rsidR="009E28D6">
        <w:rPr>
          <w:rFonts w:ascii="Times New Roman" w:hAnsi="Times New Roman"/>
          <w:sz w:val="30"/>
          <w:szCs w:val="30"/>
        </w:rPr>
        <w:t>ы з</w:t>
      </w:r>
      <w:r w:rsidR="009E28D6" w:rsidRPr="009E28D6">
        <w:rPr>
          <w:rFonts w:ascii="Times New Roman" w:hAnsi="Times New Roman"/>
          <w:sz w:val="30"/>
          <w:szCs w:val="30"/>
        </w:rPr>
        <w:t>а добычу дикого кабана</w:t>
      </w:r>
      <w:r w:rsidR="0044522F">
        <w:rPr>
          <w:rFonts w:ascii="Times New Roman" w:hAnsi="Times New Roman"/>
          <w:sz w:val="30"/>
          <w:szCs w:val="30"/>
        </w:rPr>
        <w:t xml:space="preserve"> и </w:t>
      </w:r>
      <w:r w:rsidRPr="009E28D6">
        <w:rPr>
          <w:rFonts w:ascii="Times New Roman" w:hAnsi="Times New Roman"/>
          <w:sz w:val="30"/>
          <w:szCs w:val="30"/>
        </w:rPr>
        <w:t>финансирование</w:t>
      </w:r>
      <w:r w:rsidR="00EC5B6E" w:rsidRPr="009E28D6">
        <w:rPr>
          <w:rFonts w:ascii="Times New Roman" w:hAnsi="Times New Roman"/>
          <w:sz w:val="30"/>
          <w:szCs w:val="30"/>
        </w:rPr>
        <w:t xml:space="preserve"> комплекса работ по борьбе с распространением золотарника канадского</w:t>
      </w:r>
      <w:r w:rsidR="009E28D6">
        <w:rPr>
          <w:rFonts w:ascii="Times New Roman" w:hAnsi="Times New Roman"/>
          <w:sz w:val="30"/>
        </w:rPr>
        <w:t>.</w:t>
      </w:r>
    </w:p>
    <w:p w:rsidR="00CD0C62" w:rsidRPr="00CB262E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44522F">
        <w:rPr>
          <w:rFonts w:ascii="Times New Roman" w:hAnsi="Times New Roman"/>
          <w:sz w:val="30"/>
          <w:szCs w:val="30"/>
        </w:rPr>
        <w:t>12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44522F">
        <w:rPr>
          <w:rFonts w:ascii="Times New Roman" w:hAnsi="Times New Roman"/>
          <w:sz w:val="30"/>
          <w:szCs w:val="30"/>
        </w:rPr>
        <w:t>254</w:t>
      </w:r>
      <w:r w:rsidRPr="00D067DB">
        <w:rPr>
          <w:rFonts w:ascii="Times New Roman" w:hAnsi="Times New Roman"/>
          <w:sz w:val="30"/>
          <w:szCs w:val="30"/>
        </w:rPr>
        <w:t>,</w:t>
      </w:r>
      <w:r w:rsidR="0044522F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44522F">
        <w:rPr>
          <w:rFonts w:ascii="Times New Roman" w:hAnsi="Times New Roman"/>
          <w:sz w:val="30"/>
          <w:szCs w:val="30"/>
        </w:rPr>
        <w:t>7</w:t>
      </w:r>
      <w:r w:rsidRPr="00033A0E">
        <w:rPr>
          <w:rFonts w:ascii="Times New Roman" w:hAnsi="Times New Roman"/>
          <w:sz w:val="30"/>
          <w:szCs w:val="30"/>
        </w:rPr>
        <w:t>,</w:t>
      </w:r>
      <w:r w:rsidR="0044522F">
        <w:rPr>
          <w:rFonts w:ascii="Times New Roman" w:hAnsi="Times New Roman"/>
          <w:sz w:val="30"/>
          <w:szCs w:val="30"/>
        </w:rPr>
        <w:t>8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на удешевление стоимости жилищно-коммунальных услуг, оказываемых населению.</w:t>
      </w:r>
    </w:p>
    <w:p w:rsidR="005242F6" w:rsidRPr="005242F6" w:rsidRDefault="005242F6" w:rsidP="00DA0A6E">
      <w:pPr>
        <w:spacing w:after="0" w:line="240" w:lineRule="auto"/>
        <w:ind w:right="-6" w:firstLine="567"/>
        <w:jc w:val="both"/>
        <w:rPr>
          <w:rFonts w:ascii="Times New Roman" w:hAnsi="Times New Roman"/>
          <w:spacing w:val="-8"/>
          <w:sz w:val="30"/>
          <w:szCs w:val="30"/>
        </w:rPr>
      </w:pPr>
      <w:r w:rsidRPr="005242F6">
        <w:rPr>
          <w:rFonts w:ascii="Times New Roman" w:hAnsi="Times New Roman"/>
          <w:sz w:val="30"/>
          <w:szCs w:val="30"/>
        </w:rPr>
        <w:t>При формировании расходной части бюджета на 202</w:t>
      </w:r>
      <w:r w:rsidR="0044522F">
        <w:rPr>
          <w:rFonts w:ascii="Times New Roman" w:hAnsi="Times New Roman"/>
          <w:sz w:val="30"/>
          <w:szCs w:val="30"/>
        </w:rPr>
        <w:t>6</w:t>
      </w:r>
      <w:r w:rsidRPr="005242F6">
        <w:rPr>
          <w:rFonts w:ascii="Times New Roman" w:hAnsi="Times New Roman"/>
          <w:sz w:val="30"/>
          <w:szCs w:val="30"/>
        </w:rPr>
        <w:t xml:space="preserve"> год сохранена его социальная направленность, необходимость обеспечения ассигнованиями </w:t>
      </w:r>
      <w:r w:rsidRPr="006E35DD">
        <w:rPr>
          <w:rFonts w:ascii="Times New Roman" w:hAnsi="Times New Roman"/>
          <w:b/>
          <w:sz w:val="30"/>
          <w:szCs w:val="30"/>
        </w:rPr>
        <w:t>первоочередных бюджетных обязательств</w:t>
      </w:r>
      <w:r w:rsidRPr="005242F6">
        <w:rPr>
          <w:rFonts w:ascii="Times New Roman" w:hAnsi="Times New Roman"/>
          <w:sz w:val="30"/>
          <w:szCs w:val="30"/>
        </w:rPr>
        <w:t xml:space="preserve"> (заработная плата и взносы (отчисления) на социальное страхование работникам бюджетной сферы, </w:t>
      </w:r>
      <w:r w:rsidRPr="005242F6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242F6">
        <w:rPr>
          <w:rFonts w:ascii="Times New Roman" w:hAnsi="Times New Roman"/>
          <w:sz w:val="30"/>
          <w:szCs w:val="30"/>
        </w:rPr>
        <w:t xml:space="preserve"> услуг</w:t>
      </w:r>
      <w:r w:rsidRPr="005242F6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242F6">
        <w:rPr>
          <w:rFonts w:ascii="Times New Roman" w:hAnsi="Times New Roman"/>
          <w:sz w:val="30"/>
          <w:szCs w:val="30"/>
        </w:rPr>
        <w:t xml:space="preserve"> </w:t>
      </w:r>
      <w:r w:rsidRPr="005242F6">
        <w:rPr>
          <w:rFonts w:ascii="Times New Roman" w:hAnsi="Times New Roman"/>
          <w:spacing w:val="-8"/>
          <w:sz w:val="30"/>
          <w:szCs w:val="30"/>
        </w:rPr>
        <w:t>назначения</w:t>
      </w:r>
      <w:r>
        <w:rPr>
          <w:rFonts w:ascii="Times New Roman" w:hAnsi="Times New Roman"/>
          <w:spacing w:val="-8"/>
          <w:sz w:val="30"/>
          <w:szCs w:val="30"/>
        </w:rPr>
        <w:t>, субсидии</w:t>
      </w:r>
      <w:r w:rsidR="00154B69">
        <w:rPr>
          <w:rFonts w:ascii="Times New Roman" w:hAnsi="Times New Roman"/>
          <w:spacing w:val="-8"/>
          <w:sz w:val="30"/>
          <w:szCs w:val="30"/>
        </w:rPr>
        <w:t xml:space="preserve"> транспорта, топлива и энергетики</w:t>
      </w:r>
      <w:r w:rsidR="006F786F">
        <w:rPr>
          <w:rFonts w:ascii="Times New Roman" w:hAnsi="Times New Roman"/>
          <w:spacing w:val="-8"/>
          <w:sz w:val="30"/>
          <w:szCs w:val="30"/>
        </w:rPr>
        <w:t>, жилищно-коммунальных услуг</w:t>
      </w:r>
      <w:r w:rsidRPr="005242F6">
        <w:rPr>
          <w:rFonts w:ascii="Times New Roman" w:hAnsi="Times New Roman"/>
          <w:spacing w:val="-8"/>
          <w:sz w:val="30"/>
          <w:szCs w:val="30"/>
        </w:rPr>
        <w:t>).</w:t>
      </w:r>
    </w:p>
    <w:p w:rsidR="006A5991" w:rsidRDefault="006A5991" w:rsidP="00DA0A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</w:rPr>
        <w:sectPr w:rsidR="006A5991" w:rsidSect="0000185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E35DD" w:rsidRPr="006E35DD" w:rsidRDefault="006E35DD" w:rsidP="006E35DD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2"/>
          <w:sz w:val="30"/>
          <w:szCs w:val="30"/>
        </w:rPr>
      </w:pPr>
      <w:r w:rsidRPr="006E35DD">
        <w:rPr>
          <w:rFonts w:ascii="Times New Roman" w:hAnsi="Times New Roman"/>
          <w:b/>
          <w:spacing w:val="-2"/>
          <w:sz w:val="30"/>
          <w:szCs w:val="30"/>
        </w:rPr>
        <w:lastRenderedPageBreak/>
        <w:t xml:space="preserve">Первоочередные расходы консолидированного бюджета </w:t>
      </w:r>
      <w:r>
        <w:rPr>
          <w:rFonts w:ascii="Times New Roman" w:hAnsi="Times New Roman"/>
          <w:b/>
          <w:spacing w:val="-2"/>
          <w:sz w:val="30"/>
          <w:szCs w:val="30"/>
        </w:rPr>
        <w:t>в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202</w:t>
      </w:r>
      <w:r w:rsidR="0044522F">
        <w:rPr>
          <w:rFonts w:ascii="Times New Roman" w:hAnsi="Times New Roman"/>
          <w:b/>
          <w:spacing w:val="-2"/>
          <w:sz w:val="30"/>
          <w:szCs w:val="30"/>
        </w:rPr>
        <w:t>6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год</w:t>
      </w:r>
      <w:r>
        <w:rPr>
          <w:rFonts w:ascii="Times New Roman" w:hAnsi="Times New Roman"/>
          <w:b/>
          <w:spacing w:val="-2"/>
          <w:sz w:val="30"/>
          <w:szCs w:val="30"/>
        </w:rPr>
        <w:t>у</w:t>
      </w:r>
    </w:p>
    <w:p w:rsidR="004F2977" w:rsidRDefault="004F2977" w:rsidP="005242F6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931729" w:rsidRDefault="00CA1484" w:rsidP="00A4141C">
      <w:pPr>
        <w:spacing w:after="0" w:line="240" w:lineRule="auto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drawing>
          <wp:inline distT="0" distB="0" distL="0" distR="0">
            <wp:extent cx="9097896" cy="4686935"/>
            <wp:effectExtent l="0" t="0" r="46355" b="1841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374B98" w:rsidRDefault="00374B98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6A5991" w:rsidRDefault="006E35DD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  <w:sectPr w:rsidR="006A5991" w:rsidSect="00001853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6E35DD">
        <w:rPr>
          <w:rFonts w:ascii="Times New Roman" w:hAnsi="Times New Roman"/>
          <w:sz w:val="30"/>
          <w:szCs w:val="30"/>
        </w:rPr>
        <w:t xml:space="preserve">Первоочередные расходы предусмотрены в сумме </w:t>
      </w:r>
      <w:r w:rsidR="00913A65">
        <w:rPr>
          <w:rFonts w:ascii="Times New Roman" w:hAnsi="Times New Roman"/>
          <w:sz w:val="30"/>
          <w:szCs w:val="30"/>
        </w:rPr>
        <w:t>138</w:t>
      </w:r>
      <w:r w:rsidR="00266893">
        <w:rPr>
          <w:rFonts w:ascii="Times New Roman" w:hAnsi="Times New Roman"/>
          <w:sz w:val="30"/>
          <w:szCs w:val="30"/>
        </w:rPr>
        <w:t> </w:t>
      </w:r>
      <w:r w:rsidR="00913A65">
        <w:rPr>
          <w:rFonts w:ascii="Times New Roman" w:hAnsi="Times New Roman"/>
          <w:sz w:val="30"/>
          <w:szCs w:val="30"/>
        </w:rPr>
        <w:t>175</w:t>
      </w:r>
      <w:r w:rsidR="00266893">
        <w:rPr>
          <w:rFonts w:ascii="Times New Roman" w:hAnsi="Times New Roman"/>
          <w:sz w:val="30"/>
          <w:szCs w:val="30"/>
        </w:rPr>
        <w:t>,</w:t>
      </w:r>
      <w:r w:rsidR="00913A65">
        <w:rPr>
          <w:rFonts w:ascii="Times New Roman" w:hAnsi="Times New Roman"/>
          <w:sz w:val="30"/>
          <w:szCs w:val="30"/>
        </w:rPr>
        <w:t>1</w:t>
      </w:r>
      <w:r w:rsidR="00266893">
        <w:rPr>
          <w:rFonts w:ascii="Times New Roman" w:hAnsi="Times New Roman"/>
          <w:sz w:val="30"/>
          <w:szCs w:val="30"/>
        </w:rPr>
        <w:t xml:space="preserve"> тыс.</w:t>
      </w:r>
      <w:r w:rsidRPr="006E35DD">
        <w:rPr>
          <w:rFonts w:ascii="Times New Roman" w:hAnsi="Times New Roman"/>
          <w:sz w:val="30"/>
          <w:szCs w:val="30"/>
        </w:rPr>
        <w:t xml:space="preserve"> рубл</w:t>
      </w:r>
      <w:r w:rsidR="00266893">
        <w:rPr>
          <w:rFonts w:ascii="Times New Roman" w:hAnsi="Times New Roman"/>
          <w:sz w:val="30"/>
          <w:szCs w:val="30"/>
        </w:rPr>
        <w:t>ей</w:t>
      </w:r>
      <w:r w:rsidRPr="006E35DD">
        <w:rPr>
          <w:rFonts w:ascii="Times New Roman" w:hAnsi="Times New Roman"/>
          <w:sz w:val="30"/>
          <w:szCs w:val="30"/>
        </w:rPr>
        <w:t xml:space="preserve">, что составляет </w:t>
      </w:r>
      <w:r w:rsidR="00913A65">
        <w:rPr>
          <w:rFonts w:ascii="Times New Roman" w:hAnsi="Times New Roman"/>
          <w:sz w:val="30"/>
          <w:szCs w:val="30"/>
        </w:rPr>
        <w:t>87</w:t>
      </w:r>
      <w:r w:rsidRPr="006E35DD">
        <w:rPr>
          <w:rFonts w:ascii="Times New Roman" w:hAnsi="Times New Roman"/>
          <w:sz w:val="30"/>
          <w:szCs w:val="30"/>
        </w:rPr>
        <w:t>,</w:t>
      </w:r>
      <w:r w:rsidR="00913A65">
        <w:rPr>
          <w:rFonts w:ascii="Times New Roman" w:hAnsi="Times New Roman"/>
          <w:sz w:val="30"/>
          <w:szCs w:val="30"/>
        </w:rPr>
        <w:t>5</w:t>
      </w:r>
      <w:r w:rsidRPr="006E35DD">
        <w:rPr>
          <w:rFonts w:ascii="Times New Roman" w:hAnsi="Times New Roman"/>
          <w:sz w:val="30"/>
          <w:szCs w:val="30"/>
        </w:rPr>
        <w:t>% расходов бюджета района.</w:t>
      </w:r>
    </w:p>
    <w:p w:rsidR="00CD0C62" w:rsidRPr="0059600E" w:rsidRDefault="00CD0C62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РАЙОННЫЙ БЮДЖЕТ НА 20</w:t>
      </w:r>
      <w:r w:rsidR="00C775A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913A65">
        <w:rPr>
          <w:rFonts w:ascii="Times New Roman" w:hAnsi="Times New Roman"/>
          <w:b/>
          <w:color w:val="00B050"/>
          <w:sz w:val="30"/>
          <w:szCs w:val="30"/>
        </w:rPr>
        <w:t>6</w:t>
      </w:r>
      <w:r w:rsidR="004073C8">
        <w:rPr>
          <w:rFonts w:ascii="Times New Roman" w:hAnsi="Times New Roman"/>
          <w:b/>
          <w:color w:val="00B050"/>
          <w:sz w:val="30"/>
          <w:szCs w:val="30"/>
        </w:rPr>
        <w:t xml:space="preserve"> </w:t>
      </w:r>
      <w:r w:rsidRPr="0059600E">
        <w:rPr>
          <w:rFonts w:ascii="Times New Roman" w:hAnsi="Times New Roman"/>
          <w:b/>
          <w:color w:val="00B050"/>
          <w:sz w:val="30"/>
          <w:szCs w:val="30"/>
        </w:rPr>
        <w:t>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3947DE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30"/>
          <w:lang w:eastAsia="ru-RU"/>
        </w:rPr>
      </w:pPr>
      <w:r w:rsidRPr="0094650D">
        <w:rPr>
          <w:rFonts w:ascii="Times New Roman" w:hAnsi="Times New Roman"/>
          <w:sz w:val="30"/>
          <w:szCs w:val="30"/>
          <w:lang w:eastAsia="ru-RU"/>
        </w:rPr>
        <w:t>Объем районного бюджета утвержден по доходам в сумме</w:t>
      </w:r>
      <w:r w:rsidRPr="0094650D">
        <w:rPr>
          <w:rFonts w:cs="Calibri"/>
          <w:lang w:eastAsia="ru-RU"/>
        </w:rPr>
        <w:t xml:space="preserve"> </w:t>
      </w:r>
      <w:r w:rsidR="00913A65" w:rsidRPr="00913A65">
        <w:rPr>
          <w:rFonts w:ascii="Times New Roman" w:hAnsi="Times New Roman"/>
          <w:sz w:val="30"/>
          <w:szCs w:val="30"/>
          <w:lang w:eastAsia="ru-RU"/>
        </w:rPr>
        <w:t>155</w:t>
      </w:r>
      <w:r w:rsidR="0094650D" w:rsidRPr="00245CE6">
        <w:rPr>
          <w:rFonts w:ascii="Times New Roman" w:hAnsi="Times New Roman"/>
          <w:sz w:val="30"/>
          <w:szCs w:val="30"/>
          <w:lang w:eastAsia="ru-RU"/>
        </w:rPr>
        <w:t> </w:t>
      </w:r>
      <w:r w:rsidR="00913A65">
        <w:rPr>
          <w:rFonts w:ascii="Times New Roman" w:hAnsi="Times New Roman"/>
          <w:sz w:val="30"/>
          <w:szCs w:val="30"/>
          <w:lang w:eastAsia="ru-RU"/>
        </w:rPr>
        <w:t>001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913A65">
        <w:rPr>
          <w:rFonts w:ascii="Times New Roman" w:hAnsi="Times New Roman"/>
          <w:sz w:val="30"/>
          <w:szCs w:val="30"/>
          <w:lang w:eastAsia="ru-RU"/>
        </w:rPr>
        <w:t>7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тыс. рублей и по расходам в сумме </w:t>
      </w:r>
      <w:r w:rsidR="00913A65">
        <w:rPr>
          <w:rFonts w:ascii="Times New Roman" w:hAnsi="Times New Roman"/>
          <w:sz w:val="30"/>
          <w:szCs w:val="30"/>
          <w:lang w:eastAsia="ru-RU"/>
        </w:rPr>
        <w:t>154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 </w:t>
      </w:r>
      <w:r w:rsidR="00913A65">
        <w:rPr>
          <w:rFonts w:ascii="Times New Roman" w:hAnsi="Times New Roman"/>
          <w:sz w:val="30"/>
          <w:szCs w:val="30"/>
          <w:lang w:eastAsia="ru-RU"/>
        </w:rPr>
        <w:t>981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913A65">
        <w:rPr>
          <w:rFonts w:ascii="Times New Roman" w:hAnsi="Times New Roman"/>
          <w:sz w:val="30"/>
          <w:szCs w:val="30"/>
          <w:lang w:eastAsia="ru-RU"/>
        </w:rPr>
        <w:t>7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 w:rsidR="003947DE">
        <w:rPr>
          <w:rFonts w:ascii="Times New Roman" w:hAnsi="Times New Roman"/>
          <w:sz w:val="30"/>
          <w:szCs w:val="30"/>
          <w:lang w:eastAsia="ru-RU"/>
        </w:rPr>
        <w:t>.</w:t>
      </w:r>
    </w:p>
    <w:p w:rsidR="003947DE" w:rsidRPr="0090118F" w:rsidRDefault="003947DE" w:rsidP="003947DE">
      <w:pPr>
        <w:spacing w:after="0" w:line="240" w:lineRule="auto"/>
        <w:ind w:firstLine="709"/>
        <w:jc w:val="both"/>
        <w:rPr>
          <w:sz w:val="30"/>
          <w:szCs w:val="30"/>
        </w:rPr>
      </w:pPr>
      <w:r w:rsidRPr="00766DE2">
        <w:rPr>
          <w:rFonts w:ascii="Times New Roman" w:hAnsi="Times New Roman"/>
          <w:sz w:val="30"/>
        </w:rPr>
        <w:t xml:space="preserve">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</w:t>
      </w:r>
      <w:r w:rsidR="00040879">
        <w:rPr>
          <w:rFonts w:ascii="Times New Roman" w:hAnsi="Times New Roman"/>
          <w:sz w:val="30"/>
        </w:rPr>
        <w:t>2</w:t>
      </w:r>
      <w:r w:rsidRPr="00766DE2">
        <w:rPr>
          <w:rFonts w:ascii="Times New Roman" w:hAnsi="Times New Roman"/>
          <w:sz w:val="30"/>
        </w:rPr>
        <w:t>0</w:t>
      </w:r>
      <w:r>
        <w:rPr>
          <w:rFonts w:ascii="Times New Roman" w:hAnsi="Times New Roman"/>
          <w:sz w:val="30"/>
        </w:rPr>
        <w:t>,0 тыс.</w:t>
      </w:r>
      <w:r w:rsidRPr="00766DE2">
        <w:rPr>
          <w:rFonts w:ascii="Times New Roman" w:hAnsi="Times New Roman"/>
          <w:sz w:val="30"/>
        </w:rPr>
        <w:t xml:space="preserve"> рубл</w:t>
      </w:r>
      <w:r>
        <w:rPr>
          <w:rFonts w:ascii="Times New Roman" w:hAnsi="Times New Roman"/>
          <w:sz w:val="30"/>
        </w:rPr>
        <w:t>ей</w:t>
      </w:r>
      <w:r w:rsidRPr="00766DE2">
        <w:rPr>
          <w:rFonts w:ascii="Times New Roman" w:hAnsi="Times New Roman"/>
          <w:sz w:val="30"/>
        </w:rPr>
        <w:t>.</w:t>
      </w: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913A65" w:rsidRPr="0094650D" w:rsidRDefault="00913A65" w:rsidP="00913A65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CB1FC3">
        <w:rPr>
          <w:rFonts w:ascii="Times New Roman" w:hAnsi="Times New Roman"/>
          <w:b/>
          <w:sz w:val="30"/>
          <w:szCs w:val="30"/>
        </w:rPr>
        <w:t>ДОХОДЫ</w:t>
      </w:r>
    </w:p>
    <w:p w:rsidR="00913A65" w:rsidRPr="009B2E3E" w:rsidRDefault="00913A65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9B2E3E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районного бюджета на 20</w:t>
      </w:r>
      <w:r w:rsidR="00B92837" w:rsidRPr="009B2E3E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B667AA">
        <w:rPr>
          <w:rFonts w:ascii="Times New Roman" w:hAnsi="Times New Roman"/>
          <w:b/>
          <w:bCs/>
          <w:sz w:val="30"/>
          <w:szCs w:val="30"/>
          <w:lang w:eastAsia="ru-RU"/>
        </w:rPr>
        <w:t>6</w:t>
      </w:r>
      <w:r w:rsidRPr="009B2E3E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B1FC3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6B2A4196" wp14:editId="0CA203D5">
            <wp:extent cx="6000750" cy="380047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F3153491-B132-4469-8927-24E6905E1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B639E2">
        <w:rPr>
          <w:rFonts w:ascii="Times New Roman" w:hAnsi="Times New Roman"/>
          <w:sz w:val="30"/>
          <w:szCs w:val="30"/>
        </w:rPr>
        <w:t>6</w:t>
      </w:r>
      <w:r w:rsidR="00C1310C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sz w:val="30"/>
          <w:szCs w:val="30"/>
        </w:rPr>
        <w:t xml:space="preserve">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276CA7" w:rsidP="00276CA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6078070" cy="4191000"/>
            <wp:effectExtent l="0" t="0" r="1841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325629" w:rsidRPr="00325629" w:rsidRDefault="00325629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25629">
        <w:rPr>
          <w:rFonts w:ascii="Times New Roman" w:hAnsi="Times New Roman"/>
          <w:b/>
          <w:sz w:val="30"/>
          <w:szCs w:val="30"/>
          <w:u w:val="single"/>
        </w:rPr>
        <w:t>Общегосударственная деятельность</w:t>
      </w:r>
    </w:p>
    <w:p w:rsidR="003F3050" w:rsidRDefault="00325629" w:rsidP="00FE16B1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</w:t>
      </w:r>
      <w:r w:rsidR="00D05C1E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>с</w:t>
      </w:r>
      <w:r w:rsidR="003F3050">
        <w:rPr>
          <w:rFonts w:ascii="Times New Roman" w:hAnsi="Times New Roman"/>
          <w:sz w:val="30"/>
          <w:szCs w:val="30"/>
        </w:rPr>
        <w:t xml:space="preserve">умма расходов на </w:t>
      </w:r>
      <w:r w:rsidR="003F3050"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 w:rsidR="003F3050"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5C7263">
        <w:rPr>
          <w:rFonts w:ascii="Times New Roman" w:hAnsi="Times New Roman"/>
          <w:sz w:val="30"/>
          <w:szCs w:val="30"/>
        </w:rPr>
        <w:t>1</w:t>
      </w:r>
      <w:r w:rsidR="00D41622">
        <w:rPr>
          <w:rFonts w:ascii="Times New Roman" w:hAnsi="Times New Roman"/>
          <w:sz w:val="30"/>
          <w:szCs w:val="30"/>
        </w:rPr>
        <w:t>4</w:t>
      </w:r>
      <w:r w:rsidR="003F3050">
        <w:rPr>
          <w:rFonts w:ascii="Times New Roman" w:hAnsi="Times New Roman"/>
          <w:sz w:val="30"/>
          <w:szCs w:val="30"/>
        </w:rPr>
        <w:t> </w:t>
      </w:r>
      <w:r w:rsidR="00D41622">
        <w:rPr>
          <w:rFonts w:ascii="Times New Roman" w:hAnsi="Times New Roman"/>
          <w:sz w:val="30"/>
          <w:szCs w:val="30"/>
        </w:rPr>
        <w:t>631</w:t>
      </w:r>
      <w:r w:rsidR="003F3050">
        <w:rPr>
          <w:rFonts w:ascii="Times New Roman" w:hAnsi="Times New Roman"/>
          <w:sz w:val="30"/>
          <w:szCs w:val="30"/>
        </w:rPr>
        <w:t>,</w:t>
      </w:r>
      <w:r w:rsidR="00D41622">
        <w:rPr>
          <w:rFonts w:ascii="Times New Roman" w:hAnsi="Times New Roman"/>
          <w:sz w:val="30"/>
          <w:szCs w:val="30"/>
        </w:rPr>
        <w:t>3</w:t>
      </w:r>
      <w:r w:rsidR="003F3050">
        <w:rPr>
          <w:rFonts w:ascii="Times New Roman" w:hAnsi="Times New Roman"/>
          <w:sz w:val="30"/>
          <w:szCs w:val="30"/>
        </w:rPr>
        <w:t xml:space="preserve"> тыс. рублей. </w:t>
      </w:r>
      <w:r w:rsidR="003F3050"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570E68">
        <w:rPr>
          <w:rFonts w:ascii="Times New Roman" w:hAnsi="Times New Roman"/>
          <w:sz w:val="30"/>
          <w:szCs w:val="30"/>
        </w:rPr>
        <w:t>1 144</w:t>
      </w:r>
      <w:r w:rsidR="003F3050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4</w:t>
      </w:r>
      <w:r w:rsidR="003F3050" w:rsidRPr="00580177">
        <w:rPr>
          <w:rFonts w:ascii="Times New Roman" w:hAnsi="Times New Roman"/>
          <w:sz w:val="30"/>
          <w:szCs w:val="30"/>
        </w:rPr>
        <w:t xml:space="preserve"> </w:t>
      </w:r>
      <w:r w:rsidR="003F3050" w:rsidRPr="00546F6F">
        <w:rPr>
          <w:rFonts w:ascii="Times New Roman" w:hAnsi="Times New Roman"/>
          <w:sz w:val="30"/>
          <w:szCs w:val="30"/>
        </w:rPr>
        <w:t>тыс. рублей (</w:t>
      </w:r>
      <w:r w:rsidR="00570E68">
        <w:rPr>
          <w:rFonts w:ascii="Times New Roman" w:hAnsi="Times New Roman"/>
          <w:sz w:val="30"/>
          <w:szCs w:val="30"/>
        </w:rPr>
        <w:t>7</w:t>
      </w:r>
      <w:r w:rsidR="003F3050" w:rsidRPr="00546F6F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8</w:t>
      </w:r>
      <w:r w:rsidR="003F3050" w:rsidRPr="00546F6F">
        <w:rPr>
          <w:rFonts w:ascii="Times New Roman" w:hAnsi="Times New Roman"/>
          <w:sz w:val="30"/>
          <w:szCs w:val="30"/>
        </w:rPr>
        <w:t>%)</w:t>
      </w:r>
      <w:r w:rsidR="003F3050" w:rsidRPr="00D067DB">
        <w:rPr>
          <w:rFonts w:ascii="Times New Roman" w:hAnsi="Times New Roman"/>
          <w:sz w:val="30"/>
          <w:szCs w:val="30"/>
        </w:rPr>
        <w:t xml:space="preserve"> занимают </w:t>
      </w:r>
      <w:r w:rsidR="003F3050"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="003F3050" w:rsidRPr="00D067DB">
        <w:rPr>
          <w:rFonts w:ascii="Times New Roman" w:hAnsi="Times New Roman"/>
          <w:sz w:val="30"/>
          <w:szCs w:val="30"/>
        </w:rPr>
        <w:t xml:space="preserve">. </w:t>
      </w:r>
    </w:p>
    <w:p w:rsid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FE16B1" w:rsidRDefault="00325629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E16B1">
        <w:rPr>
          <w:rFonts w:ascii="Times New Roman" w:hAnsi="Times New Roman"/>
          <w:b/>
          <w:sz w:val="30"/>
          <w:szCs w:val="30"/>
          <w:u w:val="single"/>
        </w:rPr>
        <w:t>Национальная обо</w:t>
      </w:r>
      <w:r w:rsidR="00FE16B1" w:rsidRPr="00FE16B1">
        <w:rPr>
          <w:rFonts w:ascii="Times New Roman" w:hAnsi="Times New Roman"/>
          <w:b/>
          <w:sz w:val="30"/>
          <w:szCs w:val="30"/>
          <w:u w:val="single"/>
        </w:rPr>
        <w:t>рона</w:t>
      </w:r>
    </w:p>
    <w:p w:rsidR="00FE16B1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570E68">
        <w:rPr>
          <w:rFonts w:ascii="Times New Roman" w:hAnsi="Times New Roman"/>
          <w:sz w:val="30"/>
          <w:szCs w:val="30"/>
          <w:lang w:eastAsia="ru-RU"/>
        </w:rPr>
        <w:t>1 350</w:t>
      </w:r>
      <w:r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рублей. Запланированные средства будут направлены на финансирование расходов территориальной обороны</w:t>
      </w:r>
      <w:r w:rsidR="00570E68">
        <w:rPr>
          <w:rFonts w:ascii="Times New Roman" w:hAnsi="Times New Roman"/>
          <w:sz w:val="30"/>
          <w:szCs w:val="30"/>
        </w:rPr>
        <w:t>, обеспечение мобилизационной подготовки и мобилизации</w:t>
      </w:r>
      <w:r w:rsidR="00F80810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C32AD" w:rsidRDefault="006C32AD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32562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Н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>ациональн</w:t>
      </w:r>
      <w:r>
        <w:rPr>
          <w:rFonts w:ascii="Times New Roman" w:hAnsi="Times New Roman"/>
          <w:b/>
          <w:sz w:val="30"/>
          <w:szCs w:val="30"/>
          <w:u w:val="single"/>
        </w:rPr>
        <w:t>ая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 xml:space="preserve"> экономик</w:t>
      </w:r>
      <w:r>
        <w:rPr>
          <w:rFonts w:ascii="Times New Roman" w:hAnsi="Times New Roman"/>
          <w:b/>
          <w:sz w:val="30"/>
          <w:szCs w:val="30"/>
          <w:u w:val="single"/>
        </w:rPr>
        <w:t>а</w:t>
      </w:r>
    </w:p>
    <w:p w:rsidR="00CD0C62" w:rsidRDefault="00325629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CD0C62" w:rsidRPr="00D067DB">
        <w:rPr>
          <w:rFonts w:ascii="Times New Roman" w:hAnsi="Times New Roman"/>
          <w:sz w:val="30"/>
          <w:szCs w:val="30"/>
        </w:rPr>
        <w:t xml:space="preserve">а финансирование отраслей </w:t>
      </w:r>
      <w:r w:rsidR="00CD0C62"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D0C62">
        <w:rPr>
          <w:rFonts w:ascii="Times New Roman" w:hAnsi="Times New Roman"/>
          <w:sz w:val="30"/>
          <w:szCs w:val="30"/>
        </w:rPr>
        <w:t>будет направлено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570E68">
        <w:rPr>
          <w:rFonts w:ascii="Times New Roman" w:hAnsi="Times New Roman"/>
          <w:sz w:val="30"/>
          <w:szCs w:val="30"/>
        </w:rPr>
        <w:t>8</w:t>
      </w:r>
      <w:r w:rsidR="00CD0C62">
        <w:rPr>
          <w:rFonts w:ascii="Times New Roman" w:hAnsi="Times New Roman"/>
          <w:sz w:val="30"/>
          <w:szCs w:val="30"/>
        </w:rPr>
        <w:t> </w:t>
      </w:r>
      <w:r w:rsidR="00570E68">
        <w:rPr>
          <w:rFonts w:ascii="Times New Roman" w:hAnsi="Times New Roman"/>
          <w:sz w:val="30"/>
          <w:szCs w:val="30"/>
        </w:rPr>
        <w:t>256</w:t>
      </w:r>
      <w:r w:rsidR="00CD0C62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3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</w:t>
      </w:r>
      <w:r w:rsidR="00CD0C62" w:rsidRPr="00C02417">
        <w:rPr>
          <w:rFonts w:ascii="Times New Roman" w:hAnsi="Times New Roman"/>
          <w:sz w:val="30"/>
          <w:szCs w:val="30"/>
        </w:rPr>
        <w:t xml:space="preserve">на сельское хозяйство запланированы в сумме </w:t>
      </w:r>
      <w:r w:rsidR="00570E68">
        <w:rPr>
          <w:rFonts w:ascii="Times New Roman" w:hAnsi="Times New Roman"/>
          <w:sz w:val="30"/>
          <w:szCs w:val="30"/>
        </w:rPr>
        <w:t>4</w:t>
      </w:r>
      <w:r w:rsidR="00CD0C62" w:rsidRPr="00C02417">
        <w:rPr>
          <w:rFonts w:ascii="Times New Roman" w:hAnsi="Times New Roman"/>
          <w:sz w:val="30"/>
          <w:szCs w:val="30"/>
        </w:rPr>
        <w:t> </w:t>
      </w:r>
      <w:r w:rsidR="00570E68">
        <w:rPr>
          <w:rFonts w:ascii="Times New Roman" w:hAnsi="Times New Roman"/>
          <w:sz w:val="30"/>
          <w:szCs w:val="30"/>
        </w:rPr>
        <w:t>158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0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транспорт – </w:t>
      </w:r>
      <w:r w:rsidR="00B22AC9">
        <w:rPr>
          <w:rFonts w:ascii="Times New Roman" w:hAnsi="Times New Roman"/>
          <w:sz w:val="30"/>
          <w:szCs w:val="30"/>
        </w:rPr>
        <w:t>2</w:t>
      </w:r>
      <w:r w:rsidR="000267CB">
        <w:rPr>
          <w:rFonts w:ascii="Times New Roman" w:hAnsi="Times New Roman"/>
          <w:sz w:val="30"/>
          <w:szCs w:val="30"/>
        </w:rPr>
        <w:t> </w:t>
      </w:r>
      <w:r w:rsidR="00570E68">
        <w:rPr>
          <w:rFonts w:ascii="Times New Roman" w:hAnsi="Times New Roman"/>
          <w:sz w:val="30"/>
          <w:szCs w:val="30"/>
        </w:rPr>
        <w:t>826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3</w:t>
      </w:r>
      <w:r w:rsidR="000267CB">
        <w:rPr>
          <w:rFonts w:ascii="Times New Roman" w:hAnsi="Times New Roman"/>
          <w:sz w:val="30"/>
          <w:szCs w:val="30"/>
        </w:rPr>
        <w:t> </w:t>
      </w:r>
      <w:r w:rsidR="00CD0C62" w:rsidRPr="00C02417">
        <w:rPr>
          <w:rFonts w:ascii="Times New Roman" w:hAnsi="Times New Roman"/>
          <w:sz w:val="30"/>
          <w:szCs w:val="30"/>
        </w:rPr>
        <w:t>тыс.</w:t>
      </w:r>
      <w:r w:rsidR="000267CB">
        <w:rPr>
          <w:rFonts w:ascii="Times New Roman" w:hAnsi="Times New Roman"/>
          <w:sz w:val="30"/>
          <w:szCs w:val="30"/>
        </w:rPr>
        <w:t> </w:t>
      </w:r>
      <w:r w:rsidR="00CD0C62" w:rsidRPr="00C02417">
        <w:rPr>
          <w:rFonts w:ascii="Times New Roman" w:hAnsi="Times New Roman"/>
          <w:sz w:val="30"/>
          <w:szCs w:val="30"/>
        </w:rPr>
        <w:t xml:space="preserve">рублей, топливо и энергетика – </w:t>
      </w:r>
      <w:r w:rsidR="00570E68">
        <w:rPr>
          <w:rFonts w:ascii="Times New Roman" w:hAnsi="Times New Roman"/>
          <w:sz w:val="30"/>
          <w:szCs w:val="30"/>
        </w:rPr>
        <w:t>1 110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2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другую деятельность в области национальной экономики – </w:t>
      </w:r>
      <w:r w:rsidR="00570E68">
        <w:rPr>
          <w:rFonts w:ascii="Times New Roman" w:hAnsi="Times New Roman"/>
          <w:sz w:val="30"/>
          <w:szCs w:val="30"/>
        </w:rPr>
        <w:t>161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5C7263">
        <w:rPr>
          <w:rFonts w:ascii="Times New Roman" w:hAnsi="Times New Roman"/>
          <w:sz w:val="30"/>
          <w:szCs w:val="30"/>
        </w:rPr>
        <w:t>8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E6AD5" w:rsidRPr="00FE16B1" w:rsidRDefault="00CE6AD5" w:rsidP="00CE6AD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Охрана окружающей среды</w:t>
      </w:r>
    </w:p>
    <w:p w:rsidR="00CE6AD5" w:rsidRPr="00B22AC9" w:rsidRDefault="00CE6AD5" w:rsidP="00CE6AD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</w:t>
      </w:r>
      <w:r w:rsidR="00570E68">
        <w:rPr>
          <w:rFonts w:ascii="Times New Roman" w:hAnsi="Times New Roman"/>
          <w:sz w:val="30"/>
          <w:szCs w:val="30"/>
        </w:rPr>
        <w:t>68</w:t>
      </w:r>
      <w:r>
        <w:rPr>
          <w:rFonts w:ascii="Times New Roman" w:hAnsi="Times New Roman"/>
          <w:sz w:val="30"/>
          <w:szCs w:val="30"/>
        </w:rPr>
        <w:t>,</w:t>
      </w:r>
      <w:r w:rsidR="00570E6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="005C7263">
        <w:rPr>
          <w:rFonts w:ascii="Times New Roman" w:hAnsi="Times New Roman"/>
          <w:sz w:val="30"/>
          <w:szCs w:val="30"/>
        </w:rPr>
        <w:t>на</w:t>
      </w:r>
      <w:r w:rsidR="005C7263" w:rsidRPr="009E28D6">
        <w:rPr>
          <w:rFonts w:ascii="Times New Roman" w:hAnsi="Times New Roman"/>
          <w:sz w:val="30"/>
          <w:szCs w:val="30"/>
        </w:rPr>
        <w:t xml:space="preserve"> компенсационны</w:t>
      </w:r>
      <w:r w:rsidR="005C7263">
        <w:rPr>
          <w:rFonts w:ascii="Times New Roman" w:hAnsi="Times New Roman"/>
          <w:sz w:val="30"/>
          <w:szCs w:val="30"/>
        </w:rPr>
        <w:t>е</w:t>
      </w:r>
      <w:r w:rsidR="005C7263" w:rsidRPr="009E28D6">
        <w:rPr>
          <w:rFonts w:ascii="Times New Roman" w:hAnsi="Times New Roman"/>
          <w:sz w:val="30"/>
          <w:szCs w:val="30"/>
        </w:rPr>
        <w:t xml:space="preserve"> выплат</w:t>
      </w:r>
      <w:r w:rsidR="005C7263">
        <w:rPr>
          <w:rFonts w:ascii="Times New Roman" w:hAnsi="Times New Roman"/>
          <w:sz w:val="30"/>
          <w:szCs w:val="30"/>
        </w:rPr>
        <w:t>ы з</w:t>
      </w:r>
      <w:r w:rsidR="005C7263" w:rsidRPr="009E28D6">
        <w:rPr>
          <w:rFonts w:ascii="Times New Roman" w:hAnsi="Times New Roman"/>
          <w:sz w:val="30"/>
          <w:szCs w:val="30"/>
        </w:rPr>
        <w:t>а добычу дикого кабана</w:t>
      </w:r>
      <w:r w:rsidR="00570E68">
        <w:rPr>
          <w:rFonts w:ascii="Times New Roman" w:hAnsi="Times New Roman"/>
          <w:sz w:val="30"/>
          <w:szCs w:val="30"/>
        </w:rPr>
        <w:t xml:space="preserve"> и</w:t>
      </w:r>
      <w:r w:rsidR="005C7263" w:rsidRPr="009E28D6">
        <w:rPr>
          <w:rFonts w:ascii="Times New Roman" w:hAnsi="Times New Roman"/>
          <w:sz w:val="30"/>
          <w:szCs w:val="30"/>
        </w:rPr>
        <w:t xml:space="preserve"> финансирование комплекса работ по борьбе с распространением золотарника канадского</w:t>
      </w:r>
      <w:r w:rsidRPr="00B22AC9">
        <w:rPr>
          <w:rFonts w:ascii="Times New Roman" w:hAnsi="Times New Roman"/>
          <w:sz w:val="30"/>
          <w:szCs w:val="30"/>
        </w:rPr>
        <w:t>.</w:t>
      </w:r>
    </w:p>
    <w:p w:rsidR="00CE6AD5" w:rsidRDefault="00CE6AD5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CB1FC3" w:rsidRPr="00CB1FC3">
        <w:rPr>
          <w:rFonts w:ascii="Times New Roman" w:hAnsi="Times New Roman"/>
          <w:sz w:val="30"/>
          <w:szCs w:val="30"/>
        </w:rPr>
        <w:t xml:space="preserve">12 254,70 </w:t>
      </w:r>
      <w:r w:rsidRPr="00D067DB">
        <w:rPr>
          <w:rFonts w:ascii="Times New Roman" w:hAnsi="Times New Roman"/>
          <w:sz w:val="30"/>
          <w:szCs w:val="30"/>
        </w:rPr>
        <w:t>тыс. рублей.</w:t>
      </w:r>
    </w:p>
    <w:p w:rsidR="00CD0C62" w:rsidRPr="00C02417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C02417">
        <w:rPr>
          <w:rFonts w:ascii="Times New Roman" w:hAnsi="Times New Roman"/>
          <w:sz w:val="30"/>
          <w:szCs w:val="30"/>
        </w:rPr>
        <w:t xml:space="preserve">жилищное строительство предусмотрено </w:t>
      </w:r>
      <w:r w:rsidR="00D07258" w:rsidRPr="00C02417">
        <w:rPr>
          <w:rFonts w:ascii="Times New Roman" w:hAnsi="Times New Roman"/>
          <w:sz w:val="30"/>
          <w:szCs w:val="30"/>
        </w:rPr>
        <w:t>0,</w:t>
      </w:r>
      <w:r w:rsidR="00621A2D" w:rsidRPr="00C02417">
        <w:rPr>
          <w:rFonts w:ascii="Times New Roman" w:hAnsi="Times New Roman"/>
          <w:sz w:val="30"/>
          <w:szCs w:val="30"/>
        </w:rPr>
        <w:t>4</w:t>
      </w:r>
      <w:r w:rsidRPr="00C02417">
        <w:rPr>
          <w:rFonts w:ascii="Times New Roman" w:hAnsi="Times New Roman"/>
          <w:sz w:val="30"/>
          <w:szCs w:val="30"/>
        </w:rPr>
        <w:t xml:space="preserve"> тыс. рублей,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C02417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C02417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2E7A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C02417">
        <w:rPr>
          <w:rFonts w:ascii="Times New Roman" w:hAnsi="Times New Roman"/>
          <w:sz w:val="30"/>
          <w:szCs w:val="30"/>
          <w:lang w:eastAsia="ru-RU"/>
        </w:rPr>
        <w:t xml:space="preserve">На жилищно-коммунальное хозяйство предусмотрено </w:t>
      </w:r>
      <w:r w:rsidR="005C7263">
        <w:rPr>
          <w:rFonts w:ascii="Times New Roman" w:hAnsi="Times New Roman"/>
          <w:sz w:val="30"/>
          <w:szCs w:val="30"/>
          <w:lang w:eastAsia="ru-RU"/>
        </w:rPr>
        <w:t>8</w:t>
      </w:r>
      <w:r w:rsidR="00CB1FC3">
        <w:rPr>
          <w:rFonts w:ascii="Times New Roman" w:hAnsi="Times New Roman"/>
          <w:sz w:val="30"/>
          <w:szCs w:val="30"/>
          <w:lang w:eastAsia="ru-RU"/>
        </w:rPr>
        <w:t> 237,3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C02417">
        <w:rPr>
          <w:rFonts w:ascii="Times New Roman" w:hAnsi="Times New Roman"/>
          <w:sz w:val="30"/>
          <w:szCs w:val="30"/>
          <w:lang w:eastAsia="ru-RU"/>
        </w:rPr>
        <w:t>тыс.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рублей, благоустройство населенных пунктов – </w:t>
      </w:r>
      <w:r w:rsidR="00CB1FC3" w:rsidRPr="00CB1FC3">
        <w:rPr>
          <w:rFonts w:ascii="Times New Roman" w:hAnsi="Times New Roman"/>
          <w:sz w:val="30"/>
          <w:szCs w:val="30"/>
          <w:lang w:eastAsia="ru-RU"/>
        </w:rPr>
        <w:t>3</w:t>
      </w:r>
      <w:r w:rsidR="00CB1FC3">
        <w:rPr>
          <w:rFonts w:ascii="Times New Roman" w:hAnsi="Times New Roman"/>
          <w:sz w:val="30"/>
          <w:szCs w:val="30"/>
          <w:lang w:eastAsia="ru-RU"/>
        </w:rPr>
        <w:t> </w:t>
      </w:r>
      <w:r w:rsidR="00CB1FC3" w:rsidRPr="00CB1FC3">
        <w:rPr>
          <w:rFonts w:ascii="Times New Roman" w:hAnsi="Times New Roman"/>
          <w:sz w:val="30"/>
          <w:szCs w:val="30"/>
          <w:lang w:eastAsia="ru-RU"/>
        </w:rPr>
        <w:t>787,0</w:t>
      </w:r>
      <w:r w:rsidR="00CB1FC3">
        <w:rPr>
          <w:rFonts w:ascii="Times New Roman" w:hAnsi="Times New Roman"/>
          <w:sz w:val="30"/>
          <w:szCs w:val="30"/>
          <w:lang w:eastAsia="ru-RU"/>
        </w:rPr>
        <w:t> </w:t>
      </w:r>
      <w:r w:rsidRPr="00C02417">
        <w:rPr>
          <w:rFonts w:ascii="Times New Roman" w:hAnsi="Times New Roman"/>
          <w:sz w:val="30"/>
          <w:szCs w:val="30"/>
          <w:lang w:eastAsia="ru-RU"/>
        </w:rPr>
        <w:t>тыс.</w:t>
      </w:r>
      <w:r w:rsidR="000267CB">
        <w:rPr>
          <w:rFonts w:ascii="Times New Roman" w:hAnsi="Times New Roman"/>
          <w:sz w:val="30"/>
          <w:szCs w:val="30"/>
          <w:lang w:eastAsia="ru-RU"/>
        </w:rPr>
        <w:t> </w:t>
      </w:r>
      <w:r w:rsidRPr="00C02417">
        <w:rPr>
          <w:rFonts w:ascii="Times New Roman" w:hAnsi="Times New Roman"/>
          <w:sz w:val="30"/>
          <w:szCs w:val="30"/>
          <w:lang w:eastAsia="ru-RU"/>
        </w:rPr>
        <w:t>рублей,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CB1FC3">
        <w:rPr>
          <w:rFonts w:ascii="Times New Roman" w:hAnsi="Times New Roman"/>
          <w:sz w:val="30"/>
          <w:szCs w:val="30"/>
          <w:lang w:eastAsia="ru-RU"/>
        </w:rPr>
        <w:t>229,5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3D4473" w:rsidRPr="00D067DB" w:rsidRDefault="003D4473" w:rsidP="002E7A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570E68">
        <w:rPr>
          <w:rFonts w:ascii="Times New Roman" w:hAnsi="Times New Roman"/>
          <w:sz w:val="30"/>
          <w:szCs w:val="30"/>
          <w:lang w:eastAsia="ru-RU"/>
        </w:rPr>
        <w:t>118 987,1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>а семейного типа</w:t>
      </w:r>
      <w:r w:rsidR="00C41DEB">
        <w:rPr>
          <w:rFonts w:ascii="Times New Roman" w:hAnsi="Times New Roman"/>
          <w:sz w:val="30"/>
          <w:szCs w:val="30"/>
          <w:lang w:eastAsia="ru-RU"/>
        </w:rPr>
        <w:t>, отделение круглосуточного пребывания для граждан пожилого возраста,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Default="003D4473" w:rsidP="00A0799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36492715" wp14:editId="2F6D1052">
            <wp:extent cx="6200775" cy="3350239"/>
            <wp:effectExtent l="0" t="19050" r="0" b="3175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0369E3" w:rsidRDefault="000369E3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D1321">
        <w:rPr>
          <w:rFonts w:ascii="Times New Roman" w:hAnsi="Times New Roman"/>
          <w:b/>
          <w:sz w:val="30"/>
          <w:szCs w:val="30"/>
          <w:u w:val="single"/>
        </w:rPr>
        <w:lastRenderedPageBreak/>
        <w:t>Здравоохранение</w:t>
      </w:r>
    </w:p>
    <w:p w:rsidR="00CD0C62" w:rsidRPr="002904FA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Бюджетное финансирование отрасли «Здравоохранение»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 w:rsidR="00021A35">
        <w:rPr>
          <w:rFonts w:ascii="Times New Roman" w:hAnsi="Times New Roman"/>
          <w:sz w:val="30"/>
          <w:szCs w:val="30"/>
        </w:rPr>
        <w:t>37</w:t>
      </w:r>
      <w:r w:rsidR="00A40665">
        <w:rPr>
          <w:rFonts w:ascii="Times New Roman" w:hAnsi="Times New Roman"/>
          <w:sz w:val="30"/>
          <w:szCs w:val="30"/>
        </w:rPr>
        <w:t> </w:t>
      </w:r>
      <w:r w:rsidR="00021A35">
        <w:rPr>
          <w:rFonts w:ascii="Times New Roman" w:hAnsi="Times New Roman"/>
          <w:sz w:val="30"/>
          <w:szCs w:val="30"/>
        </w:rPr>
        <w:t>318</w:t>
      </w:r>
      <w:r w:rsidR="00A40665">
        <w:rPr>
          <w:rFonts w:ascii="Times New Roman" w:hAnsi="Times New Roman"/>
          <w:sz w:val="30"/>
          <w:szCs w:val="30"/>
        </w:rPr>
        <w:t>,</w:t>
      </w:r>
      <w:r w:rsidR="002904FA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2904FA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2904FA" w:rsidRDefault="002904FA" w:rsidP="002904FA">
      <w:pPr>
        <w:spacing w:after="0" w:line="240" w:lineRule="auto"/>
        <w:ind w:left="11" w:firstLine="567"/>
        <w:jc w:val="both"/>
        <w:rPr>
          <w:rFonts w:ascii="Times New Roman" w:hAnsi="Times New Roman"/>
          <w:sz w:val="30"/>
          <w:szCs w:val="30"/>
        </w:rPr>
      </w:pPr>
      <w:r w:rsidRPr="002904FA">
        <w:rPr>
          <w:rFonts w:ascii="Times New Roman" w:hAnsi="Times New Roman"/>
          <w:sz w:val="30"/>
          <w:szCs w:val="30"/>
        </w:rPr>
        <w:t>При определении расходов в основу положен минимальный норматив бюджетной обеспеченности расходов на здравоохранение в расчете на одного жителя в сумме 919,84 рубля.</w:t>
      </w:r>
    </w:p>
    <w:p w:rsidR="002904FA" w:rsidRPr="002904FA" w:rsidRDefault="002904FA" w:rsidP="002904FA">
      <w:pPr>
        <w:spacing w:after="0" w:line="240" w:lineRule="auto"/>
        <w:ind w:left="11"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2904FA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 </w:t>
      </w:r>
      <w:r w:rsidR="002904FA">
        <w:rPr>
          <w:rFonts w:ascii="Times New Roman" w:hAnsi="Times New Roman"/>
          <w:sz w:val="30"/>
          <w:szCs w:val="30"/>
        </w:rPr>
        <w:t>138</w:t>
      </w:r>
      <w:r>
        <w:rPr>
          <w:rFonts w:ascii="Times New Roman" w:hAnsi="Times New Roman"/>
          <w:sz w:val="30"/>
          <w:szCs w:val="30"/>
        </w:rPr>
        <w:t>,</w:t>
      </w:r>
      <w:r w:rsidR="002904FA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276CA7">
        <w:rPr>
          <w:rFonts w:ascii="Times New Roman" w:hAnsi="Times New Roman"/>
          <w:bCs/>
          <w:sz w:val="30"/>
          <w:szCs w:val="30"/>
          <w:lang w:eastAsia="ru-RU"/>
        </w:rPr>
        <w:t>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DD697F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</w:t>
      </w:r>
      <w:r w:rsidR="00DD697F">
        <w:rPr>
          <w:rFonts w:ascii="Times New Roman" w:hAnsi="Times New Roman"/>
          <w:sz w:val="30"/>
          <w:szCs w:val="30"/>
        </w:rPr>
        <w:t>180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«Пружанская районная киновидеосеть»</w:t>
      </w:r>
      <w:r w:rsidRPr="00D067DB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DD697F">
        <w:rPr>
          <w:rFonts w:ascii="Times New Roman" w:hAnsi="Times New Roman"/>
          <w:sz w:val="30"/>
          <w:szCs w:val="30"/>
        </w:rPr>
        <w:t>61</w:t>
      </w:r>
      <w:r>
        <w:rPr>
          <w:rFonts w:ascii="Times New Roman" w:hAnsi="Times New Roman"/>
          <w:sz w:val="30"/>
          <w:szCs w:val="30"/>
        </w:rPr>
        <w:t> </w:t>
      </w:r>
      <w:r w:rsidR="00DD697F">
        <w:rPr>
          <w:rFonts w:ascii="Times New Roman" w:hAnsi="Times New Roman"/>
          <w:sz w:val="30"/>
          <w:szCs w:val="30"/>
        </w:rPr>
        <w:t>510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DD697F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> </w:t>
      </w:r>
      <w:r w:rsidR="00DD697F">
        <w:rPr>
          <w:rFonts w:ascii="Times New Roman" w:hAnsi="Times New Roman"/>
          <w:sz w:val="30"/>
          <w:szCs w:val="30"/>
        </w:rPr>
        <w:t>764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DD697F">
        <w:rPr>
          <w:rFonts w:ascii="Times New Roman" w:hAnsi="Times New Roman"/>
          <w:sz w:val="30"/>
          <w:szCs w:val="30"/>
        </w:rPr>
        <w:t>41</w:t>
      </w:r>
      <w:r>
        <w:rPr>
          <w:rFonts w:ascii="Times New Roman" w:hAnsi="Times New Roman"/>
          <w:sz w:val="30"/>
          <w:szCs w:val="30"/>
        </w:rPr>
        <w:t> </w:t>
      </w:r>
      <w:r w:rsidR="00DD697F">
        <w:rPr>
          <w:rFonts w:ascii="Times New Roman" w:hAnsi="Times New Roman"/>
          <w:sz w:val="30"/>
          <w:szCs w:val="30"/>
        </w:rPr>
        <w:t>157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DD697F">
        <w:rPr>
          <w:rFonts w:ascii="Times New Roman" w:hAnsi="Times New Roman"/>
          <w:sz w:val="30"/>
          <w:szCs w:val="30"/>
        </w:rPr>
        <w:t>210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</w:t>
      </w:r>
      <w:r w:rsidR="00A40665">
        <w:rPr>
          <w:rFonts w:ascii="Times New Roman" w:hAnsi="Times New Roman"/>
          <w:sz w:val="30"/>
          <w:szCs w:val="30"/>
        </w:rPr>
        <w:t>, дополнительное образование одаренных детей и молодежи</w:t>
      </w:r>
      <w:r w:rsidRPr="00D067DB">
        <w:rPr>
          <w:rFonts w:ascii="Times New Roman" w:hAnsi="Times New Roman"/>
          <w:sz w:val="30"/>
          <w:szCs w:val="30"/>
        </w:rPr>
        <w:t xml:space="preserve"> –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011E0E">
        <w:rPr>
          <w:rFonts w:ascii="Times New Roman" w:hAnsi="Times New Roman"/>
          <w:sz w:val="30"/>
          <w:szCs w:val="30"/>
        </w:rPr>
        <w:t>4</w:t>
      </w:r>
      <w:r w:rsidR="0004590D">
        <w:rPr>
          <w:rFonts w:ascii="Times New Roman" w:hAnsi="Times New Roman"/>
          <w:sz w:val="30"/>
          <w:szCs w:val="30"/>
        </w:rPr>
        <w:t xml:space="preserve"> </w:t>
      </w:r>
      <w:r w:rsidR="00DD697F">
        <w:rPr>
          <w:rFonts w:ascii="Times New Roman" w:hAnsi="Times New Roman"/>
          <w:sz w:val="30"/>
          <w:szCs w:val="30"/>
        </w:rPr>
        <w:t>710</w:t>
      </w:r>
      <w:r w:rsidR="00014678"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A40665">
        <w:rPr>
          <w:rFonts w:ascii="Times New Roman" w:hAnsi="Times New Roman"/>
          <w:sz w:val="30"/>
          <w:szCs w:val="30"/>
        </w:rPr>
        <w:t>1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DD697F">
        <w:rPr>
          <w:rFonts w:ascii="Times New Roman" w:hAnsi="Times New Roman"/>
          <w:sz w:val="30"/>
          <w:szCs w:val="30"/>
        </w:rPr>
        <w:t>667</w:t>
      </w:r>
      <w:r>
        <w:rPr>
          <w:rFonts w:ascii="Times New Roman" w:hAnsi="Times New Roman"/>
          <w:sz w:val="30"/>
          <w:szCs w:val="30"/>
        </w:rPr>
        <w:t>,</w:t>
      </w:r>
      <w:r w:rsidR="00DD697F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5E73C0" w:rsidRPr="005E73C0" w:rsidRDefault="005E73C0" w:rsidP="005E73C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5E73C0">
        <w:rPr>
          <w:rFonts w:ascii="Times New Roman" w:hAnsi="Times New Roman"/>
          <w:sz w:val="30"/>
          <w:szCs w:val="30"/>
        </w:rPr>
        <w:t>Установлены минимальные нормативы бюджетной обеспеченности расходов на образование (без учета средств на капитальное строительство) в сумме 61</w:t>
      </w:r>
      <w:r>
        <w:rPr>
          <w:rFonts w:ascii="Times New Roman" w:hAnsi="Times New Roman"/>
          <w:sz w:val="30"/>
          <w:szCs w:val="30"/>
        </w:rPr>
        <w:t> </w:t>
      </w:r>
      <w:r w:rsidRPr="005E73C0">
        <w:rPr>
          <w:rFonts w:ascii="Times New Roman" w:hAnsi="Times New Roman"/>
          <w:sz w:val="30"/>
          <w:szCs w:val="30"/>
        </w:rPr>
        <w:t>510</w:t>
      </w:r>
      <w:r>
        <w:rPr>
          <w:rFonts w:ascii="Times New Roman" w:hAnsi="Times New Roman"/>
          <w:sz w:val="30"/>
          <w:szCs w:val="30"/>
        </w:rPr>
        <w:t>,4 тыс.</w:t>
      </w:r>
      <w:r w:rsidRPr="005E73C0">
        <w:rPr>
          <w:rFonts w:ascii="Times New Roman" w:hAnsi="Times New Roman"/>
          <w:sz w:val="30"/>
          <w:szCs w:val="30"/>
        </w:rPr>
        <w:t xml:space="preserve"> рубл</w:t>
      </w:r>
      <w:r>
        <w:rPr>
          <w:rFonts w:ascii="Times New Roman" w:hAnsi="Times New Roman"/>
          <w:sz w:val="30"/>
          <w:szCs w:val="30"/>
        </w:rPr>
        <w:t>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социальную политику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952C18">
        <w:rPr>
          <w:rFonts w:ascii="Times New Roman" w:hAnsi="Times New Roman"/>
          <w:sz w:val="30"/>
          <w:szCs w:val="30"/>
        </w:rPr>
        <w:t>6</w:t>
      </w:r>
      <w:r w:rsidR="00AA19EB">
        <w:rPr>
          <w:rFonts w:ascii="Times New Roman" w:hAnsi="Times New Roman"/>
          <w:sz w:val="30"/>
          <w:szCs w:val="30"/>
        </w:rPr>
        <w:t> </w:t>
      </w:r>
      <w:r w:rsidR="00952C18">
        <w:rPr>
          <w:rFonts w:ascii="Times New Roman" w:hAnsi="Times New Roman"/>
          <w:sz w:val="30"/>
          <w:szCs w:val="30"/>
        </w:rPr>
        <w:t>839</w:t>
      </w:r>
      <w:r w:rsidR="00AA19EB"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5</w:t>
      </w:r>
      <w:r w:rsidR="000267CB">
        <w:rPr>
          <w:rFonts w:ascii="Times New Roman" w:hAnsi="Times New Roman"/>
          <w:sz w:val="30"/>
          <w:szCs w:val="30"/>
        </w:rPr>
        <w:t> </w:t>
      </w:r>
      <w:r w:rsidRPr="00D067DB">
        <w:rPr>
          <w:rFonts w:ascii="Times New Roman" w:hAnsi="Times New Roman"/>
          <w:sz w:val="30"/>
          <w:szCs w:val="30"/>
        </w:rPr>
        <w:t>тыс. рублей.</w:t>
      </w:r>
      <w:r w:rsidR="00BB6F68" w:rsidRPr="00BB6F68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социальную защиту – </w:t>
      </w:r>
      <w:r w:rsidR="00952C1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 </w:t>
      </w:r>
      <w:r w:rsidR="00952C18">
        <w:rPr>
          <w:rFonts w:ascii="Times New Roman" w:hAnsi="Times New Roman"/>
          <w:sz w:val="30"/>
          <w:szCs w:val="30"/>
        </w:rPr>
        <w:t>279</w:t>
      </w:r>
      <w:r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952C18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государственную молодежную политику – </w:t>
      </w:r>
      <w:r w:rsidR="00952C18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в обеспечении жильем – </w:t>
      </w:r>
      <w:r w:rsidR="00011E0E">
        <w:rPr>
          <w:rFonts w:ascii="Times New Roman" w:hAnsi="Times New Roman"/>
          <w:sz w:val="30"/>
          <w:szCs w:val="30"/>
        </w:rPr>
        <w:t>1</w:t>
      </w:r>
      <w:r w:rsidR="00952C18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7A2E98">
        <w:rPr>
          <w:rFonts w:ascii="Times New Roman" w:hAnsi="Times New Roman"/>
          <w:sz w:val="30"/>
          <w:szCs w:val="30"/>
        </w:rPr>
        <w:t>1</w:t>
      </w:r>
      <w:r w:rsidR="00AA19EB">
        <w:rPr>
          <w:rFonts w:ascii="Times New Roman" w:hAnsi="Times New Roman"/>
          <w:sz w:val="30"/>
          <w:szCs w:val="30"/>
        </w:rPr>
        <w:t xml:space="preserve"> </w:t>
      </w:r>
      <w:r w:rsidR="00952C18">
        <w:rPr>
          <w:rFonts w:ascii="Times New Roman" w:hAnsi="Times New Roman"/>
          <w:sz w:val="30"/>
          <w:szCs w:val="30"/>
        </w:rPr>
        <w:t>520</w:t>
      </w:r>
      <w:r>
        <w:rPr>
          <w:rFonts w:ascii="Times New Roman" w:hAnsi="Times New Roman"/>
          <w:sz w:val="30"/>
          <w:szCs w:val="30"/>
        </w:rPr>
        <w:t>,</w:t>
      </w:r>
      <w:r w:rsidR="00952C18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611269" w:rsidRDefault="0061126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CD0C62" w:rsidRPr="0059600E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t>СЕЛЬСКИЕ БЮДЖЕТЫ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НА 202</w:t>
      </w:r>
      <w:r w:rsidR="00825889">
        <w:rPr>
          <w:rFonts w:ascii="Times New Roman" w:hAnsi="Times New Roman"/>
          <w:b/>
          <w:color w:val="00B050"/>
          <w:sz w:val="30"/>
          <w:szCs w:val="30"/>
        </w:rPr>
        <w:t>6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Pr="00F178F7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</w:t>
      </w:r>
      <w:r w:rsidRPr="00F178F7">
        <w:rPr>
          <w:rFonts w:ascii="Times New Roman" w:hAnsi="Times New Roman"/>
          <w:sz w:val="30"/>
          <w:szCs w:val="30"/>
        </w:rPr>
        <w:t>возложенных на него задач и функций.</w:t>
      </w:r>
    </w:p>
    <w:p w:rsidR="00CD0C62" w:rsidRPr="00F178F7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178F7">
        <w:rPr>
          <w:rFonts w:ascii="Times New Roman" w:hAnsi="Times New Roman"/>
          <w:sz w:val="30"/>
          <w:szCs w:val="30"/>
        </w:rPr>
        <w:t xml:space="preserve">Сельские бюджеты, утвержденные местными Советами депутатов, сформированы по доходам </w:t>
      </w:r>
      <w:r w:rsidR="00BE7CF4" w:rsidRPr="00F178F7">
        <w:rPr>
          <w:rFonts w:ascii="Times New Roman" w:hAnsi="Times New Roman"/>
          <w:sz w:val="30"/>
          <w:szCs w:val="30"/>
        </w:rPr>
        <w:t xml:space="preserve">и расходам </w:t>
      </w:r>
      <w:r w:rsidR="00D6084E" w:rsidRPr="00F178F7">
        <w:rPr>
          <w:rFonts w:ascii="Times New Roman" w:hAnsi="Times New Roman"/>
          <w:sz w:val="30"/>
          <w:szCs w:val="30"/>
        </w:rPr>
        <w:t xml:space="preserve">в </w:t>
      </w:r>
      <w:r w:rsidR="00D273E5" w:rsidRPr="00F178F7">
        <w:rPr>
          <w:rFonts w:ascii="Times New Roman" w:hAnsi="Times New Roman"/>
          <w:sz w:val="30"/>
          <w:szCs w:val="30"/>
        </w:rPr>
        <w:t xml:space="preserve">сумме </w:t>
      </w:r>
      <w:r w:rsidR="003418C6" w:rsidRPr="00F178F7">
        <w:rPr>
          <w:rFonts w:ascii="Times New Roman" w:hAnsi="Times New Roman"/>
          <w:sz w:val="30"/>
          <w:szCs w:val="30"/>
        </w:rPr>
        <w:t>3</w:t>
      </w:r>
      <w:r w:rsidR="00D273E5" w:rsidRPr="00F178F7">
        <w:rPr>
          <w:rFonts w:ascii="Times New Roman" w:hAnsi="Times New Roman"/>
          <w:sz w:val="30"/>
          <w:szCs w:val="30"/>
        </w:rPr>
        <w:t> </w:t>
      </w:r>
      <w:r w:rsidR="00BE7CF4" w:rsidRPr="00F178F7">
        <w:rPr>
          <w:rFonts w:ascii="Times New Roman" w:hAnsi="Times New Roman"/>
          <w:sz w:val="30"/>
          <w:szCs w:val="30"/>
        </w:rPr>
        <w:t>522</w:t>
      </w:r>
      <w:r w:rsidR="00D273E5" w:rsidRPr="00F178F7">
        <w:rPr>
          <w:rFonts w:ascii="Times New Roman" w:hAnsi="Times New Roman"/>
          <w:sz w:val="30"/>
          <w:szCs w:val="30"/>
        </w:rPr>
        <w:t>,</w:t>
      </w:r>
      <w:r w:rsidR="00BE7CF4" w:rsidRPr="00F178F7">
        <w:rPr>
          <w:rFonts w:ascii="Times New Roman" w:hAnsi="Times New Roman"/>
          <w:sz w:val="30"/>
          <w:szCs w:val="30"/>
        </w:rPr>
        <w:t>9</w:t>
      </w:r>
      <w:r w:rsidR="00D273E5" w:rsidRPr="00F178F7">
        <w:rPr>
          <w:rFonts w:ascii="Times New Roman" w:hAnsi="Times New Roman"/>
          <w:sz w:val="30"/>
          <w:szCs w:val="30"/>
        </w:rPr>
        <w:t xml:space="preserve"> тыс. рублей</w:t>
      </w:r>
      <w:r w:rsidRPr="00F178F7">
        <w:rPr>
          <w:rFonts w:ascii="Times New Roman" w:hAnsi="Times New Roman"/>
          <w:sz w:val="30"/>
          <w:szCs w:val="30"/>
        </w:rPr>
        <w:t xml:space="preserve">. </w:t>
      </w:r>
    </w:p>
    <w:p w:rsidR="00CD0C62" w:rsidRPr="00F178F7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178F7">
        <w:rPr>
          <w:rFonts w:ascii="Times New Roman" w:hAnsi="Times New Roman"/>
          <w:sz w:val="30"/>
          <w:szCs w:val="30"/>
        </w:rPr>
        <w:t>Доходы бюджета состоят из налоговых доходов, неналоговых доходов и безвозмездных поступлений, получаемых из вышестоящих бюджетов (дотации</w:t>
      </w:r>
      <w:r w:rsidR="00716110" w:rsidRPr="00F178F7">
        <w:rPr>
          <w:rFonts w:ascii="Times New Roman" w:hAnsi="Times New Roman"/>
          <w:sz w:val="30"/>
          <w:szCs w:val="30"/>
        </w:rPr>
        <w:t xml:space="preserve"> и иные межбюджетные трансферты).</w:t>
      </w:r>
    </w:p>
    <w:p w:rsidR="00DE504F" w:rsidRPr="00F178F7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F178F7">
        <w:rPr>
          <w:rFonts w:ascii="Times New Roman" w:hAnsi="Times New Roman"/>
          <w:sz w:val="30"/>
          <w:szCs w:val="30"/>
          <w:lang w:eastAsia="ru-RU"/>
        </w:rPr>
        <w:t xml:space="preserve">Бюджет сельских советов по доходам составляет </w:t>
      </w:r>
      <w:r w:rsidR="00F4375F" w:rsidRPr="00F178F7">
        <w:rPr>
          <w:rFonts w:ascii="Times New Roman" w:hAnsi="Times New Roman"/>
          <w:sz w:val="30"/>
          <w:szCs w:val="30"/>
          <w:lang w:eastAsia="ru-RU"/>
        </w:rPr>
        <w:t>3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 522,9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собственные доходы составляют </w:t>
      </w:r>
      <w:r w:rsidR="00F4375F" w:rsidRPr="00F178F7">
        <w:rPr>
          <w:rFonts w:ascii="Times New Roman" w:hAnsi="Times New Roman"/>
          <w:sz w:val="30"/>
          <w:szCs w:val="30"/>
          <w:lang w:eastAsia="ru-RU"/>
        </w:rPr>
        <w:t>2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 972,7</w:t>
      </w:r>
      <w:r w:rsidR="00B146E8" w:rsidRPr="00F178F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F178F7">
        <w:rPr>
          <w:rFonts w:ascii="Times New Roman" w:hAnsi="Times New Roman"/>
          <w:sz w:val="30"/>
          <w:szCs w:val="30"/>
          <w:lang w:eastAsia="ru-RU"/>
        </w:rPr>
        <w:t>тыс. рублей, в том числе налоговые доходы –</w:t>
      </w:r>
      <w:r w:rsidR="00F4375F" w:rsidRPr="00F178F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283B33" w:rsidRPr="00F178F7">
        <w:rPr>
          <w:rFonts w:ascii="Times New Roman" w:hAnsi="Times New Roman"/>
          <w:sz w:val="30"/>
          <w:szCs w:val="30"/>
          <w:lang w:eastAsia="ru-RU"/>
        </w:rPr>
        <w:t>2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 931,0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41</w:t>
      </w:r>
      <w:r w:rsidR="00283B33" w:rsidRPr="00F178F7">
        <w:rPr>
          <w:rFonts w:ascii="Times New Roman" w:hAnsi="Times New Roman"/>
          <w:sz w:val="30"/>
          <w:szCs w:val="30"/>
          <w:lang w:eastAsia="ru-RU"/>
        </w:rPr>
        <w:t>,6</w:t>
      </w:r>
      <w:r w:rsidR="000267CB" w:rsidRPr="00F178F7">
        <w:rPr>
          <w:rFonts w:ascii="Times New Roman" w:hAnsi="Times New Roman"/>
          <w:sz w:val="30"/>
          <w:szCs w:val="30"/>
          <w:lang w:eastAsia="ru-RU"/>
        </w:rPr>
        <w:t> </w:t>
      </w:r>
      <w:r w:rsidRPr="00F178F7">
        <w:rPr>
          <w:rFonts w:ascii="Times New Roman" w:hAnsi="Times New Roman"/>
          <w:sz w:val="30"/>
          <w:szCs w:val="30"/>
          <w:lang w:eastAsia="ru-RU"/>
        </w:rPr>
        <w:t>тыс. рублей. Размер дотации</w:t>
      </w:r>
      <w:r w:rsidR="00E64284" w:rsidRPr="00F178F7">
        <w:rPr>
          <w:rFonts w:ascii="Times New Roman" w:hAnsi="Times New Roman"/>
          <w:sz w:val="30"/>
          <w:szCs w:val="30"/>
          <w:lang w:eastAsia="ru-RU"/>
        </w:rPr>
        <w:t xml:space="preserve"> составляет </w:t>
      </w:r>
      <w:r w:rsidR="00BE7CF4" w:rsidRPr="00F178F7">
        <w:rPr>
          <w:rFonts w:ascii="Times New Roman" w:hAnsi="Times New Roman"/>
          <w:sz w:val="30"/>
          <w:szCs w:val="30"/>
          <w:lang w:eastAsia="ru-RU"/>
        </w:rPr>
        <w:t>294</w:t>
      </w:r>
      <w:r w:rsidR="00E64284" w:rsidRPr="00F178F7">
        <w:rPr>
          <w:rFonts w:ascii="Times New Roman" w:hAnsi="Times New Roman"/>
          <w:sz w:val="30"/>
          <w:szCs w:val="30"/>
          <w:lang w:eastAsia="ru-RU"/>
        </w:rPr>
        <w:t>,</w:t>
      </w:r>
      <w:r w:rsidR="00BE7CF4" w:rsidRPr="00F178F7">
        <w:rPr>
          <w:rFonts w:ascii="Times New Roman" w:hAnsi="Times New Roman"/>
          <w:sz w:val="30"/>
          <w:szCs w:val="30"/>
          <w:lang w:eastAsia="ru-RU"/>
        </w:rPr>
        <w:t>3</w:t>
      </w:r>
      <w:r w:rsidR="00E64284" w:rsidRPr="00F178F7">
        <w:rPr>
          <w:rFonts w:ascii="Times New Roman" w:hAnsi="Times New Roman"/>
          <w:sz w:val="30"/>
          <w:szCs w:val="30"/>
          <w:lang w:eastAsia="ru-RU"/>
        </w:rPr>
        <w:t xml:space="preserve"> тыс. рублей, иных межбюджетных трансфертов, передаваемых </w:t>
      </w:r>
      <w:r w:rsidRPr="00F178F7">
        <w:rPr>
          <w:rFonts w:ascii="Times New Roman" w:hAnsi="Times New Roman"/>
          <w:sz w:val="30"/>
          <w:szCs w:val="30"/>
          <w:lang w:eastAsia="ru-RU"/>
        </w:rPr>
        <w:t>из районного бюджета в сельские бюджеты</w:t>
      </w:r>
      <w:r w:rsidR="00E64284" w:rsidRPr="00F178F7">
        <w:rPr>
          <w:rFonts w:ascii="Times New Roman" w:hAnsi="Times New Roman"/>
          <w:sz w:val="30"/>
          <w:szCs w:val="30"/>
          <w:lang w:eastAsia="ru-RU"/>
        </w:rPr>
        <w:t xml:space="preserve"> –</w:t>
      </w:r>
      <w:r w:rsidR="00611269" w:rsidRPr="00F178F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BE7CF4" w:rsidRPr="00F178F7">
        <w:rPr>
          <w:rFonts w:ascii="Times New Roman" w:hAnsi="Times New Roman"/>
          <w:sz w:val="30"/>
          <w:szCs w:val="30"/>
          <w:lang w:eastAsia="ru-RU"/>
        </w:rPr>
        <w:t>256</w:t>
      </w:r>
      <w:r w:rsidR="001516DB" w:rsidRPr="00F178F7">
        <w:rPr>
          <w:rFonts w:ascii="Times New Roman" w:hAnsi="Times New Roman"/>
          <w:sz w:val="30"/>
          <w:szCs w:val="30"/>
          <w:lang w:eastAsia="ru-RU"/>
        </w:rPr>
        <w:t>,</w:t>
      </w:r>
      <w:r w:rsidR="00BE7CF4" w:rsidRPr="00F178F7">
        <w:rPr>
          <w:rFonts w:ascii="Times New Roman" w:hAnsi="Times New Roman"/>
          <w:sz w:val="30"/>
          <w:szCs w:val="30"/>
          <w:lang w:eastAsia="ru-RU"/>
        </w:rPr>
        <w:t>0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A07AB0" w:rsidRPr="00F178F7" w:rsidRDefault="00B61B93" w:rsidP="00A07AB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F178F7">
        <w:rPr>
          <w:rFonts w:ascii="Times New Roman" w:hAnsi="Times New Roman"/>
          <w:sz w:val="30"/>
          <w:szCs w:val="30"/>
          <w:lang w:eastAsia="ru-RU"/>
        </w:rPr>
        <w:t xml:space="preserve">Основным собственным доходным источником сельских бюджетов является подоходный налог с физических лиц – </w:t>
      </w:r>
      <w:r w:rsidR="00283B33" w:rsidRPr="00F178F7">
        <w:rPr>
          <w:rFonts w:ascii="Times New Roman" w:hAnsi="Times New Roman"/>
          <w:sz w:val="30"/>
          <w:szCs w:val="30"/>
          <w:lang w:eastAsia="ru-RU"/>
        </w:rPr>
        <w:t>2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 601,9</w:t>
      </w:r>
      <w:r w:rsidR="00B146E8" w:rsidRPr="00F178F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тыс. рублей, что составляет </w:t>
      </w:r>
      <w:r w:rsidR="00283B33" w:rsidRPr="00F178F7">
        <w:rPr>
          <w:rFonts w:ascii="Times New Roman" w:hAnsi="Times New Roman"/>
          <w:sz w:val="30"/>
          <w:szCs w:val="30"/>
          <w:lang w:eastAsia="ru-RU"/>
        </w:rPr>
        <w:t>8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7,5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% собственных доходов. Налоги на собственность составляют 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10,2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% </w:t>
      </w:r>
      <w:r w:rsidR="00E64284" w:rsidRPr="00F178F7">
        <w:rPr>
          <w:rFonts w:ascii="Times New Roman" w:hAnsi="Times New Roman"/>
          <w:sz w:val="30"/>
          <w:szCs w:val="30"/>
          <w:lang w:eastAsia="ru-RU"/>
        </w:rPr>
        <w:t xml:space="preserve">собственных доходов 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или </w:t>
      </w:r>
      <w:r w:rsidR="00A07AB0" w:rsidRPr="00F178F7">
        <w:rPr>
          <w:rFonts w:ascii="Times New Roman" w:hAnsi="Times New Roman"/>
          <w:sz w:val="30"/>
          <w:szCs w:val="30"/>
          <w:lang w:eastAsia="ru-RU"/>
        </w:rPr>
        <w:t>302,5</w:t>
      </w:r>
      <w:r w:rsidRPr="00F178F7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F178F7" w:rsidRDefault="00DE504F" w:rsidP="00F178F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4F342B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сельских бюджетов на 202</w:t>
      </w:r>
      <w:r w:rsidR="00825889">
        <w:rPr>
          <w:rFonts w:ascii="Times New Roman" w:hAnsi="Times New Roman"/>
          <w:b/>
          <w:bCs/>
          <w:sz w:val="30"/>
          <w:szCs w:val="30"/>
          <w:lang w:eastAsia="ru-RU"/>
        </w:rPr>
        <w:t>6</w:t>
      </w:r>
      <w:r w:rsidRPr="004F342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07AB0">
        <w:rPr>
          <w:noProof/>
        </w:rPr>
        <w:drawing>
          <wp:inline distT="0" distB="0" distL="0" distR="0" wp14:anchorId="251AA578" wp14:editId="6E3BC991">
            <wp:extent cx="5676900" cy="28194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9BB932F3-2243-4FFE-9EE0-D818CD14AA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D0C62" w:rsidRDefault="00CD0C62" w:rsidP="00F178F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lastRenderedPageBreak/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="0014124E">
        <w:rPr>
          <w:rFonts w:ascii="Times New Roman" w:hAnsi="Times New Roman"/>
          <w:sz w:val="30"/>
          <w:szCs w:val="30"/>
        </w:rPr>
        <w:t xml:space="preserve"> предусмотрены в сумме </w:t>
      </w:r>
      <w:r w:rsidR="001516DB">
        <w:rPr>
          <w:rFonts w:ascii="Times New Roman" w:hAnsi="Times New Roman"/>
          <w:sz w:val="30"/>
          <w:szCs w:val="30"/>
        </w:rPr>
        <w:t>3</w:t>
      </w:r>
      <w:r w:rsidR="0014124E">
        <w:rPr>
          <w:rFonts w:ascii="Times New Roman" w:hAnsi="Times New Roman"/>
          <w:sz w:val="30"/>
          <w:szCs w:val="30"/>
        </w:rPr>
        <w:t> </w:t>
      </w:r>
      <w:r w:rsidR="00BE7CF4">
        <w:rPr>
          <w:rFonts w:ascii="Times New Roman" w:hAnsi="Times New Roman"/>
          <w:sz w:val="30"/>
          <w:szCs w:val="30"/>
        </w:rPr>
        <w:t>522</w:t>
      </w:r>
      <w:r w:rsidR="0014124E">
        <w:rPr>
          <w:rFonts w:ascii="Times New Roman" w:hAnsi="Times New Roman"/>
          <w:sz w:val="30"/>
          <w:szCs w:val="30"/>
        </w:rPr>
        <w:t>,</w:t>
      </w:r>
      <w:r w:rsidR="00BE7CF4">
        <w:rPr>
          <w:rFonts w:ascii="Times New Roman" w:hAnsi="Times New Roman"/>
          <w:sz w:val="30"/>
          <w:szCs w:val="30"/>
        </w:rPr>
        <w:t>9</w:t>
      </w:r>
      <w:r w:rsidR="000267CB">
        <w:rPr>
          <w:rFonts w:ascii="Times New Roman" w:hAnsi="Times New Roman"/>
          <w:sz w:val="30"/>
          <w:szCs w:val="30"/>
        </w:rPr>
        <w:t> </w:t>
      </w:r>
      <w:r w:rsidR="0014124E">
        <w:rPr>
          <w:rFonts w:ascii="Times New Roman" w:hAnsi="Times New Roman"/>
          <w:sz w:val="30"/>
          <w:szCs w:val="30"/>
        </w:rPr>
        <w:t>тыс.</w:t>
      </w:r>
      <w:r w:rsidR="000267CB">
        <w:rPr>
          <w:rFonts w:ascii="Times New Roman" w:hAnsi="Times New Roman"/>
          <w:sz w:val="30"/>
          <w:szCs w:val="30"/>
        </w:rPr>
        <w:t> </w:t>
      </w:r>
      <w:r w:rsidR="0014124E">
        <w:rPr>
          <w:rFonts w:ascii="Times New Roman" w:hAnsi="Times New Roman"/>
          <w:sz w:val="30"/>
          <w:szCs w:val="30"/>
        </w:rPr>
        <w:t xml:space="preserve">рублей и 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</w:t>
      </w:r>
      <w:r w:rsidR="00AE7721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 xml:space="preserve">резервные фонды сельских исполнительных комитетов, </w:t>
      </w:r>
      <w:r w:rsidR="00401E9B">
        <w:rPr>
          <w:rFonts w:ascii="Times New Roman" w:hAnsi="Times New Roman"/>
          <w:sz w:val="30"/>
          <w:szCs w:val="30"/>
        </w:rPr>
        <w:t xml:space="preserve">имущественные отношения, картография и геодезия,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="00AE7721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 xml:space="preserve"> обеспечение сохранности историко-культурных ценностей</w:t>
      </w:r>
      <w:r w:rsidR="006326BD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>и другая общегосударственная деятельность (</w:t>
      </w:r>
      <w:r w:rsidRPr="00F20863">
        <w:rPr>
          <w:rFonts w:ascii="Times New Roman" w:hAnsi="Times New Roman"/>
          <w:sz w:val="30"/>
          <w:szCs w:val="30"/>
        </w:rPr>
        <w:t xml:space="preserve">расходы </w:t>
      </w:r>
      <w:r w:rsidRPr="00806A6E">
        <w:rPr>
          <w:rFonts w:ascii="Times New Roman" w:hAnsi="Times New Roman"/>
          <w:sz w:val="30"/>
          <w:szCs w:val="30"/>
        </w:rPr>
        <w:t>по поощрению органов территориального общественного самоуправления</w:t>
      </w:r>
      <w:r w:rsidR="00AE7721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материально-техническое обеспечение советов общественных пунктов охраны правопорядка</w:t>
      </w:r>
      <w:r w:rsidR="00AE7721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снос пустующих </w:t>
      </w:r>
      <w:r w:rsidR="00276382">
        <w:rPr>
          <w:rFonts w:ascii="Times New Roman" w:hAnsi="Times New Roman"/>
          <w:sz w:val="30"/>
          <w:szCs w:val="30"/>
        </w:rPr>
        <w:t xml:space="preserve">жилых домов и (или) </w:t>
      </w:r>
      <w:r w:rsidRPr="00F20863">
        <w:rPr>
          <w:rFonts w:ascii="Times New Roman" w:hAnsi="Times New Roman"/>
          <w:sz w:val="30"/>
          <w:szCs w:val="30"/>
        </w:rPr>
        <w:t>хозяйственны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и ины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постро</w:t>
      </w:r>
      <w:r w:rsidR="00276382">
        <w:rPr>
          <w:rFonts w:ascii="Times New Roman" w:hAnsi="Times New Roman"/>
          <w:sz w:val="30"/>
          <w:szCs w:val="30"/>
        </w:rPr>
        <w:t>е</w:t>
      </w:r>
      <w:r w:rsidRPr="00F20863">
        <w:rPr>
          <w:rFonts w:ascii="Times New Roman" w:hAnsi="Times New Roman"/>
          <w:sz w:val="30"/>
          <w:szCs w:val="30"/>
        </w:rPr>
        <w:t>к</w:t>
      </w:r>
      <w:r w:rsidR="00806A6E">
        <w:rPr>
          <w:rFonts w:ascii="Times New Roman" w:hAnsi="Times New Roman"/>
          <w:sz w:val="30"/>
          <w:szCs w:val="30"/>
        </w:rPr>
        <w:t>,</w:t>
      </w:r>
      <w:r w:rsidR="00806A6E" w:rsidRPr="00806A6E">
        <w:rPr>
          <w:rFonts w:ascii="Times New Roman" w:hAnsi="Times New Roman"/>
          <w:sz w:val="30"/>
          <w:szCs w:val="30"/>
        </w:rPr>
        <w:t xml:space="preserve"> </w:t>
      </w:r>
      <w:r w:rsidR="00806A6E">
        <w:rPr>
          <w:rFonts w:ascii="Times New Roman" w:hAnsi="Times New Roman"/>
          <w:sz w:val="30"/>
          <w:szCs w:val="30"/>
        </w:rPr>
        <w:t>а также приведение земельного участка, на котором такие дома расположены, в пригодное для использования по целевому назначению состояние,</w:t>
      </w:r>
      <w:r w:rsidRPr="00F20863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 xml:space="preserve">выплата вознаграждений представителям государства в акционерных обществах, мероприятия по подготовке и </w:t>
      </w:r>
      <w:r w:rsidRPr="00F20863">
        <w:rPr>
          <w:rFonts w:ascii="Times New Roman" w:hAnsi="Times New Roman"/>
          <w:sz w:val="30"/>
          <w:szCs w:val="30"/>
        </w:rPr>
        <w:t>проведени</w:t>
      </w:r>
      <w:r w:rsidR="00AE7721">
        <w:rPr>
          <w:rFonts w:ascii="Times New Roman" w:hAnsi="Times New Roman"/>
          <w:sz w:val="30"/>
          <w:szCs w:val="30"/>
        </w:rPr>
        <w:t>ю</w:t>
      </w:r>
      <w:r w:rsidRPr="00F20863">
        <w:rPr>
          <w:rFonts w:ascii="Times New Roman" w:hAnsi="Times New Roman"/>
          <w:sz w:val="30"/>
          <w:szCs w:val="30"/>
        </w:rPr>
        <w:t xml:space="preserve"> </w:t>
      </w:r>
      <w:r w:rsidR="00AE7721">
        <w:rPr>
          <w:rFonts w:ascii="Times New Roman" w:hAnsi="Times New Roman"/>
          <w:sz w:val="30"/>
          <w:szCs w:val="30"/>
        </w:rPr>
        <w:t>государственных праздников, праздничных дней и памятных дат в Республике Беларусь и иные общегосударственные расходы)</w:t>
      </w:r>
      <w:r w:rsidR="005E32AB">
        <w:rPr>
          <w:rFonts w:ascii="Times New Roman" w:hAnsi="Times New Roman"/>
          <w:sz w:val="30"/>
          <w:szCs w:val="30"/>
        </w:rPr>
        <w:t>.</w:t>
      </w:r>
    </w:p>
    <w:p w:rsidR="002377C0" w:rsidRDefault="002377C0" w:rsidP="002377C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</w:t>
      </w:r>
      <w:r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> </w:t>
      </w:r>
      <w:r w:rsidR="007D5834">
        <w:rPr>
          <w:rFonts w:ascii="Times New Roman" w:hAnsi="Times New Roman"/>
          <w:sz w:val="30"/>
          <w:szCs w:val="30"/>
        </w:rPr>
        <w:t>932</w:t>
      </w:r>
      <w:r w:rsidRPr="009B3FE4">
        <w:rPr>
          <w:rFonts w:ascii="Times New Roman" w:hAnsi="Times New Roman"/>
          <w:sz w:val="30"/>
          <w:szCs w:val="30"/>
        </w:rPr>
        <w:t>,</w:t>
      </w:r>
      <w:r w:rsidR="007D5834">
        <w:rPr>
          <w:rFonts w:ascii="Times New Roman" w:hAnsi="Times New Roman"/>
          <w:sz w:val="30"/>
          <w:szCs w:val="30"/>
        </w:rPr>
        <w:t>1</w:t>
      </w:r>
      <w:r w:rsidR="000267CB">
        <w:rPr>
          <w:rFonts w:ascii="Times New Roman" w:hAnsi="Times New Roman"/>
          <w:sz w:val="30"/>
          <w:szCs w:val="30"/>
        </w:rPr>
        <w:t> </w:t>
      </w:r>
      <w:r w:rsidRPr="00E60A88">
        <w:rPr>
          <w:rFonts w:ascii="Times New Roman" w:hAnsi="Times New Roman"/>
          <w:sz w:val="30"/>
          <w:szCs w:val="30"/>
        </w:rPr>
        <w:t>тыс.</w:t>
      </w:r>
      <w:r w:rsidR="000267CB">
        <w:rPr>
          <w:rFonts w:ascii="Times New Roman" w:hAnsi="Times New Roman"/>
          <w:sz w:val="30"/>
          <w:szCs w:val="30"/>
        </w:rPr>
        <w:t> </w:t>
      </w:r>
      <w:r w:rsidRPr="00E60A88">
        <w:rPr>
          <w:rFonts w:ascii="Times New Roman" w:hAnsi="Times New Roman"/>
          <w:sz w:val="30"/>
          <w:szCs w:val="30"/>
        </w:rPr>
        <w:t xml:space="preserve">рублей, </w:t>
      </w:r>
      <w:r>
        <w:rPr>
          <w:rFonts w:ascii="Times New Roman" w:hAnsi="Times New Roman"/>
          <w:sz w:val="30"/>
          <w:szCs w:val="30"/>
        </w:rPr>
        <w:t>благоустройства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2B34D7">
        <w:rPr>
          <w:rFonts w:ascii="Times New Roman" w:hAnsi="Times New Roman"/>
          <w:sz w:val="30"/>
          <w:szCs w:val="30"/>
        </w:rPr>
        <w:t>566,6</w:t>
      </w:r>
      <w:r w:rsidR="000267CB">
        <w:rPr>
          <w:rFonts w:ascii="Times New Roman" w:hAnsi="Times New Roman"/>
          <w:sz w:val="30"/>
          <w:szCs w:val="30"/>
        </w:rPr>
        <w:t> </w:t>
      </w:r>
      <w:r w:rsidRPr="00E60A88">
        <w:rPr>
          <w:rFonts w:ascii="Times New Roman" w:hAnsi="Times New Roman"/>
          <w:sz w:val="30"/>
          <w:szCs w:val="30"/>
        </w:rPr>
        <w:t>тыс.</w:t>
      </w:r>
      <w:r w:rsidR="000267CB">
        <w:rPr>
          <w:rFonts w:ascii="Times New Roman" w:hAnsi="Times New Roman"/>
          <w:sz w:val="30"/>
          <w:szCs w:val="30"/>
        </w:rPr>
        <w:t> </w:t>
      </w:r>
      <w:r w:rsidRPr="00E60A88">
        <w:rPr>
          <w:rFonts w:ascii="Times New Roman" w:hAnsi="Times New Roman"/>
          <w:sz w:val="30"/>
          <w:szCs w:val="30"/>
        </w:rPr>
        <w:t>рублей</w:t>
      </w:r>
      <w:r>
        <w:rPr>
          <w:rFonts w:ascii="Times New Roman" w:hAnsi="Times New Roman"/>
          <w:sz w:val="30"/>
          <w:szCs w:val="30"/>
        </w:rPr>
        <w:t xml:space="preserve">, </w:t>
      </w:r>
      <w:r w:rsidR="00F87E5B">
        <w:rPr>
          <w:rFonts w:ascii="Times New Roman" w:hAnsi="Times New Roman"/>
          <w:sz w:val="30"/>
          <w:szCs w:val="30"/>
        </w:rPr>
        <w:t xml:space="preserve">национальной экономики – </w:t>
      </w:r>
      <w:r w:rsidR="002B34D7">
        <w:rPr>
          <w:rFonts w:ascii="Times New Roman" w:hAnsi="Times New Roman"/>
          <w:sz w:val="30"/>
          <w:szCs w:val="30"/>
        </w:rPr>
        <w:t>9</w:t>
      </w:r>
      <w:r w:rsidR="00F87E5B">
        <w:rPr>
          <w:rFonts w:ascii="Times New Roman" w:hAnsi="Times New Roman"/>
          <w:sz w:val="30"/>
          <w:szCs w:val="30"/>
        </w:rPr>
        <w:t>,</w:t>
      </w:r>
      <w:r w:rsidR="002B34D7">
        <w:rPr>
          <w:rFonts w:ascii="Times New Roman" w:hAnsi="Times New Roman"/>
          <w:sz w:val="30"/>
          <w:szCs w:val="30"/>
        </w:rPr>
        <w:t>2</w:t>
      </w:r>
      <w:r w:rsidR="00F87E5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sz w:val="30"/>
          <w:szCs w:val="30"/>
        </w:rPr>
        <w:t xml:space="preserve">культуры – </w:t>
      </w:r>
      <w:r w:rsidR="002B34D7">
        <w:rPr>
          <w:rFonts w:ascii="Times New Roman" w:hAnsi="Times New Roman"/>
          <w:sz w:val="30"/>
          <w:szCs w:val="30"/>
        </w:rPr>
        <w:t>15</w:t>
      </w:r>
      <w:r>
        <w:rPr>
          <w:rFonts w:ascii="Times New Roman" w:hAnsi="Times New Roman"/>
          <w:sz w:val="30"/>
          <w:szCs w:val="30"/>
        </w:rPr>
        <w:t>,0 тыс. рублей.</w:t>
      </w:r>
    </w:p>
    <w:p w:rsidR="002377C0" w:rsidRDefault="002377C0" w:rsidP="002377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bookmarkStart w:id="2" w:name="_GoBack"/>
      <w:r w:rsidRPr="002377C0">
        <w:rPr>
          <w:rFonts w:ascii="Times New Roman" w:hAnsi="Times New Roman"/>
          <w:bCs/>
          <w:iCs/>
          <w:noProof/>
          <w:color w:val="FF0000"/>
          <w:sz w:val="30"/>
          <w:szCs w:val="30"/>
        </w:rPr>
        <w:drawing>
          <wp:inline distT="0" distB="0" distL="0" distR="0" wp14:anchorId="63BC8CD6" wp14:editId="5373E0E8">
            <wp:extent cx="5869858" cy="4638367"/>
            <wp:effectExtent l="0" t="0" r="0" b="1016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  <w:bookmarkEnd w:id="2"/>
      <w:r w:rsidR="00CD0C62" w:rsidRPr="009B3FE4">
        <w:rPr>
          <w:rFonts w:ascii="Times New Roman" w:hAnsi="Times New Roman"/>
          <w:sz w:val="30"/>
          <w:szCs w:val="30"/>
        </w:rPr>
        <w:t xml:space="preserve">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lastRenderedPageBreak/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2B34D7">
        <w:rPr>
          <w:rFonts w:ascii="Times New Roman" w:hAnsi="Times New Roman"/>
          <w:bCs/>
          <w:iCs/>
          <w:sz w:val="30"/>
          <w:szCs w:val="30"/>
        </w:rPr>
        <w:t>6</w:t>
      </w:r>
      <w:r w:rsidR="000769DF">
        <w:rPr>
          <w:rFonts w:ascii="Times New Roman" w:hAnsi="Times New Roman"/>
          <w:bCs/>
          <w:iCs/>
          <w:sz w:val="30"/>
          <w:szCs w:val="30"/>
        </w:rPr>
        <w:t> </w:t>
      </w:r>
      <w:r>
        <w:rPr>
          <w:rFonts w:ascii="Times New Roman" w:hAnsi="Times New Roman"/>
          <w:bCs/>
          <w:iCs/>
          <w:sz w:val="30"/>
          <w:szCs w:val="30"/>
        </w:rPr>
        <w:t>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82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1"/>
        <w:gridCol w:w="1417"/>
        <w:gridCol w:w="2014"/>
        <w:gridCol w:w="2126"/>
        <w:gridCol w:w="1388"/>
      </w:tblGrid>
      <w:tr w:rsidR="002F68B3" w:rsidRPr="002A778D" w:rsidTr="00D27DD5">
        <w:trPr>
          <w:cantSplit/>
          <w:trHeight w:val="323"/>
        </w:trPr>
        <w:tc>
          <w:tcPr>
            <w:tcW w:w="2881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Наименование сельисполкома</w:t>
            </w:r>
          </w:p>
        </w:tc>
        <w:tc>
          <w:tcPr>
            <w:tcW w:w="1417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Доходы</w:t>
            </w:r>
          </w:p>
        </w:tc>
        <w:tc>
          <w:tcPr>
            <w:tcW w:w="4140" w:type="dxa"/>
            <w:gridSpan w:val="2"/>
            <w:vAlign w:val="center"/>
          </w:tcPr>
          <w:p w:rsidR="002F68B3" w:rsidRPr="003418C6" w:rsidRDefault="002F68B3" w:rsidP="001154A1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30"/>
                <w:szCs w:val="30"/>
              </w:rPr>
            </w:pPr>
            <w:r w:rsidRPr="003418C6">
              <w:rPr>
                <w:rFonts w:ascii="Times New Roman" w:hAnsi="Times New Roman" w:cs="Times New Roman"/>
                <w:b w:val="0"/>
                <w:sz w:val="30"/>
                <w:szCs w:val="30"/>
              </w:rPr>
              <w:t>В том числе</w:t>
            </w:r>
          </w:p>
        </w:tc>
        <w:tc>
          <w:tcPr>
            <w:tcW w:w="1388" w:type="dxa"/>
            <w:vMerge w:val="restart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 xml:space="preserve">Расходы </w:t>
            </w:r>
          </w:p>
        </w:tc>
      </w:tr>
      <w:tr w:rsidR="002F68B3" w:rsidRPr="002A778D" w:rsidTr="00D27DD5">
        <w:trPr>
          <w:cantSplit/>
        </w:trPr>
        <w:tc>
          <w:tcPr>
            <w:tcW w:w="2881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17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014" w:type="dxa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собственные доходы</w:t>
            </w:r>
          </w:p>
        </w:tc>
        <w:tc>
          <w:tcPr>
            <w:tcW w:w="2126" w:type="dxa"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1388" w:type="dxa"/>
            <w:vMerge/>
            <w:vAlign w:val="center"/>
          </w:tcPr>
          <w:p w:rsidR="002F68B3" w:rsidRPr="003418C6" w:rsidRDefault="002F68B3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3418C6" w:rsidRPr="00331537" w:rsidTr="001154A1">
        <w:trPr>
          <w:cantSplit/>
          <w:trHeight w:val="338"/>
        </w:trPr>
        <w:tc>
          <w:tcPr>
            <w:tcW w:w="2881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3418C6" w:rsidRPr="003418C6" w:rsidRDefault="003418C6" w:rsidP="001154A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Великосельский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621A8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="002C4BF5">
              <w:rPr>
                <w:rFonts w:ascii="Times New Roman" w:hAnsi="Times New Roman"/>
                <w:sz w:val="30"/>
                <w:szCs w:val="30"/>
              </w:rPr>
              <w:t>44</w:t>
            </w:r>
            <w:r w:rsidR="003418C6" w:rsidRPr="003418C6">
              <w:rPr>
                <w:rFonts w:ascii="Times New Roman" w:hAnsi="Times New Roman"/>
                <w:sz w:val="30"/>
                <w:szCs w:val="30"/>
              </w:rPr>
              <w:t>,</w:t>
            </w:r>
            <w:r w:rsidR="002C4BF5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229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244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Зеленевичский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269,3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231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37,7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269,3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Линовский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362,4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296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65</w:t>
            </w:r>
            <w:r w:rsidR="003418C6" w:rsidRP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362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Мокровский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328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224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103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328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Новозасимовичский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173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173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0,0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173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Пружанский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374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310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64,6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374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Ружанский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410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336,9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73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410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Сухопольский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308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27</w:t>
            </w:r>
            <w:r w:rsidR="00BF735C">
              <w:rPr>
                <w:rFonts w:ascii="Times New Roman" w:hAnsi="Times New Roman"/>
                <w:sz w:val="30"/>
                <w:szCs w:val="30"/>
              </w:rPr>
              <w:t>1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37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308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Хоревской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319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243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76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319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Шеневской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25</w:t>
            </w:r>
            <w:r w:rsidR="002C4BF5">
              <w:rPr>
                <w:rFonts w:ascii="Times New Roman" w:hAnsi="Times New Roman"/>
                <w:sz w:val="30"/>
                <w:szCs w:val="30"/>
              </w:rPr>
              <w:t>9,4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58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259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Шерешевский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252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240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12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252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</w:tr>
      <w:tr w:rsidR="003418C6" w:rsidRPr="00AF0D58" w:rsidTr="001154A1">
        <w:trPr>
          <w:trHeight w:val="270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3418C6" w:rsidP="001154A1">
            <w:pPr>
              <w:spacing w:after="0"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418C6">
              <w:rPr>
                <w:rFonts w:ascii="Times New Roman" w:hAnsi="Times New Roman"/>
                <w:sz w:val="30"/>
                <w:szCs w:val="30"/>
              </w:rPr>
              <w:t>Щерчовский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212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</w:t>
            </w:r>
            <w:r w:rsidR="00590388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C6" w:rsidRPr="003418C6" w:rsidRDefault="002C4BF5" w:rsidP="001154A1">
            <w:pPr>
              <w:spacing w:after="0"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218</w:t>
            </w:r>
            <w:r w:rsidR="003418C6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</w:tbl>
    <w:p w:rsidR="0031490E" w:rsidRDefault="0031490E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40563A" w:rsidRDefault="0040563A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40563A" w:rsidRDefault="0040563A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53725" w:rsidRDefault="00C53725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490E" w:rsidRPr="0031490E" w:rsidRDefault="0031490E" w:rsidP="0031490E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31490E">
        <w:rPr>
          <w:rFonts w:ascii="Times New Roman" w:hAnsi="Times New Roman"/>
          <w:b/>
          <w:bCs/>
          <w:i/>
          <w:iCs/>
          <w:sz w:val="30"/>
          <w:szCs w:val="30"/>
        </w:rPr>
        <w:t>Примечание:</w:t>
      </w:r>
      <w:r w:rsidRPr="0031490E">
        <w:rPr>
          <w:rFonts w:ascii="Times New Roman" w:hAnsi="Times New Roman"/>
          <w:bCs/>
          <w:i/>
          <w:iCs/>
          <w:sz w:val="30"/>
          <w:szCs w:val="30"/>
        </w:rPr>
        <w:t xml:space="preserve"> В отдельных случаях незначительные расхождения между итогом и суммой слагаемых объясняются округлением данных.</w:t>
      </w:r>
    </w:p>
    <w:sectPr w:rsidR="0031490E" w:rsidRPr="0031490E" w:rsidSect="00C2506B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"/>
      </v:shape>
    </w:pict>
  </w:numPicBullet>
  <w:abstractNum w:abstractNumId="0" w15:restartNumberingAfterBreak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93"/>
    <w:rsid w:val="00000156"/>
    <w:rsid w:val="00001853"/>
    <w:rsid w:val="00004EFA"/>
    <w:rsid w:val="000065C5"/>
    <w:rsid w:val="00011E0E"/>
    <w:rsid w:val="0001222F"/>
    <w:rsid w:val="00014678"/>
    <w:rsid w:val="00017BAC"/>
    <w:rsid w:val="00021A35"/>
    <w:rsid w:val="00025777"/>
    <w:rsid w:val="000267CB"/>
    <w:rsid w:val="00033014"/>
    <w:rsid w:val="000331D6"/>
    <w:rsid w:val="00033A0E"/>
    <w:rsid w:val="000369E3"/>
    <w:rsid w:val="00037B3A"/>
    <w:rsid w:val="00037F9E"/>
    <w:rsid w:val="00040879"/>
    <w:rsid w:val="00042431"/>
    <w:rsid w:val="0004590D"/>
    <w:rsid w:val="00047A55"/>
    <w:rsid w:val="0005781D"/>
    <w:rsid w:val="00060057"/>
    <w:rsid w:val="00061920"/>
    <w:rsid w:val="00061FF3"/>
    <w:rsid w:val="00063BA3"/>
    <w:rsid w:val="000651DF"/>
    <w:rsid w:val="000669A7"/>
    <w:rsid w:val="00070BE8"/>
    <w:rsid w:val="000723FA"/>
    <w:rsid w:val="00072D1D"/>
    <w:rsid w:val="000756E5"/>
    <w:rsid w:val="000769DF"/>
    <w:rsid w:val="00081948"/>
    <w:rsid w:val="00084431"/>
    <w:rsid w:val="00085E99"/>
    <w:rsid w:val="00091721"/>
    <w:rsid w:val="00092371"/>
    <w:rsid w:val="000947AE"/>
    <w:rsid w:val="00097EE8"/>
    <w:rsid w:val="000A0617"/>
    <w:rsid w:val="000A0867"/>
    <w:rsid w:val="000A1286"/>
    <w:rsid w:val="000A6343"/>
    <w:rsid w:val="000B4595"/>
    <w:rsid w:val="000B4670"/>
    <w:rsid w:val="000C0539"/>
    <w:rsid w:val="000C0B8A"/>
    <w:rsid w:val="000C37D1"/>
    <w:rsid w:val="000C533E"/>
    <w:rsid w:val="000C701E"/>
    <w:rsid w:val="000D3604"/>
    <w:rsid w:val="000D36C2"/>
    <w:rsid w:val="000E23A0"/>
    <w:rsid w:val="000E4B47"/>
    <w:rsid w:val="000E6A36"/>
    <w:rsid w:val="000F0948"/>
    <w:rsid w:val="00103DDD"/>
    <w:rsid w:val="00103F93"/>
    <w:rsid w:val="00106E0E"/>
    <w:rsid w:val="00110000"/>
    <w:rsid w:val="001109CA"/>
    <w:rsid w:val="00114489"/>
    <w:rsid w:val="001145FC"/>
    <w:rsid w:val="0011467F"/>
    <w:rsid w:val="00114CC0"/>
    <w:rsid w:val="001154A1"/>
    <w:rsid w:val="00121D80"/>
    <w:rsid w:val="0012425C"/>
    <w:rsid w:val="001242FA"/>
    <w:rsid w:val="001247C1"/>
    <w:rsid w:val="00127A08"/>
    <w:rsid w:val="00136BB5"/>
    <w:rsid w:val="001400B0"/>
    <w:rsid w:val="00140993"/>
    <w:rsid w:val="0014124E"/>
    <w:rsid w:val="001412C7"/>
    <w:rsid w:val="00142EA3"/>
    <w:rsid w:val="00143863"/>
    <w:rsid w:val="00145E0A"/>
    <w:rsid w:val="001516DB"/>
    <w:rsid w:val="0015319D"/>
    <w:rsid w:val="00154173"/>
    <w:rsid w:val="00154AFF"/>
    <w:rsid w:val="00154B69"/>
    <w:rsid w:val="001602A7"/>
    <w:rsid w:val="001614F3"/>
    <w:rsid w:val="00161A06"/>
    <w:rsid w:val="00163548"/>
    <w:rsid w:val="00164844"/>
    <w:rsid w:val="00164898"/>
    <w:rsid w:val="00165AC7"/>
    <w:rsid w:val="001721EA"/>
    <w:rsid w:val="00172E74"/>
    <w:rsid w:val="00173944"/>
    <w:rsid w:val="00174CBD"/>
    <w:rsid w:val="00176724"/>
    <w:rsid w:val="001944A7"/>
    <w:rsid w:val="00196A2B"/>
    <w:rsid w:val="0019798C"/>
    <w:rsid w:val="00197A22"/>
    <w:rsid w:val="001A3DE5"/>
    <w:rsid w:val="001A55BB"/>
    <w:rsid w:val="001A68ED"/>
    <w:rsid w:val="001B2915"/>
    <w:rsid w:val="001B2B68"/>
    <w:rsid w:val="001C4260"/>
    <w:rsid w:val="001C5AC6"/>
    <w:rsid w:val="001C5E7E"/>
    <w:rsid w:val="001D1DDB"/>
    <w:rsid w:val="001D2949"/>
    <w:rsid w:val="001D6568"/>
    <w:rsid w:val="001D6E95"/>
    <w:rsid w:val="001E2D16"/>
    <w:rsid w:val="001F001C"/>
    <w:rsid w:val="001F4549"/>
    <w:rsid w:val="00200EBD"/>
    <w:rsid w:val="00203DD0"/>
    <w:rsid w:val="002047FD"/>
    <w:rsid w:val="00205032"/>
    <w:rsid w:val="00205659"/>
    <w:rsid w:val="00210AA5"/>
    <w:rsid w:val="00216C0F"/>
    <w:rsid w:val="00216EE8"/>
    <w:rsid w:val="00217E4E"/>
    <w:rsid w:val="002202FD"/>
    <w:rsid w:val="0022486A"/>
    <w:rsid w:val="0022507F"/>
    <w:rsid w:val="00230179"/>
    <w:rsid w:val="0023359A"/>
    <w:rsid w:val="002335BF"/>
    <w:rsid w:val="00234032"/>
    <w:rsid w:val="00234CCF"/>
    <w:rsid w:val="00236F90"/>
    <w:rsid w:val="002377C0"/>
    <w:rsid w:val="002437DB"/>
    <w:rsid w:val="002443AE"/>
    <w:rsid w:val="00244C7C"/>
    <w:rsid w:val="00245CE6"/>
    <w:rsid w:val="00247756"/>
    <w:rsid w:val="00251CF7"/>
    <w:rsid w:val="002621A8"/>
    <w:rsid w:val="0026384C"/>
    <w:rsid w:val="00264D95"/>
    <w:rsid w:val="002662A1"/>
    <w:rsid w:val="00266893"/>
    <w:rsid w:val="002701FF"/>
    <w:rsid w:val="00270E8B"/>
    <w:rsid w:val="00271600"/>
    <w:rsid w:val="00272338"/>
    <w:rsid w:val="00276382"/>
    <w:rsid w:val="00276CA7"/>
    <w:rsid w:val="002777BF"/>
    <w:rsid w:val="0028315E"/>
    <w:rsid w:val="00283B33"/>
    <w:rsid w:val="00283C83"/>
    <w:rsid w:val="00283D36"/>
    <w:rsid w:val="00287748"/>
    <w:rsid w:val="00287C5A"/>
    <w:rsid w:val="00287C98"/>
    <w:rsid w:val="002904FA"/>
    <w:rsid w:val="002917DC"/>
    <w:rsid w:val="00292541"/>
    <w:rsid w:val="00293CE1"/>
    <w:rsid w:val="00297B15"/>
    <w:rsid w:val="002A6D1D"/>
    <w:rsid w:val="002A73D5"/>
    <w:rsid w:val="002B08D0"/>
    <w:rsid w:val="002B16DC"/>
    <w:rsid w:val="002B32AC"/>
    <w:rsid w:val="002B34D7"/>
    <w:rsid w:val="002C05CB"/>
    <w:rsid w:val="002C1EA7"/>
    <w:rsid w:val="002C4BF5"/>
    <w:rsid w:val="002C5148"/>
    <w:rsid w:val="002D18DC"/>
    <w:rsid w:val="002D1964"/>
    <w:rsid w:val="002D1E6F"/>
    <w:rsid w:val="002E1330"/>
    <w:rsid w:val="002E4AF3"/>
    <w:rsid w:val="002E7AC2"/>
    <w:rsid w:val="002F18C7"/>
    <w:rsid w:val="002F68B3"/>
    <w:rsid w:val="002F6E4E"/>
    <w:rsid w:val="002F7663"/>
    <w:rsid w:val="002F7B20"/>
    <w:rsid w:val="00300D01"/>
    <w:rsid w:val="00303034"/>
    <w:rsid w:val="00307DA8"/>
    <w:rsid w:val="0031490E"/>
    <w:rsid w:val="00322CB2"/>
    <w:rsid w:val="00323C67"/>
    <w:rsid w:val="00325629"/>
    <w:rsid w:val="00326DB0"/>
    <w:rsid w:val="00330D56"/>
    <w:rsid w:val="003364D5"/>
    <w:rsid w:val="003366A5"/>
    <w:rsid w:val="003418C6"/>
    <w:rsid w:val="0034571C"/>
    <w:rsid w:val="00345F0E"/>
    <w:rsid w:val="00346D01"/>
    <w:rsid w:val="00350353"/>
    <w:rsid w:val="003504A3"/>
    <w:rsid w:val="00353D62"/>
    <w:rsid w:val="0035568B"/>
    <w:rsid w:val="00356C12"/>
    <w:rsid w:val="00357815"/>
    <w:rsid w:val="00363717"/>
    <w:rsid w:val="00364DDF"/>
    <w:rsid w:val="00366DC5"/>
    <w:rsid w:val="00367D4C"/>
    <w:rsid w:val="00372EDA"/>
    <w:rsid w:val="00374B98"/>
    <w:rsid w:val="00375324"/>
    <w:rsid w:val="00381FF6"/>
    <w:rsid w:val="00382C34"/>
    <w:rsid w:val="00385399"/>
    <w:rsid w:val="003913A7"/>
    <w:rsid w:val="003947DE"/>
    <w:rsid w:val="00394B8A"/>
    <w:rsid w:val="003953E7"/>
    <w:rsid w:val="00396BD2"/>
    <w:rsid w:val="003A3D3D"/>
    <w:rsid w:val="003A5D72"/>
    <w:rsid w:val="003A6CD4"/>
    <w:rsid w:val="003B1F80"/>
    <w:rsid w:val="003B518B"/>
    <w:rsid w:val="003B58F6"/>
    <w:rsid w:val="003B6A0B"/>
    <w:rsid w:val="003B6D68"/>
    <w:rsid w:val="003C0F1B"/>
    <w:rsid w:val="003C1883"/>
    <w:rsid w:val="003C299D"/>
    <w:rsid w:val="003C7295"/>
    <w:rsid w:val="003C7AD4"/>
    <w:rsid w:val="003D37CC"/>
    <w:rsid w:val="003D43B1"/>
    <w:rsid w:val="003D4473"/>
    <w:rsid w:val="003D7425"/>
    <w:rsid w:val="003E2112"/>
    <w:rsid w:val="003E27A7"/>
    <w:rsid w:val="003E4369"/>
    <w:rsid w:val="003E66E9"/>
    <w:rsid w:val="003F0C0F"/>
    <w:rsid w:val="003F3050"/>
    <w:rsid w:val="003F3B51"/>
    <w:rsid w:val="003F4072"/>
    <w:rsid w:val="003F46FB"/>
    <w:rsid w:val="004008EF"/>
    <w:rsid w:val="00401E9B"/>
    <w:rsid w:val="00402141"/>
    <w:rsid w:val="00404D7C"/>
    <w:rsid w:val="0040563A"/>
    <w:rsid w:val="00406795"/>
    <w:rsid w:val="004073C8"/>
    <w:rsid w:val="0041040B"/>
    <w:rsid w:val="00411932"/>
    <w:rsid w:val="00412947"/>
    <w:rsid w:val="00413E30"/>
    <w:rsid w:val="004152E6"/>
    <w:rsid w:val="0041572D"/>
    <w:rsid w:val="004176BB"/>
    <w:rsid w:val="004251E3"/>
    <w:rsid w:val="00425C14"/>
    <w:rsid w:val="00426439"/>
    <w:rsid w:val="004319C2"/>
    <w:rsid w:val="004365FC"/>
    <w:rsid w:val="00437582"/>
    <w:rsid w:val="0044522F"/>
    <w:rsid w:val="00452E67"/>
    <w:rsid w:val="00454AEF"/>
    <w:rsid w:val="004556D8"/>
    <w:rsid w:val="00457493"/>
    <w:rsid w:val="00467BC7"/>
    <w:rsid w:val="0047325F"/>
    <w:rsid w:val="0047658C"/>
    <w:rsid w:val="00482D95"/>
    <w:rsid w:val="00482E2C"/>
    <w:rsid w:val="00496C0F"/>
    <w:rsid w:val="004973E8"/>
    <w:rsid w:val="004A5D1B"/>
    <w:rsid w:val="004A670E"/>
    <w:rsid w:val="004A6A0B"/>
    <w:rsid w:val="004B024E"/>
    <w:rsid w:val="004B184A"/>
    <w:rsid w:val="004B4BAF"/>
    <w:rsid w:val="004B63BE"/>
    <w:rsid w:val="004B71A9"/>
    <w:rsid w:val="004C0E34"/>
    <w:rsid w:val="004C1EBE"/>
    <w:rsid w:val="004C6E9D"/>
    <w:rsid w:val="004C74C3"/>
    <w:rsid w:val="004D554A"/>
    <w:rsid w:val="004D7CDF"/>
    <w:rsid w:val="004E338E"/>
    <w:rsid w:val="004E5D17"/>
    <w:rsid w:val="004F2977"/>
    <w:rsid w:val="004F316B"/>
    <w:rsid w:val="004F342B"/>
    <w:rsid w:val="004F3A5B"/>
    <w:rsid w:val="004F527C"/>
    <w:rsid w:val="00500C69"/>
    <w:rsid w:val="00502479"/>
    <w:rsid w:val="0050665E"/>
    <w:rsid w:val="00514AA0"/>
    <w:rsid w:val="00515B4D"/>
    <w:rsid w:val="005211EF"/>
    <w:rsid w:val="00523B1E"/>
    <w:rsid w:val="005242F6"/>
    <w:rsid w:val="00524713"/>
    <w:rsid w:val="0052494D"/>
    <w:rsid w:val="005255A9"/>
    <w:rsid w:val="005257A2"/>
    <w:rsid w:val="00526B53"/>
    <w:rsid w:val="0053296F"/>
    <w:rsid w:val="00536120"/>
    <w:rsid w:val="00540FAA"/>
    <w:rsid w:val="005418DA"/>
    <w:rsid w:val="00543753"/>
    <w:rsid w:val="00543C2D"/>
    <w:rsid w:val="005447F9"/>
    <w:rsid w:val="005448AE"/>
    <w:rsid w:val="00545189"/>
    <w:rsid w:val="00546ADD"/>
    <w:rsid w:val="00546F6F"/>
    <w:rsid w:val="00556BAA"/>
    <w:rsid w:val="00557207"/>
    <w:rsid w:val="00557873"/>
    <w:rsid w:val="00557B67"/>
    <w:rsid w:val="005635E8"/>
    <w:rsid w:val="00563873"/>
    <w:rsid w:val="00570DE3"/>
    <w:rsid w:val="00570E68"/>
    <w:rsid w:val="00570E7A"/>
    <w:rsid w:val="00572094"/>
    <w:rsid w:val="00574D53"/>
    <w:rsid w:val="00580177"/>
    <w:rsid w:val="00580DDB"/>
    <w:rsid w:val="00583BB3"/>
    <w:rsid w:val="005856EB"/>
    <w:rsid w:val="005859C4"/>
    <w:rsid w:val="00590388"/>
    <w:rsid w:val="005908E4"/>
    <w:rsid w:val="005916B8"/>
    <w:rsid w:val="0059203B"/>
    <w:rsid w:val="00593992"/>
    <w:rsid w:val="00593CEE"/>
    <w:rsid w:val="005943DC"/>
    <w:rsid w:val="0059600E"/>
    <w:rsid w:val="005A0DBE"/>
    <w:rsid w:val="005A2E99"/>
    <w:rsid w:val="005A3296"/>
    <w:rsid w:val="005A3761"/>
    <w:rsid w:val="005B079C"/>
    <w:rsid w:val="005B0DEA"/>
    <w:rsid w:val="005B2974"/>
    <w:rsid w:val="005B76B4"/>
    <w:rsid w:val="005C14B2"/>
    <w:rsid w:val="005C5E12"/>
    <w:rsid w:val="005C7263"/>
    <w:rsid w:val="005C7E3A"/>
    <w:rsid w:val="005D0335"/>
    <w:rsid w:val="005D0A73"/>
    <w:rsid w:val="005D43C1"/>
    <w:rsid w:val="005D5B69"/>
    <w:rsid w:val="005E32AB"/>
    <w:rsid w:val="005E37FA"/>
    <w:rsid w:val="005E73C0"/>
    <w:rsid w:val="005F3F34"/>
    <w:rsid w:val="005F7862"/>
    <w:rsid w:val="00606AAC"/>
    <w:rsid w:val="00607A24"/>
    <w:rsid w:val="00611269"/>
    <w:rsid w:val="0061154A"/>
    <w:rsid w:val="00614639"/>
    <w:rsid w:val="006201FF"/>
    <w:rsid w:val="00621A2D"/>
    <w:rsid w:val="00621B85"/>
    <w:rsid w:val="00621F6E"/>
    <w:rsid w:val="006256B4"/>
    <w:rsid w:val="006326BD"/>
    <w:rsid w:val="00641CC4"/>
    <w:rsid w:val="0064213A"/>
    <w:rsid w:val="006449C7"/>
    <w:rsid w:val="00644EF0"/>
    <w:rsid w:val="00645D1A"/>
    <w:rsid w:val="00646580"/>
    <w:rsid w:val="006504AA"/>
    <w:rsid w:val="00652CED"/>
    <w:rsid w:val="0065442B"/>
    <w:rsid w:val="0065719F"/>
    <w:rsid w:val="006614B4"/>
    <w:rsid w:val="0066561A"/>
    <w:rsid w:val="00674BC2"/>
    <w:rsid w:val="0068098C"/>
    <w:rsid w:val="006902AD"/>
    <w:rsid w:val="00693214"/>
    <w:rsid w:val="00697C40"/>
    <w:rsid w:val="00697D0D"/>
    <w:rsid w:val="006A0C66"/>
    <w:rsid w:val="006A1B8B"/>
    <w:rsid w:val="006A58FB"/>
    <w:rsid w:val="006A5991"/>
    <w:rsid w:val="006C047C"/>
    <w:rsid w:val="006C3242"/>
    <w:rsid w:val="006C32AD"/>
    <w:rsid w:val="006C3CA8"/>
    <w:rsid w:val="006C42C7"/>
    <w:rsid w:val="006C5112"/>
    <w:rsid w:val="006C6625"/>
    <w:rsid w:val="006D0D6F"/>
    <w:rsid w:val="006D2B28"/>
    <w:rsid w:val="006D37DD"/>
    <w:rsid w:val="006D61AB"/>
    <w:rsid w:val="006D7A82"/>
    <w:rsid w:val="006E1BE1"/>
    <w:rsid w:val="006E35DD"/>
    <w:rsid w:val="006E4A8F"/>
    <w:rsid w:val="006E4EF7"/>
    <w:rsid w:val="006F06E8"/>
    <w:rsid w:val="006F786F"/>
    <w:rsid w:val="006F792F"/>
    <w:rsid w:val="007001FA"/>
    <w:rsid w:val="00707349"/>
    <w:rsid w:val="00711FFF"/>
    <w:rsid w:val="007128BF"/>
    <w:rsid w:val="00716110"/>
    <w:rsid w:val="00725721"/>
    <w:rsid w:val="00725BDE"/>
    <w:rsid w:val="007315B1"/>
    <w:rsid w:val="0073289B"/>
    <w:rsid w:val="00733400"/>
    <w:rsid w:val="00737E45"/>
    <w:rsid w:val="0074258B"/>
    <w:rsid w:val="00742D93"/>
    <w:rsid w:val="007452A4"/>
    <w:rsid w:val="00746CED"/>
    <w:rsid w:val="007502BB"/>
    <w:rsid w:val="0075054D"/>
    <w:rsid w:val="007510DA"/>
    <w:rsid w:val="00751DBF"/>
    <w:rsid w:val="007525E6"/>
    <w:rsid w:val="007640C7"/>
    <w:rsid w:val="00766DE2"/>
    <w:rsid w:val="00766F5B"/>
    <w:rsid w:val="00767B0A"/>
    <w:rsid w:val="00776864"/>
    <w:rsid w:val="0078047B"/>
    <w:rsid w:val="007819F0"/>
    <w:rsid w:val="00786AF2"/>
    <w:rsid w:val="00790C44"/>
    <w:rsid w:val="007910F6"/>
    <w:rsid w:val="007A2E98"/>
    <w:rsid w:val="007A3D7F"/>
    <w:rsid w:val="007A419B"/>
    <w:rsid w:val="007A67F8"/>
    <w:rsid w:val="007A7771"/>
    <w:rsid w:val="007B163A"/>
    <w:rsid w:val="007B24C0"/>
    <w:rsid w:val="007B294F"/>
    <w:rsid w:val="007B42D3"/>
    <w:rsid w:val="007B631D"/>
    <w:rsid w:val="007D2BB6"/>
    <w:rsid w:val="007D3EC3"/>
    <w:rsid w:val="007D4A9E"/>
    <w:rsid w:val="007D5834"/>
    <w:rsid w:val="007E0D5A"/>
    <w:rsid w:val="007E27B0"/>
    <w:rsid w:val="007F0898"/>
    <w:rsid w:val="007F27F5"/>
    <w:rsid w:val="007F4246"/>
    <w:rsid w:val="007F5CA2"/>
    <w:rsid w:val="007F6E0F"/>
    <w:rsid w:val="007F7859"/>
    <w:rsid w:val="0080277F"/>
    <w:rsid w:val="00802B78"/>
    <w:rsid w:val="00802C22"/>
    <w:rsid w:val="00806A6E"/>
    <w:rsid w:val="00810CEA"/>
    <w:rsid w:val="0081110A"/>
    <w:rsid w:val="00811FBE"/>
    <w:rsid w:val="00813BD1"/>
    <w:rsid w:val="0081445D"/>
    <w:rsid w:val="00815E1E"/>
    <w:rsid w:val="00820C08"/>
    <w:rsid w:val="00825889"/>
    <w:rsid w:val="00827B14"/>
    <w:rsid w:val="008349FE"/>
    <w:rsid w:val="008356C2"/>
    <w:rsid w:val="008362DD"/>
    <w:rsid w:val="00841E1E"/>
    <w:rsid w:val="00843DE4"/>
    <w:rsid w:val="00846EBA"/>
    <w:rsid w:val="00866847"/>
    <w:rsid w:val="00870394"/>
    <w:rsid w:val="00873079"/>
    <w:rsid w:val="00874C11"/>
    <w:rsid w:val="0087611B"/>
    <w:rsid w:val="0087653B"/>
    <w:rsid w:val="008902B7"/>
    <w:rsid w:val="00895973"/>
    <w:rsid w:val="008959B4"/>
    <w:rsid w:val="008A3294"/>
    <w:rsid w:val="008A701A"/>
    <w:rsid w:val="008A7370"/>
    <w:rsid w:val="008A7570"/>
    <w:rsid w:val="008B072E"/>
    <w:rsid w:val="008B22F7"/>
    <w:rsid w:val="008B3ACC"/>
    <w:rsid w:val="008B5C85"/>
    <w:rsid w:val="008B6785"/>
    <w:rsid w:val="008B782E"/>
    <w:rsid w:val="008C02AC"/>
    <w:rsid w:val="008C02F2"/>
    <w:rsid w:val="008C1339"/>
    <w:rsid w:val="008C1871"/>
    <w:rsid w:val="008C4496"/>
    <w:rsid w:val="008C5328"/>
    <w:rsid w:val="008D7649"/>
    <w:rsid w:val="008E0C29"/>
    <w:rsid w:val="008E0D52"/>
    <w:rsid w:val="008E41EE"/>
    <w:rsid w:val="008F10AA"/>
    <w:rsid w:val="008F608E"/>
    <w:rsid w:val="008F62BE"/>
    <w:rsid w:val="008F6904"/>
    <w:rsid w:val="009104A7"/>
    <w:rsid w:val="00911A8E"/>
    <w:rsid w:val="009131A1"/>
    <w:rsid w:val="00913A65"/>
    <w:rsid w:val="00915509"/>
    <w:rsid w:val="00916A61"/>
    <w:rsid w:val="0092612C"/>
    <w:rsid w:val="00927343"/>
    <w:rsid w:val="00927AA8"/>
    <w:rsid w:val="00927AD2"/>
    <w:rsid w:val="00931729"/>
    <w:rsid w:val="00931FBA"/>
    <w:rsid w:val="009352CC"/>
    <w:rsid w:val="009401B6"/>
    <w:rsid w:val="0094570B"/>
    <w:rsid w:val="00945FA8"/>
    <w:rsid w:val="0094650D"/>
    <w:rsid w:val="00946E08"/>
    <w:rsid w:val="00950036"/>
    <w:rsid w:val="00950CCF"/>
    <w:rsid w:val="00952C18"/>
    <w:rsid w:val="0095411F"/>
    <w:rsid w:val="0096139F"/>
    <w:rsid w:val="009667F5"/>
    <w:rsid w:val="00966BD3"/>
    <w:rsid w:val="009764E7"/>
    <w:rsid w:val="00977D19"/>
    <w:rsid w:val="009844DB"/>
    <w:rsid w:val="009851C0"/>
    <w:rsid w:val="009865B6"/>
    <w:rsid w:val="00993BD3"/>
    <w:rsid w:val="00996173"/>
    <w:rsid w:val="00996548"/>
    <w:rsid w:val="009968A6"/>
    <w:rsid w:val="009A3849"/>
    <w:rsid w:val="009A7F57"/>
    <w:rsid w:val="009B2E3E"/>
    <w:rsid w:val="009B2EB5"/>
    <w:rsid w:val="009B3444"/>
    <w:rsid w:val="009B388B"/>
    <w:rsid w:val="009B3FE4"/>
    <w:rsid w:val="009B57D8"/>
    <w:rsid w:val="009C33F0"/>
    <w:rsid w:val="009C5A4D"/>
    <w:rsid w:val="009C65CD"/>
    <w:rsid w:val="009D1131"/>
    <w:rsid w:val="009D3545"/>
    <w:rsid w:val="009D433F"/>
    <w:rsid w:val="009D4A3C"/>
    <w:rsid w:val="009D5201"/>
    <w:rsid w:val="009D5DA7"/>
    <w:rsid w:val="009D730B"/>
    <w:rsid w:val="009E28D6"/>
    <w:rsid w:val="009F2960"/>
    <w:rsid w:val="009F6EC2"/>
    <w:rsid w:val="00A0125D"/>
    <w:rsid w:val="00A03122"/>
    <w:rsid w:val="00A0799B"/>
    <w:rsid w:val="00A07AB0"/>
    <w:rsid w:val="00A116FA"/>
    <w:rsid w:val="00A17F2F"/>
    <w:rsid w:val="00A20978"/>
    <w:rsid w:val="00A22422"/>
    <w:rsid w:val="00A269FF"/>
    <w:rsid w:val="00A31B6F"/>
    <w:rsid w:val="00A35E3A"/>
    <w:rsid w:val="00A36262"/>
    <w:rsid w:val="00A37AF1"/>
    <w:rsid w:val="00A40665"/>
    <w:rsid w:val="00A4141C"/>
    <w:rsid w:val="00A41BB2"/>
    <w:rsid w:val="00A41D3A"/>
    <w:rsid w:val="00A442C0"/>
    <w:rsid w:val="00A44D3D"/>
    <w:rsid w:val="00A473B1"/>
    <w:rsid w:val="00A52B76"/>
    <w:rsid w:val="00A52B80"/>
    <w:rsid w:val="00A5549E"/>
    <w:rsid w:val="00A57E4A"/>
    <w:rsid w:val="00A648D5"/>
    <w:rsid w:val="00A64A2C"/>
    <w:rsid w:val="00A64B09"/>
    <w:rsid w:val="00A65981"/>
    <w:rsid w:val="00A65DA5"/>
    <w:rsid w:val="00A6780B"/>
    <w:rsid w:val="00A72291"/>
    <w:rsid w:val="00A74EFA"/>
    <w:rsid w:val="00A8304B"/>
    <w:rsid w:val="00A8757F"/>
    <w:rsid w:val="00AA19EB"/>
    <w:rsid w:val="00AA1B7A"/>
    <w:rsid w:val="00AA2714"/>
    <w:rsid w:val="00AA5111"/>
    <w:rsid w:val="00AA5E45"/>
    <w:rsid w:val="00AA61D3"/>
    <w:rsid w:val="00AB31CD"/>
    <w:rsid w:val="00AB3388"/>
    <w:rsid w:val="00AB4ACC"/>
    <w:rsid w:val="00AB5749"/>
    <w:rsid w:val="00AC03B4"/>
    <w:rsid w:val="00AD1B82"/>
    <w:rsid w:val="00AD4C8F"/>
    <w:rsid w:val="00AE6897"/>
    <w:rsid w:val="00AE71CA"/>
    <w:rsid w:val="00AE7721"/>
    <w:rsid w:val="00AF1700"/>
    <w:rsid w:val="00AF3016"/>
    <w:rsid w:val="00B00428"/>
    <w:rsid w:val="00B02F10"/>
    <w:rsid w:val="00B03E59"/>
    <w:rsid w:val="00B03EAB"/>
    <w:rsid w:val="00B06718"/>
    <w:rsid w:val="00B067B6"/>
    <w:rsid w:val="00B06CEC"/>
    <w:rsid w:val="00B1091D"/>
    <w:rsid w:val="00B10F2A"/>
    <w:rsid w:val="00B114BA"/>
    <w:rsid w:val="00B116F6"/>
    <w:rsid w:val="00B138F8"/>
    <w:rsid w:val="00B13FBE"/>
    <w:rsid w:val="00B146E8"/>
    <w:rsid w:val="00B1708D"/>
    <w:rsid w:val="00B17A0A"/>
    <w:rsid w:val="00B21381"/>
    <w:rsid w:val="00B22AC9"/>
    <w:rsid w:val="00B305EB"/>
    <w:rsid w:val="00B31687"/>
    <w:rsid w:val="00B3269F"/>
    <w:rsid w:val="00B32ED2"/>
    <w:rsid w:val="00B3356D"/>
    <w:rsid w:val="00B34C59"/>
    <w:rsid w:val="00B44826"/>
    <w:rsid w:val="00B44AF6"/>
    <w:rsid w:val="00B461CE"/>
    <w:rsid w:val="00B5012C"/>
    <w:rsid w:val="00B54C95"/>
    <w:rsid w:val="00B612FF"/>
    <w:rsid w:val="00B61814"/>
    <w:rsid w:val="00B61B93"/>
    <w:rsid w:val="00B61E40"/>
    <w:rsid w:val="00B639E2"/>
    <w:rsid w:val="00B646EE"/>
    <w:rsid w:val="00B6544F"/>
    <w:rsid w:val="00B667AA"/>
    <w:rsid w:val="00B70496"/>
    <w:rsid w:val="00B752C4"/>
    <w:rsid w:val="00B757A3"/>
    <w:rsid w:val="00B83291"/>
    <w:rsid w:val="00B84004"/>
    <w:rsid w:val="00B86B94"/>
    <w:rsid w:val="00B86C6D"/>
    <w:rsid w:val="00B90F21"/>
    <w:rsid w:val="00B920D0"/>
    <w:rsid w:val="00B92837"/>
    <w:rsid w:val="00B93185"/>
    <w:rsid w:val="00B93733"/>
    <w:rsid w:val="00B955C9"/>
    <w:rsid w:val="00B97DBB"/>
    <w:rsid w:val="00BA0D80"/>
    <w:rsid w:val="00BB023A"/>
    <w:rsid w:val="00BB0329"/>
    <w:rsid w:val="00BB0447"/>
    <w:rsid w:val="00BB445F"/>
    <w:rsid w:val="00BB69FB"/>
    <w:rsid w:val="00BB6F68"/>
    <w:rsid w:val="00BB77D8"/>
    <w:rsid w:val="00BB7984"/>
    <w:rsid w:val="00BC5489"/>
    <w:rsid w:val="00BD5A11"/>
    <w:rsid w:val="00BD78E1"/>
    <w:rsid w:val="00BE480E"/>
    <w:rsid w:val="00BE676C"/>
    <w:rsid w:val="00BE7CF4"/>
    <w:rsid w:val="00BF735C"/>
    <w:rsid w:val="00C01F11"/>
    <w:rsid w:val="00C02417"/>
    <w:rsid w:val="00C120AA"/>
    <w:rsid w:val="00C12FDC"/>
    <w:rsid w:val="00C1310C"/>
    <w:rsid w:val="00C13762"/>
    <w:rsid w:val="00C172AE"/>
    <w:rsid w:val="00C2506B"/>
    <w:rsid w:val="00C25324"/>
    <w:rsid w:val="00C27BF3"/>
    <w:rsid w:val="00C34D1A"/>
    <w:rsid w:val="00C3680A"/>
    <w:rsid w:val="00C37E79"/>
    <w:rsid w:val="00C41DEB"/>
    <w:rsid w:val="00C50FA9"/>
    <w:rsid w:val="00C5145C"/>
    <w:rsid w:val="00C52961"/>
    <w:rsid w:val="00C53725"/>
    <w:rsid w:val="00C53780"/>
    <w:rsid w:val="00C5399C"/>
    <w:rsid w:val="00C579F7"/>
    <w:rsid w:val="00C65942"/>
    <w:rsid w:val="00C700C2"/>
    <w:rsid w:val="00C720E9"/>
    <w:rsid w:val="00C744D0"/>
    <w:rsid w:val="00C7628F"/>
    <w:rsid w:val="00C775A0"/>
    <w:rsid w:val="00C77650"/>
    <w:rsid w:val="00C776E6"/>
    <w:rsid w:val="00C83EDB"/>
    <w:rsid w:val="00C9095C"/>
    <w:rsid w:val="00C9300F"/>
    <w:rsid w:val="00C956B4"/>
    <w:rsid w:val="00CA1484"/>
    <w:rsid w:val="00CA1F17"/>
    <w:rsid w:val="00CA6409"/>
    <w:rsid w:val="00CB1FC3"/>
    <w:rsid w:val="00CB262E"/>
    <w:rsid w:val="00CB4E18"/>
    <w:rsid w:val="00CB516A"/>
    <w:rsid w:val="00CB7790"/>
    <w:rsid w:val="00CC0695"/>
    <w:rsid w:val="00CC4837"/>
    <w:rsid w:val="00CC54A9"/>
    <w:rsid w:val="00CD01BD"/>
    <w:rsid w:val="00CD0C62"/>
    <w:rsid w:val="00CD1B90"/>
    <w:rsid w:val="00CD325B"/>
    <w:rsid w:val="00CD414C"/>
    <w:rsid w:val="00CD4592"/>
    <w:rsid w:val="00CE0604"/>
    <w:rsid w:val="00CE3199"/>
    <w:rsid w:val="00CE3E9F"/>
    <w:rsid w:val="00CE6AD5"/>
    <w:rsid w:val="00CE7976"/>
    <w:rsid w:val="00CE7A9D"/>
    <w:rsid w:val="00CF23FA"/>
    <w:rsid w:val="00CF364F"/>
    <w:rsid w:val="00CF39A7"/>
    <w:rsid w:val="00CF44C3"/>
    <w:rsid w:val="00CF5E09"/>
    <w:rsid w:val="00D023C2"/>
    <w:rsid w:val="00D03F8F"/>
    <w:rsid w:val="00D05C1E"/>
    <w:rsid w:val="00D067DB"/>
    <w:rsid w:val="00D07258"/>
    <w:rsid w:val="00D11435"/>
    <w:rsid w:val="00D1146C"/>
    <w:rsid w:val="00D1330B"/>
    <w:rsid w:val="00D2028C"/>
    <w:rsid w:val="00D210E3"/>
    <w:rsid w:val="00D22FA7"/>
    <w:rsid w:val="00D24D0B"/>
    <w:rsid w:val="00D273E5"/>
    <w:rsid w:val="00D278F3"/>
    <w:rsid w:val="00D27DD5"/>
    <w:rsid w:val="00D3457A"/>
    <w:rsid w:val="00D36D69"/>
    <w:rsid w:val="00D41622"/>
    <w:rsid w:val="00D41E2C"/>
    <w:rsid w:val="00D444CE"/>
    <w:rsid w:val="00D515CC"/>
    <w:rsid w:val="00D51851"/>
    <w:rsid w:val="00D51A1A"/>
    <w:rsid w:val="00D56009"/>
    <w:rsid w:val="00D6084E"/>
    <w:rsid w:val="00D659B7"/>
    <w:rsid w:val="00D707EE"/>
    <w:rsid w:val="00D7485A"/>
    <w:rsid w:val="00D77465"/>
    <w:rsid w:val="00D81B33"/>
    <w:rsid w:val="00D84FE3"/>
    <w:rsid w:val="00D86142"/>
    <w:rsid w:val="00D92605"/>
    <w:rsid w:val="00D979FB"/>
    <w:rsid w:val="00DA0A6E"/>
    <w:rsid w:val="00DA3D13"/>
    <w:rsid w:val="00DA3E84"/>
    <w:rsid w:val="00DA704E"/>
    <w:rsid w:val="00DA7CCD"/>
    <w:rsid w:val="00DC706F"/>
    <w:rsid w:val="00DD697F"/>
    <w:rsid w:val="00DE08C2"/>
    <w:rsid w:val="00DE0E6C"/>
    <w:rsid w:val="00DE21C3"/>
    <w:rsid w:val="00DE34C6"/>
    <w:rsid w:val="00DE3666"/>
    <w:rsid w:val="00DE4BB7"/>
    <w:rsid w:val="00DE504F"/>
    <w:rsid w:val="00DF0906"/>
    <w:rsid w:val="00DF17EC"/>
    <w:rsid w:val="00DF3CCA"/>
    <w:rsid w:val="00DF491D"/>
    <w:rsid w:val="00E0189B"/>
    <w:rsid w:val="00E023F8"/>
    <w:rsid w:val="00E03740"/>
    <w:rsid w:val="00E05661"/>
    <w:rsid w:val="00E1003E"/>
    <w:rsid w:val="00E13AB4"/>
    <w:rsid w:val="00E16A9A"/>
    <w:rsid w:val="00E17258"/>
    <w:rsid w:val="00E2056D"/>
    <w:rsid w:val="00E26705"/>
    <w:rsid w:val="00E3171E"/>
    <w:rsid w:val="00E32171"/>
    <w:rsid w:val="00E34793"/>
    <w:rsid w:val="00E368FB"/>
    <w:rsid w:val="00E41F40"/>
    <w:rsid w:val="00E45BC8"/>
    <w:rsid w:val="00E505B0"/>
    <w:rsid w:val="00E53469"/>
    <w:rsid w:val="00E535F9"/>
    <w:rsid w:val="00E60A14"/>
    <w:rsid w:val="00E60A88"/>
    <w:rsid w:val="00E63AFC"/>
    <w:rsid w:val="00E64284"/>
    <w:rsid w:val="00E644C1"/>
    <w:rsid w:val="00E64FBF"/>
    <w:rsid w:val="00E725F2"/>
    <w:rsid w:val="00E72B2B"/>
    <w:rsid w:val="00E7443E"/>
    <w:rsid w:val="00E74B94"/>
    <w:rsid w:val="00E779DF"/>
    <w:rsid w:val="00E81347"/>
    <w:rsid w:val="00E83A8C"/>
    <w:rsid w:val="00E85D5C"/>
    <w:rsid w:val="00E85ED2"/>
    <w:rsid w:val="00E91107"/>
    <w:rsid w:val="00E916FE"/>
    <w:rsid w:val="00E91E2D"/>
    <w:rsid w:val="00EA10EE"/>
    <w:rsid w:val="00EA5F5F"/>
    <w:rsid w:val="00EA6EAE"/>
    <w:rsid w:val="00EB164A"/>
    <w:rsid w:val="00EB1964"/>
    <w:rsid w:val="00EB5348"/>
    <w:rsid w:val="00EB55AB"/>
    <w:rsid w:val="00EB5D0C"/>
    <w:rsid w:val="00EB6AED"/>
    <w:rsid w:val="00EB7211"/>
    <w:rsid w:val="00EC23C8"/>
    <w:rsid w:val="00EC42AC"/>
    <w:rsid w:val="00EC5B6E"/>
    <w:rsid w:val="00ED2296"/>
    <w:rsid w:val="00ED571B"/>
    <w:rsid w:val="00ED678E"/>
    <w:rsid w:val="00ED6842"/>
    <w:rsid w:val="00EE06F5"/>
    <w:rsid w:val="00EE275B"/>
    <w:rsid w:val="00EE3AD3"/>
    <w:rsid w:val="00EF59C0"/>
    <w:rsid w:val="00EF5CA8"/>
    <w:rsid w:val="00F03048"/>
    <w:rsid w:val="00F0590D"/>
    <w:rsid w:val="00F10577"/>
    <w:rsid w:val="00F1757A"/>
    <w:rsid w:val="00F178F7"/>
    <w:rsid w:val="00F20863"/>
    <w:rsid w:val="00F2431B"/>
    <w:rsid w:val="00F2488A"/>
    <w:rsid w:val="00F24C8F"/>
    <w:rsid w:val="00F27059"/>
    <w:rsid w:val="00F35370"/>
    <w:rsid w:val="00F359CB"/>
    <w:rsid w:val="00F40605"/>
    <w:rsid w:val="00F41508"/>
    <w:rsid w:val="00F42ADD"/>
    <w:rsid w:val="00F43309"/>
    <w:rsid w:val="00F4375F"/>
    <w:rsid w:val="00F4601B"/>
    <w:rsid w:val="00F53A5E"/>
    <w:rsid w:val="00F61476"/>
    <w:rsid w:val="00F62193"/>
    <w:rsid w:val="00F621FB"/>
    <w:rsid w:val="00F63B4B"/>
    <w:rsid w:val="00F71B45"/>
    <w:rsid w:val="00F75D8F"/>
    <w:rsid w:val="00F769C5"/>
    <w:rsid w:val="00F80644"/>
    <w:rsid w:val="00F80669"/>
    <w:rsid w:val="00F80810"/>
    <w:rsid w:val="00F84199"/>
    <w:rsid w:val="00F8423B"/>
    <w:rsid w:val="00F87E5B"/>
    <w:rsid w:val="00FA0038"/>
    <w:rsid w:val="00FA07B6"/>
    <w:rsid w:val="00FA1847"/>
    <w:rsid w:val="00FA285C"/>
    <w:rsid w:val="00FA2E04"/>
    <w:rsid w:val="00FB49EC"/>
    <w:rsid w:val="00FB4D0F"/>
    <w:rsid w:val="00FC159F"/>
    <w:rsid w:val="00FC22A9"/>
    <w:rsid w:val="00FC2514"/>
    <w:rsid w:val="00FC4A67"/>
    <w:rsid w:val="00FC4DC4"/>
    <w:rsid w:val="00FC502B"/>
    <w:rsid w:val="00FC6E45"/>
    <w:rsid w:val="00FD1321"/>
    <w:rsid w:val="00FD13F7"/>
    <w:rsid w:val="00FD20E1"/>
    <w:rsid w:val="00FD4372"/>
    <w:rsid w:val="00FD483F"/>
    <w:rsid w:val="00FD771F"/>
    <w:rsid w:val="00FD77A3"/>
    <w:rsid w:val="00FE16B1"/>
    <w:rsid w:val="00FE19FC"/>
    <w:rsid w:val="00FE6A52"/>
    <w:rsid w:val="00FE7BF4"/>
    <w:rsid w:val="00FF2214"/>
    <w:rsid w:val="00FF50CC"/>
    <w:rsid w:val="00FF5462"/>
    <w:rsid w:val="00FF5A61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B01681"/>
  <w15:docId w15:val="{FD4EFE8E-73FB-4933-A3A7-0147728F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9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QuickStyle" Target="diagrams/quickStyle8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7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openxmlformats.org/officeDocument/2006/relationships/diagramColors" Target="diagrams/colors6.xml"/><Relationship Id="rId53" Type="http://schemas.openxmlformats.org/officeDocument/2006/relationships/diagramData" Target="diagrams/data8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56" Type="http://schemas.openxmlformats.org/officeDocument/2006/relationships/diagramColors" Target="diagrams/colors8.xml"/><Relationship Id="rId8" Type="http://schemas.openxmlformats.org/officeDocument/2006/relationships/image" Target="media/image4.emf"/><Relationship Id="rId51" Type="http://schemas.microsoft.com/office/2007/relationships/diagramDrawing" Target="diagrams/drawing7.xml"/><Relationship Id="rId3" Type="http://schemas.openxmlformats.org/officeDocument/2006/relationships/styles" Target="styles.xml"/><Relationship Id="rId12" Type="http://schemas.openxmlformats.org/officeDocument/2006/relationships/image" Target="media/image8.emf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microsoft.com/office/2007/relationships/diagramDrawing" Target="diagrams/drawing6.xml"/><Relationship Id="rId59" Type="http://schemas.openxmlformats.org/officeDocument/2006/relationships/theme" Target="theme/theme1.xml"/><Relationship Id="rId20" Type="http://schemas.openxmlformats.org/officeDocument/2006/relationships/diagramData" Target="diagrams/data2.xml"/><Relationship Id="rId41" Type="http://schemas.openxmlformats.org/officeDocument/2006/relationships/chart" Target="charts/chart2.xml"/><Relationship Id="rId54" Type="http://schemas.openxmlformats.org/officeDocument/2006/relationships/diagramLayout" Target="diagrams/layout8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QuickStyle" Target="diagrams/quickStyle7.xml"/><Relationship Id="rId57" Type="http://schemas.microsoft.com/office/2007/relationships/diagramDrawing" Target="diagrams/drawing8.xml"/><Relationship Id="rId10" Type="http://schemas.openxmlformats.org/officeDocument/2006/relationships/image" Target="media/image6.emf"/><Relationship Id="rId31" Type="http://schemas.openxmlformats.org/officeDocument/2006/relationships/diagramData" Target="diagrams/data4.xml"/><Relationship Id="rId44" Type="http://schemas.openxmlformats.org/officeDocument/2006/relationships/diagramQuickStyle" Target="diagrams/quickStyle6.xml"/><Relationship Id="rId52" Type="http://schemas.openxmlformats.org/officeDocument/2006/relationships/chart" Target="charts/chart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Основные источники собственных доходов в</a:t>
            </a:r>
            <a:r>
              <a:rPr lang="ru-RU" baseline="0"/>
              <a:t> 2026</a:t>
            </a:r>
            <a:r>
              <a:rPr lang="ru-RU"/>
              <a:t> г.</a:t>
            </a:r>
          </a:p>
        </c:rich>
      </c:tx>
      <c:layout>
        <c:manualLayout>
          <c:xMode val="edge"/>
          <c:yMode val="edge"/>
          <c:x val="0.12269273710189212"/>
          <c:y val="2.6454244659746749E-2"/>
        </c:manualLayout>
      </c:layout>
      <c:overlay val="0"/>
      <c:spPr>
        <a:noFill/>
        <a:ln w="25400">
          <a:noFill/>
        </a:ln>
      </c:spPr>
    </c:title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557213930348253E-2"/>
          <c:y val="0.2076981470130605"/>
          <c:w val="0.56538831691483682"/>
          <c:h val="0.7923019141435772"/>
        </c:manualLayout>
      </c:layout>
      <c:pie3DChart>
        <c:varyColors val="1"/>
        <c:ser>
          <c:idx val="0"/>
          <c:order val="0"/>
          <c:spPr>
            <a:ln>
              <a:solidFill>
                <a:srgbClr val="FFFF00"/>
              </a:solidFill>
            </a:ln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64E-4EBB-A8C3-FA92E26DAFF9}"/>
              </c:ext>
            </c:extLst>
          </c:dPt>
          <c:dPt>
            <c:idx val="1"/>
            <c:bubble3D val="0"/>
            <c:spPr>
              <a:solidFill>
                <a:srgbClr val="CC6600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64E-4EBB-A8C3-FA92E26DAFF9}"/>
              </c:ext>
            </c:extLst>
          </c:dPt>
          <c:dPt>
            <c:idx val="2"/>
            <c:bubble3D val="0"/>
            <c:spPr>
              <a:solidFill>
                <a:srgbClr val="66FF99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364E-4EBB-A8C3-FA92E26DAFF9}"/>
              </c:ext>
            </c:extLst>
          </c:dPt>
          <c:dPt>
            <c:idx val="3"/>
            <c:bubble3D val="0"/>
            <c:spPr>
              <a:solidFill>
                <a:srgbClr val="660066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364E-4EBB-A8C3-FA92E26DAFF9}"/>
              </c:ext>
            </c:extLst>
          </c:dPt>
          <c:dPt>
            <c:idx val="4"/>
            <c:bubble3D val="0"/>
            <c:spPr/>
            <c:extLst>
              <c:ext xmlns:c16="http://schemas.microsoft.com/office/drawing/2014/chart" uri="{C3380CC4-5D6E-409C-BE32-E72D297353CC}">
                <c16:uniqueId val="{00000008-364E-4EBB-A8C3-FA92E26DAFF9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>
                <a:solidFill>
                  <a:srgbClr val="FF0000"/>
                </a:solidFill>
              </a:ln>
              <a:effectLst>
                <a:outerShdw dist="241300" dir="5400000"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364E-4EBB-A8C3-FA92E26DAFF9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B-364E-4EBB-A8C3-FA92E26DAFF9}"/>
              </c:ext>
            </c:extLst>
          </c:dPt>
          <c:dPt>
            <c:idx val="7"/>
            <c:bubble3D val="0"/>
            <c:spPr>
              <a:solidFill>
                <a:srgbClr val="C00000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64E-4EBB-A8C3-FA92E26DAFF9}"/>
              </c:ext>
            </c:extLst>
          </c:dPt>
          <c:dPt>
            <c:idx val="8"/>
            <c:bubble3D val="0"/>
            <c:spPr>
              <a:solidFill>
                <a:srgbClr val="FF33CC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64E-4EBB-A8C3-FA92E26DAFF9}"/>
              </c:ext>
            </c:extLst>
          </c:dPt>
          <c:dLbls>
            <c:dLbl>
              <c:idx val="0"/>
              <c:layout>
                <c:manualLayout>
                  <c:x val="-3.6004328749951034E-2"/>
                  <c:y val="-0.17319524758820229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50,9%</a:t>
                    </a:r>
                  </a:p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endParaRPr lang="en-US"/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067026354015361E-2"/>
                      <c:h val="7.75126333520494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64E-4EBB-A8C3-FA92E26DAFF9}"/>
                </c:ext>
              </c:extLst>
            </c:dLbl>
            <c:dLbl>
              <c:idx val="1"/>
              <c:layout>
                <c:manualLayout>
                  <c:x val="-5.6001947454193592E-3"/>
                  <c:y val="1.1089497273840091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4E-4EBB-A8C3-FA92E26DAFF9}"/>
                </c:ext>
              </c:extLst>
            </c:dLbl>
            <c:dLbl>
              <c:idx val="2"/>
              <c:layout>
                <c:manualLayout>
                  <c:x val="1.5186636846807362E-2"/>
                  <c:y val="7.2126806555558387E-3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6,2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4E-4EBB-A8C3-FA92E26DAFF9}"/>
                </c:ext>
              </c:extLst>
            </c:dLbl>
            <c:dLbl>
              <c:idx val="3"/>
              <c:layout>
                <c:manualLayout>
                  <c:x val="-7.7971363654170097E-3"/>
                  <c:y val="7.0937435637446729E-3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1,1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4E-4EBB-A8C3-FA92E26DAFF9}"/>
                </c:ext>
              </c:extLst>
            </c:dLbl>
            <c:dLbl>
              <c:idx val="4"/>
              <c:layout>
                <c:manualLayout>
                  <c:x val="1.7070161005993654E-3"/>
                  <c:y val="-8.3534012473793495E-3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19,5%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4E-4EBB-A8C3-FA92E26DAFF9}"/>
                </c:ext>
              </c:extLst>
            </c:dLbl>
            <c:dLbl>
              <c:idx val="5"/>
              <c:layout>
                <c:manualLayout>
                  <c:x val="3.6622233263746413E-3"/>
                  <c:y val="-2.5531880388165215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ysClr val="windowText" lastClr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8,6%</a:t>
                    </a:r>
                  </a:p>
                </c:rich>
              </c:tx>
              <c:numFmt formatCode="0.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4E-4EBB-A8C3-FA92E26DAFF9}"/>
                </c:ext>
              </c:extLst>
            </c:dLbl>
            <c:dLbl>
              <c:idx val="6"/>
              <c:layout>
                <c:manualLayout>
                  <c:x val="-1.4016335644611588E-2"/>
                  <c:y val="3.5154496533003491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4E-4EBB-A8C3-FA92E26DAFF9}"/>
                </c:ext>
              </c:extLst>
            </c:dLbl>
            <c:dLbl>
              <c:idx val="7"/>
              <c:layout>
                <c:manualLayout>
                  <c:x val="1.479913425000977E-2"/>
                  <c:y val="-1.0066435357552167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4E-4EBB-A8C3-FA92E26DAFF9}"/>
                </c:ext>
              </c:extLst>
            </c:dLbl>
            <c:dLbl>
              <c:idx val="8"/>
              <c:layout>
                <c:manualLayout>
                  <c:x val="1.8291416931092569E-2"/>
                  <c:y val="-5.024435649571827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64E-4EBB-A8C3-FA92E26DAFF9}"/>
                </c:ext>
              </c:extLst>
            </c:dLbl>
            <c:dLbl>
              <c:idx val="9"/>
              <c:layout>
                <c:manualLayout>
                  <c:x val="3.556587143025032E-2"/>
                  <c:y val="-4.262297116538191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64E-4EBB-A8C3-FA92E26DAFF9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ysClr val="windowText" lastClr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'Основн. источники собств. дох.'!$A$6:$A$15</c:f>
              <c:strCache>
                <c:ptCount val="10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недвижимость</c:v>
                </c:pt>
                <c:pt idx="3">
                  <c:v>Земельный налог</c:v>
                </c:pt>
                <c:pt idx="4">
                  <c:v>Налог на добавленную стоимость</c:v>
                </c:pt>
                <c:pt idx="5">
                  <c:v>Другие налоги от выручки</c:v>
                </c:pt>
                <c:pt idx="6">
                  <c:v>Компенсации расходов государства</c:v>
                </c:pt>
                <c:pt idx="7">
                  <c:v>Дивиденды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'Основн. источники собств. дох.'!$D$6:$D$15</c:f>
              <c:numCache>
                <c:formatCode>0.00</c:formatCode>
                <c:ptCount val="10"/>
                <c:pt idx="0">
                  <c:v>50150.883999999998</c:v>
                </c:pt>
                <c:pt idx="1">
                  <c:v>4045.9859999999999</c:v>
                </c:pt>
                <c:pt idx="2">
                  <c:v>6092.4470000000001</c:v>
                </c:pt>
                <c:pt idx="3">
                  <c:v>1037.008</c:v>
                </c:pt>
                <c:pt idx="4">
                  <c:v>19217.508000000002</c:v>
                </c:pt>
                <c:pt idx="5">
                  <c:v>8486.4869999999992</c:v>
                </c:pt>
                <c:pt idx="6">
                  <c:v>4060.1280000000002</c:v>
                </c:pt>
                <c:pt idx="7">
                  <c:v>1352.2149999999999</c:v>
                </c:pt>
                <c:pt idx="8">
                  <c:v>749.86300000000006</c:v>
                </c:pt>
                <c:pt idx="9">
                  <c:v>4130.3560000000016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64E-4EBB-A8C3-FA92E26DA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167655815411137"/>
          <c:y val="0.12804758894189322"/>
          <c:w val="0.26586643553884126"/>
          <c:h val="0.83879290144880114"/>
        </c:manualLayout>
      </c:layout>
      <c:overlay val="0"/>
      <c:spPr>
        <a:noFill/>
        <a:ln w="25400">
          <a:noFill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75">
      <a:noFill/>
      <a:prstDash val="solid"/>
    </a:ln>
    <a:effectLst>
      <a:outerShdw sx="1000" sy="1000" algn="ctr" rotWithShape="0">
        <a:srgbClr val="000000"/>
      </a:outerShdw>
    </a:effectLst>
    <a:scene3d>
      <a:camera prst="orthographicFront"/>
      <a:lightRig rig="threePt" dir="t"/>
    </a:scene3d>
    <a:sp3d>
      <a:bevelT/>
    </a:sp3d>
  </c:spPr>
  <c:txPr>
    <a:bodyPr/>
    <a:lstStyle/>
    <a:p>
      <a:pPr>
        <a:defRPr sz="15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535349747948"/>
          <c:y val="0.14471585788618527"/>
          <c:w val="0.52925584301962258"/>
          <c:h val="0.72162927002545729"/>
        </c:manualLayout>
      </c:layout>
      <c:pie3DChart>
        <c:varyColors val="1"/>
        <c:ser>
          <c:idx val="0"/>
          <c:order val="0"/>
          <c:tx>
            <c:strRef>
              <c:f>'Структура доходов'!$B$13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B0413E"/>
            </a:solidFill>
          </c:spPr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312-4013-AAAB-FD6589F70A5A}"/>
              </c:ext>
            </c:extLst>
          </c:dPt>
          <c:dPt>
            <c:idx val="1"/>
            <c:bubble3D val="0"/>
            <c:spPr>
              <a:solidFill>
                <a:srgbClr val="3CD4E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312-4013-AAAB-FD6589F70A5A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E312-4013-AAAB-FD6589F70A5A}"/>
              </c:ext>
            </c:extLst>
          </c:dPt>
          <c:dLbls>
            <c:dLbl>
              <c:idx val="0"/>
              <c:layout>
                <c:manualLayout>
                  <c:x val="-1.0582010582010659E-2"/>
                  <c:y val="2.339181286549707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12-4013-AAAB-FD6589F70A5A}"/>
                </c:ext>
              </c:extLst>
            </c:dLbl>
            <c:dLbl>
              <c:idx val="1"/>
              <c:layout>
                <c:manualLayout>
                  <c:x val="2.3015956338790965E-2"/>
                  <c:y val="-1.2656312697767138E-4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12-4013-AAAB-FD6589F70A5A}"/>
                </c:ext>
              </c:extLst>
            </c:dLbl>
            <c:dLbl>
              <c:idx val="2"/>
              <c:layout>
                <c:manualLayout>
                  <c:x val="6.5608465608465602E-2"/>
                  <c:y val="-8.35421888053467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12-4013-AAAB-FD6589F70A5A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доходов'!$A$14:$A$16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'Структура доходов'!$B$14:$B$16</c:f>
              <c:numCache>
                <c:formatCode>#,##0.00</c:formatCode>
                <c:ptCount val="3"/>
                <c:pt idx="0">
                  <c:v>87824870</c:v>
                </c:pt>
                <c:pt idx="1">
                  <c:v>7775477</c:v>
                </c:pt>
                <c:pt idx="2">
                  <c:v>59401394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312-4013-AAAB-FD6589F70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932075157272009"/>
          <c:y val="0.12416000631500008"/>
          <c:w val="0.31876038982559951"/>
          <c:h val="0.3541787013269592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доходов'!$B$13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B0413E"/>
            </a:solidFill>
          </c:spPr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A2-41B9-AD64-C547E483DF46}"/>
              </c:ext>
            </c:extLst>
          </c:dPt>
          <c:dPt>
            <c:idx val="1"/>
            <c:bubble3D val="0"/>
            <c:spPr>
              <a:solidFill>
                <a:srgbClr val="3CD4E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A2-41B9-AD64-C547E483DF46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14A2-41B9-AD64-C547E483DF46}"/>
              </c:ext>
            </c:extLst>
          </c:dPt>
          <c:dLbls>
            <c:dLbl>
              <c:idx val="1"/>
              <c:layout>
                <c:manualLayout>
                  <c:x val="-1.2465030106530807E-2"/>
                  <c:y val="-1.2669468947960452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A2-41B9-AD64-C547E483DF46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доходов'!$A$14:$A$16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'Структура доходов'!$B$14:$B$16</c:f>
              <c:numCache>
                <c:formatCode>#,##0.00</c:formatCode>
                <c:ptCount val="3"/>
                <c:pt idx="0">
                  <c:v>2931037</c:v>
                </c:pt>
                <c:pt idx="1">
                  <c:v>41635</c:v>
                </c:pt>
                <c:pt idx="2">
                  <c:v>550265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4A2-41B9-AD64-C547E483D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641076115485566"/>
          <c:y val="6.7901364769812331E-2"/>
          <c:w val="0.3187604986876641"/>
          <c:h val="0.50029734296911521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imes New Roman" panose="02020603050405020304" pitchFamily="18" charset="0"/>
          <a:ea typeface="Calibri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pn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12" Type="http://schemas.openxmlformats.org/officeDocument/2006/relationships/image" Target="../media/image23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8.png"/><Relationship Id="rId11" Type="http://schemas.microsoft.com/office/2007/relationships/hdphoto" Target="../media/hdphoto2.wdp"/><Relationship Id="rId5" Type="http://schemas.openxmlformats.org/officeDocument/2006/relationships/image" Target="../media/image17.png"/><Relationship Id="rId10" Type="http://schemas.openxmlformats.org/officeDocument/2006/relationships/image" Target="../media/image22.png"/><Relationship Id="rId4" Type="http://schemas.openxmlformats.org/officeDocument/2006/relationships/image" Target="../media/image16.png"/><Relationship Id="rId9" Type="http://schemas.openxmlformats.org/officeDocument/2006/relationships/image" Target="../media/image21.png"/></Relationships>
</file>

<file path=word/diagrams/_rels/data5.xml.rels><?xml version="1.0" encoding="UTF-8" standalone="yes"?>
<Relationships xmlns="http://schemas.openxmlformats.org/package/2006/relationships"><Relationship Id="rId8" Type="http://schemas.openxmlformats.org/officeDocument/2006/relationships/image" Target="../media/image31.jpeg"/><Relationship Id="rId3" Type="http://schemas.openxmlformats.org/officeDocument/2006/relationships/image" Target="../media/image26.jpeg"/><Relationship Id="rId7" Type="http://schemas.openxmlformats.org/officeDocument/2006/relationships/image" Target="../media/image30.jpeg"/><Relationship Id="rId2" Type="http://schemas.openxmlformats.org/officeDocument/2006/relationships/image" Target="../media/image25.jpeg"/><Relationship Id="rId1" Type="http://schemas.openxmlformats.org/officeDocument/2006/relationships/image" Target="../media/image24.jpeg"/><Relationship Id="rId6" Type="http://schemas.openxmlformats.org/officeDocument/2006/relationships/image" Target="../media/image29.jpeg"/><Relationship Id="rId5" Type="http://schemas.openxmlformats.org/officeDocument/2006/relationships/image" Target="../media/image28.jpeg"/><Relationship Id="rId4" Type="http://schemas.openxmlformats.org/officeDocument/2006/relationships/image" Target="../media/image27.jpeg"/><Relationship Id="rId9" Type="http://schemas.openxmlformats.org/officeDocument/2006/relationships/image" Target="../media/image32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22.png"/><Relationship Id="rId7" Type="http://schemas.openxmlformats.org/officeDocument/2006/relationships/image" Target="../media/image15.png"/><Relationship Id="rId12" Type="http://schemas.openxmlformats.org/officeDocument/2006/relationships/image" Target="../media/image17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6.png"/><Relationship Id="rId11" Type="http://schemas.openxmlformats.org/officeDocument/2006/relationships/image" Target="../media/image20.png"/><Relationship Id="rId5" Type="http://schemas.openxmlformats.org/officeDocument/2006/relationships/image" Target="../media/image18.png"/><Relationship Id="rId10" Type="http://schemas.openxmlformats.org/officeDocument/2006/relationships/image" Target="../media/image21.png"/><Relationship Id="rId4" Type="http://schemas.microsoft.com/office/2007/relationships/hdphoto" Target="../media/hdphoto2.wdp"/><Relationship Id="rId9" Type="http://schemas.openxmlformats.org/officeDocument/2006/relationships/image" Target="../media/image23.png"/></Relationships>
</file>

<file path=word/diagrams/_rels/drawing5.xml.rels><?xml version="1.0" encoding="UTF-8" standalone="yes"?>
<Relationships xmlns="http://schemas.openxmlformats.org/package/2006/relationships"><Relationship Id="rId8" Type="http://schemas.openxmlformats.org/officeDocument/2006/relationships/image" Target="../media/image31.jpeg"/><Relationship Id="rId3" Type="http://schemas.openxmlformats.org/officeDocument/2006/relationships/image" Target="../media/image26.jpeg"/><Relationship Id="rId7" Type="http://schemas.openxmlformats.org/officeDocument/2006/relationships/image" Target="../media/image30.jpeg"/><Relationship Id="rId2" Type="http://schemas.openxmlformats.org/officeDocument/2006/relationships/image" Target="../media/image25.jpeg"/><Relationship Id="rId1" Type="http://schemas.openxmlformats.org/officeDocument/2006/relationships/image" Target="../media/image24.jpeg"/><Relationship Id="rId6" Type="http://schemas.openxmlformats.org/officeDocument/2006/relationships/image" Target="../media/image29.jpeg"/><Relationship Id="rId5" Type="http://schemas.openxmlformats.org/officeDocument/2006/relationships/image" Target="../media/image28.jpeg"/><Relationship Id="rId4" Type="http://schemas.openxmlformats.org/officeDocument/2006/relationships/image" Target="../media/image27.jpeg"/><Relationship Id="rId9" Type="http://schemas.openxmlformats.org/officeDocument/2006/relationships/image" Target="../media/image3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/>
    </dgm:pt>
    <dgm:pt modelId="{1726EDC6-9EDF-4BA0-913A-1281FBDB3221}" type="pres">
      <dgm:prSet presAssocID="{FFB02AF1-1ACD-4F5D-A6D4-2EEB46E410DA}" presName="rootConnector1" presStyleLbl="node1" presStyleIdx="0" presStyleCnt="0"/>
      <dgm:spPr/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/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/>
    </dgm:pt>
    <dgm:pt modelId="{116B2D68-351D-4701-A493-3CFC393E7A50}" type="pres">
      <dgm:prSet presAssocID="{82B6C29E-D68A-45F7-9F6E-C4B20FFDF858}" presName="rootConnector" presStyleLbl="node2" presStyleIdx="0" presStyleCnt="2"/>
      <dgm:spPr/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/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/>
    </dgm:pt>
    <dgm:pt modelId="{B6E0A19E-0678-4246-95F6-788A644063C8}" type="pres">
      <dgm:prSet presAssocID="{23768783-7670-4DCC-ADC9-B6A237D9DC31}" presName="rootConnector" presStyleLbl="node2" presStyleIdx="1" presStyleCnt="2"/>
      <dgm:spPr/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/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/>
    </dgm:pt>
    <dgm:pt modelId="{529DFB9E-B87D-4BFC-AEBD-3EB13EA0B98F}" type="pres">
      <dgm:prSet presAssocID="{7C305804-3E5B-4547-9B1D-D04D42545C3C}" presName="rootConnector" presStyleLbl="node3" presStyleIdx="0" presStyleCnt="12"/>
      <dgm:spPr/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/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/>
    </dgm:pt>
    <dgm:pt modelId="{59C47185-0C30-45B8-B6A3-ED30EB0E6B2F}" type="pres">
      <dgm:prSet presAssocID="{EAE84A33-BFB3-4E39-8318-296A054B9A45}" presName="rootConnector" presStyleLbl="node3" presStyleIdx="1" presStyleCnt="12"/>
      <dgm:spPr/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/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/>
    </dgm:pt>
    <dgm:pt modelId="{7EAA8B81-8D68-4FC9-BEB5-A27467A6E08A}" type="pres">
      <dgm:prSet presAssocID="{2B071F9B-5953-43E9-A814-BC591A1C903F}" presName="rootConnector" presStyleLbl="node3" presStyleIdx="2" presStyleCnt="12"/>
      <dgm:spPr/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/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/>
    </dgm:pt>
    <dgm:pt modelId="{60CCDBD8-3BBA-412F-A0B0-FE7823DDF871}" type="pres">
      <dgm:prSet presAssocID="{724AADDE-4652-4F41-A9BB-65D0B84691A5}" presName="rootConnector" presStyleLbl="node3" presStyleIdx="3" presStyleCnt="12"/>
      <dgm:spPr/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/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/>
    </dgm:pt>
    <dgm:pt modelId="{C0E850CA-687B-4B36-86EA-15F2E7553B3D}" type="pres">
      <dgm:prSet presAssocID="{84E66B96-02D9-4A90-9AC4-96A0283C865F}" presName="rootConnector" presStyleLbl="node3" presStyleIdx="4" presStyleCnt="12"/>
      <dgm:spPr/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/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/>
    </dgm:pt>
    <dgm:pt modelId="{417F5D6B-C520-47F0-BE5F-FA6B40519A99}" type="pres">
      <dgm:prSet presAssocID="{586EED8D-B83C-4436-B5F7-B21C8770504B}" presName="rootConnector" presStyleLbl="node3" presStyleIdx="5" presStyleCnt="12"/>
      <dgm:spPr/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/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/>
    </dgm:pt>
    <dgm:pt modelId="{A5479A7B-B906-488A-BE19-D7F5F245B4AF}" type="pres">
      <dgm:prSet presAssocID="{145F9EC3-928E-4007-9765-FAEC33EC7E8F}" presName="rootConnector" presStyleLbl="node3" presStyleIdx="6" presStyleCnt="12"/>
      <dgm:spPr/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/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/>
    </dgm:pt>
    <dgm:pt modelId="{37B231FF-782D-4BA8-9226-B0B9EE39E416}" type="pres">
      <dgm:prSet presAssocID="{DBBEE9AA-B22D-469A-A78D-C908634AA6C8}" presName="rootConnector" presStyleLbl="node3" presStyleIdx="7" presStyleCnt="12"/>
      <dgm:spPr/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/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/>
    </dgm:pt>
    <dgm:pt modelId="{3CF31D66-6AF7-4583-90C5-22F2BD9EFA34}" type="pres">
      <dgm:prSet presAssocID="{62DEB12B-7951-4DA9-AEDB-52943AD70AD3}" presName="rootConnector" presStyleLbl="node3" presStyleIdx="8" presStyleCnt="12"/>
      <dgm:spPr/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/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/>
    </dgm:pt>
    <dgm:pt modelId="{1A588E66-B100-4A4C-BAB0-EA2432519C77}" type="pres">
      <dgm:prSet presAssocID="{F0DE16A9-60CE-4F1C-BF5D-D4EAEF843CED}" presName="rootConnector" presStyleLbl="node3" presStyleIdx="9" presStyleCnt="12"/>
      <dgm:spPr/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/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/>
    </dgm:pt>
    <dgm:pt modelId="{6BAF9EF1-08C0-4ACD-B84E-CEA1FDD60D28}" type="pres">
      <dgm:prSet presAssocID="{32F58E4D-C8CC-4766-8533-84359E827510}" presName="rootConnector" presStyleLbl="node3" presStyleIdx="10" presStyleCnt="12"/>
      <dgm:spPr/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/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/>
    </dgm:pt>
    <dgm:pt modelId="{5A460CC2-D082-4F1C-B18C-02C5116455B2}" type="pres">
      <dgm:prSet presAssocID="{5CDA660F-1B2A-4815-91DB-4398D1541CBD}" presName="rootConnector" presStyleLbl="node3" presStyleIdx="11" presStyleCnt="12"/>
      <dgm:spPr/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C6D5201-846E-4577-B9BC-9920816EEBED}" type="presOf" srcId="{AF2299E1-F233-4C35-823B-B9E13951B6EC}" destId="{7CD90DB9-F700-4090-AAC0-4E81FD52B943}" srcOrd="0" destOrd="0" presId="urn:microsoft.com/office/officeart/2009/3/layout/HorizontalOrganizationChart"/>
    <dgm:cxn modelId="{DF706102-FAF4-487C-8803-008475C15228}" type="presOf" srcId="{2B071F9B-5953-43E9-A814-BC591A1C903F}" destId="{00BA40A5-48A7-46FF-8DA7-59B0708DD9D3}" srcOrd="0" destOrd="0" presId="urn:microsoft.com/office/officeart/2009/3/layout/HorizontalOrganizationChart"/>
    <dgm:cxn modelId="{8711CD08-50A4-4E11-B8A7-8F7EA383147C}" type="presOf" srcId="{145F9EC3-928E-4007-9765-FAEC33EC7E8F}" destId="{567D4F1E-61B4-4D8D-9BAE-BB306375F4F7}" srcOrd="0" destOrd="0" presId="urn:microsoft.com/office/officeart/2009/3/layout/HorizontalOrganizationChart"/>
    <dgm:cxn modelId="{C9DD2F0B-6F5E-496F-B16B-0879A92EDE54}" type="presOf" srcId="{62DEB12B-7951-4DA9-AEDB-52943AD70AD3}" destId="{3CF31D66-6AF7-4583-90C5-22F2BD9EFA34}" srcOrd="1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164ACA0C-FDBD-4EC8-A17B-80F5FBD765B2}" type="presOf" srcId="{D296D5D6-F969-442D-8B26-CC3A3FC30168}" destId="{32DA1396-B95B-4E76-A813-EFE6CB257866}" srcOrd="0" destOrd="0" presId="urn:microsoft.com/office/officeart/2009/3/layout/HorizontalOrganizationChart"/>
    <dgm:cxn modelId="{F1D53213-1276-4D2A-A998-C833313EDC24}" type="presOf" srcId="{DBBEE9AA-B22D-469A-A78D-C908634AA6C8}" destId="{37B231FF-782D-4BA8-9226-B0B9EE39E416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5AF94A15-F3B1-428F-AE1D-415E36D7687F}" type="presOf" srcId="{5CDA660F-1B2A-4815-91DB-4398D1541CBD}" destId="{5A460CC2-D082-4F1C-B18C-02C5116455B2}" srcOrd="1" destOrd="0" presId="urn:microsoft.com/office/officeart/2009/3/layout/HorizontalOrganizationChart"/>
    <dgm:cxn modelId="{5650311B-3E20-4B9C-8290-2B52C1B05D71}" type="presOf" srcId="{5CDA660F-1B2A-4815-91DB-4398D1541CBD}" destId="{59B67BFC-4CC0-40C9-813C-1A0AA0FD30A6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45C11F35-C0D4-4384-B4A1-E31E0F5FBCEF}" type="presOf" srcId="{23768783-7670-4DCC-ADC9-B6A237D9DC31}" destId="{C8B156EA-ADE0-419E-AB18-02E75A6A42CB}" srcOrd="0" destOrd="0" presId="urn:microsoft.com/office/officeart/2009/3/layout/HorizontalOrganizationChart"/>
    <dgm:cxn modelId="{4C59F337-7C58-4873-9CD3-C724835584B3}" type="presOf" srcId="{F0DE16A9-60CE-4F1C-BF5D-D4EAEF843CED}" destId="{1A588E66-B100-4A4C-BAB0-EA2432519C77}" srcOrd="1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B1275D5E-CCDA-4ECB-A53A-C43721DC2A6F}" type="presOf" srcId="{B009FB3F-1661-4916-9AE8-DC08235264D2}" destId="{C281A6E3-E39A-400F-BFF2-8E8E7D228AB5}" srcOrd="0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DF548B42-2387-48F7-B37B-266EE2B04E05}" type="presOf" srcId="{32F58E4D-C8CC-4766-8533-84359E827510}" destId="{6BAF9EF1-08C0-4ACD-B84E-CEA1FDD60D28}" srcOrd="1" destOrd="0" presId="urn:microsoft.com/office/officeart/2009/3/layout/HorizontalOrganizationChart"/>
    <dgm:cxn modelId="{38149465-F971-4E71-8E97-15AB3CC667A1}" type="presOf" srcId="{694FD11E-F2BF-479C-95A9-DA76FB8FAB56}" destId="{05592CA1-7C84-45E9-8F12-A7BE48D58FFF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5735334C-1403-4EAB-AD16-B1E0AA531360}" type="presOf" srcId="{32F58E4D-C8CC-4766-8533-84359E827510}" destId="{5071C859-C199-4EC6-B43A-5E2B277DDA30}" srcOrd="0" destOrd="0" presId="urn:microsoft.com/office/officeart/2009/3/layout/HorizontalOrganizationChart"/>
    <dgm:cxn modelId="{BD14A96D-367A-42C2-9A66-7625C57911BF}" type="presOf" srcId="{84E66B96-02D9-4A90-9AC4-96A0283C865F}" destId="{C0E850CA-687B-4B36-86EA-15F2E7553B3D}" srcOrd="1" destOrd="0" presId="urn:microsoft.com/office/officeart/2009/3/layout/HorizontalOrganizationChart"/>
    <dgm:cxn modelId="{EB1AEC4F-71C2-46CE-990F-0B85B26A45F3}" type="presOf" srcId="{3FD42A42-C3FA-4082-8CE4-20562331E1F1}" destId="{6C3744AB-FD63-4675-9E48-1F20144209DC}" srcOrd="0" destOrd="0" presId="urn:microsoft.com/office/officeart/2009/3/layout/HorizontalOrganizationChart"/>
    <dgm:cxn modelId="{E1A34A73-BCC6-48C2-AB9C-FC53303F1034}" type="presOf" srcId="{586EED8D-B83C-4436-B5F7-B21C8770504B}" destId="{547CFD1A-BD92-4D1C-BF1D-35CFBF4D6F2B}" srcOrd="0" destOrd="0" presId="urn:microsoft.com/office/officeart/2009/3/layout/HorizontalOrganizationChart"/>
    <dgm:cxn modelId="{438C1957-54F6-4F98-95B1-1E34C1FAE479}" type="presOf" srcId="{D462C421-0A0B-4E9B-A05E-680C18CE430B}" destId="{56F9009F-7467-4DB2-80D6-65EEC47D59A3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C4C5C58-ED69-442D-B95F-5D19C33055F3}" type="presOf" srcId="{145F9EC3-928E-4007-9765-FAEC33EC7E8F}" destId="{A5479A7B-B906-488A-BE19-D7F5F245B4AF}" srcOrd="1" destOrd="0" presId="urn:microsoft.com/office/officeart/2009/3/layout/HorizontalOrganizationChart"/>
    <dgm:cxn modelId="{34030059-17BD-4742-949E-E7D21A57B5E0}" type="presOf" srcId="{FFB02AF1-1ACD-4F5D-A6D4-2EEB46E410DA}" destId="{B28A6498-7421-4369-A8C7-1CEBA3B053D2}" srcOrd="0" destOrd="0" presId="urn:microsoft.com/office/officeart/2009/3/layout/HorizontalOrganizationChart"/>
    <dgm:cxn modelId="{40F02D7B-E74B-4B7F-B5D3-5827C8A8898D}" type="presOf" srcId="{CFF5810D-77EE-4004-AB41-EFCC41BA0F04}" destId="{196C9283-7558-49B5-98CB-3D8CE3E7118A}" srcOrd="0" destOrd="0" presId="urn:microsoft.com/office/officeart/2009/3/layout/HorizontalOrganizationChart"/>
    <dgm:cxn modelId="{5BFD297F-88C8-4089-B6C7-8FB2274479A6}" type="presOf" srcId="{43AFA767-633B-4B04-B9AD-01581B897D4F}" destId="{ED03712E-6842-45E6-917B-D0F0AF885515}" srcOrd="0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324D1481-5352-4AB3-BF61-47C9993699A9}" type="presOf" srcId="{75CD8D7D-CF93-4ED3-A4AA-35FC0DCE5D6E}" destId="{7364070C-8817-4F5B-8A47-0B9BE604E68C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1245588-88DA-45D3-992A-05C8DA60BA1C}" type="presOf" srcId="{EAE84A33-BFB3-4E39-8318-296A054B9A45}" destId="{437DAD72-B3E8-4C0A-9636-A3C9077AE866}" srcOrd="0" destOrd="0" presId="urn:microsoft.com/office/officeart/2009/3/layout/HorizontalOrganizationChart"/>
    <dgm:cxn modelId="{F46A2689-D3B7-43CB-9561-4B026B6BCC73}" type="presOf" srcId="{7C305804-3E5B-4547-9B1D-D04D42545C3C}" destId="{99EA0A1A-6083-4AE6-9F60-FF6015B59E1A}" srcOrd="0" destOrd="0" presId="urn:microsoft.com/office/officeart/2009/3/layout/HorizontalOrganizationChart"/>
    <dgm:cxn modelId="{6286E58A-0369-4D3B-97DE-D80BF85450A2}" type="presOf" srcId="{38555FD0-B87B-43AA-BC3C-9FB95AF942D8}" destId="{57480E90-1C4C-4C4A-A026-D9BAA83C191C}" srcOrd="0" destOrd="0" presId="urn:microsoft.com/office/officeart/2009/3/layout/HorizontalOrganizationChart"/>
    <dgm:cxn modelId="{B1B66D8E-BDAB-4230-A279-0FF8ED97D256}" type="presOf" srcId="{84E66B96-02D9-4A90-9AC4-96A0283C865F}" destId="{8BD76FAF-4E50-4B93-9228-6B5BBC845D9F}" srcOrd="0" destOrd="0" presId="urn:microsoft.com/office/officeart/2009/3/layout/HorizontalOrganizationChart"/>
    <dgm:cxn modelId="{970F9795-68F8-430E-82D3-D471E9046417}" type="presOf" srcId="{9C8CF259-D3A7-4E24-B4DD-69E1DEC1F890}" destId="{4C83A39D-DCAD-4BD1-9F20-DBFC66910520}" srcOrd="0" destOrd="0" presId="urn:microsoft.com/office/officeart/2009/3/layout/HorizontalOrganizationChart"/>
    <dgm:cxn modelId="{83A16B9C-1B31-41B7-AA83-95EE709FB99E}" type="presOf" srcId="{23768783-7670-4DCC-ADC9-B6A237D9DC31}" destId="{B6E0A19E-0678-4246-95F6-788A644063C8}" srcOrd="1" destOrd="0" presId="urn:microsoft.com/office/officeart/2009/3/layout/HorizontalOrganizationChart"/>
    <dgm:cxn modelId="{31F74CAB-7A8F-48CF-945A-479099EDF344}" type="presOf" srcId="{2B071F9B-5953-43E9-A814-BC591A1C903F}" destId="{7EAA8B81-8D68-4FC9-BEB5-A27467A6E08A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596D12B2-D9DA-4702-8CDD-A9E13FE06D19}" type="presOf" srcId="{82B6C29E-D68A-45F7-9F6E-C4B20FFDF858}" destId="{979DF160-5D3C-495E-8973-A3C9D94BD6A4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02EB6C6-5CCC-4354-AA3A-A1E4B014F81F}" type="presOf" srcId="{EAE84A33-BFB3-4E39-8318-296A054B9A45}" destId="{59C47185-0C30-45B8-B6A3-ED30EB0E6B2F}" srcOrd="1" destOrd="0" presId="urn:microsoft.com/office/officeart/2009/3/layout/HorizontalOrganizationChart"/>
    <dgm:cxn modelId="{54E338CB-D20D-4D96-8233-35A8CFA2E635}" type="presOf" srcId="{DBBEE9AA-B22D-469A-A78D-C908634AA6C8}" destId="{9D5596FE-E459-4ACD-B4B4-D78F06226B09}" srcOrd="0" destOrd="0" presId="urn:microsoft.com/office/officeart/2009/3/layout/HorizontalOrganizationChart"/>
    <dgm:cxn modelId="{0D5799CC-BB50-44D0-B1CA-8E45421A340E}" type="presOf" srcId="{E0448EA3-6EA8-4D85-A10F-FD2035E7FDB5}" destId="{209D49E8-D09E-4A85-89A3-6C57FCB5CF31}" srcOrd="0" destOrd="0" presId="urn:microsoft.com/office/officeart/2009/3/layout/HorizontalOrganizationChart"/>
    <dgm:cxn modelId="{142F7BD4-B637-4C13-A3B5-A6A3D8E0C9A7}" type="presOf" srcId="{F0DE16A9-60CE-4F1C-BF5D-D4EAEF843CED}" destId="{D45FEEC5-2A3C-4CE4-8E28-0E5E824D7500}" srcOrd="0" destOrd="0" presId="urn:microsoft.com/office/officeart/2009/3/layout/HorizontalOrganizationChart"/>
    <dgm:cxn modelId="{378918D7-50EE-44AD-8A39-7027F03AEF2B}" type="presOf" srcId="{A69F8697-FB03-45B4-B4DA-D156F76664E2}" destId="{E565CD79-58E4-4768-993D-716567E41FF8}" srcOrd="0" destOrd="0" presId="urn:microsoft.com/office/officeart/2009/3/layout/HorizontalOrganizationChart"/>
    <dgm:cxn modelId="{5A60BBD7-220B-4D48-A0C4-99C06F885405}" type="presOf" srcId="{FE93FCA9-8DE8-43D6-9607-8887855831FE}" destId="{CE356C35-C986-4088-A361-550547DB0B3B}" srcOrd="0" destOrd="0" presId="urn:microsoft.com/office/officeart/2009/3/layout/HorizontalOrganizationChart"/>
    <dgm:cxn modelId="{D09F0ADA-6711-4C73-91C0-6A9B9E5CA412}" type="presOf" srcId="{724AADDE-4652-4F41-A9BB-65D0B84691A5}" destId="{60CCDBD8-3BBA-412F-A0B0-FE7823DDF871}" srcOrd="1" destOrd="0" presId="urn:microsoft.com/office/officeart/2009/3/layout/HorizontalOrganizationChart"/>
    <dgm:cxn modelId="{C15741DB-EF2D-4F83-8E02-86C835B0E6F4}" type="presOf" srcId="{62DEB12B-7951-4DA9-AEDB-52943AD70AD3}" destId="{6FB0F370-4D27-45F7-859E-FE642BC1E577}" srcOrd="0" destOrd="0" presId="urn:microsoft.com/office/officeart/2009/3/layout/HorizontalOrganizationChart"/>
    <dgm:cxn modelId="{0A245DDD-829D-4450-9B06-C6B973AA7104}" type="presOf" srcId="{724AADDE-4652-4F41-A9BB-65D0B84691A5}" destId="{8B766186-3197-4575-9A23-B83AEA69DC28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612392E6-ED5A-4479-B7B0-276EB2516A35}" type="presOf" srcId="{82B6C29E-D68A-45F7-9F6E-C4B20FFDF858}" destId="{116B2D68-351D-4701-A493-3CFC393E7A50}" srcOrd="1" destOrd="0" presId="urn:microsoft.com/office/officeart/2009/3/layout/HorizontalOrganizationChart"/>
    <dgm:cxn modelId="{D24558EB-647F-43A2-BDB4-BAF144AAD05F}" type="presOf" srcId="{FFB02AF1-1ACD-4F5D-A6D4-2EEB46E410DA}" destId="{1726EDC6-9EDF-4BA0-913A-1281FBDB3221}" srcOrd="1" destOrd="0" presId="urn:microsoft.com/office/officeart/2009/3/layout/HorizontalOrganizationChart"/>
    <dgm:cxn modelId="{795A81F1-97BC-4212-9BFC-CE24302387AB}" type="presOf" srcId="{586EED8D-B83C-4436-B5F7-B21C8770504B}" destId="{417F5D6B-C520-47F0-BE5F-FA6B40519A99}" srcOrd="1" destOrd="0" presId="urn:microsoft.com/office/officeart/2009/3/layout/HorizontalOrganizationChart"/>
    <dgm:cxn modelId="{E9F7B6F1-2222-4CAA-ABAA-52A20419D1DF}" type="presOf" srcId="{D7775525-A862-4267-A7D1-2ECBF9DD2E04}" destId="{319008AB-64F3-4407-A6A2-5077DF80B914}" srcOrd="0" destOrd="0" presId="urn:microsoft.com/office/officeart/2009/3/layout/HorizontalOrganizationChart"/>
    <dgm:cxn modelId="{474D43F4-9DCC-4045-8701-0AE9C06D1D92}" type="presOf" srcId="{7C305804-3E5B-4547-9B1D-D04D42545C3C}" destId="{529DFB9E-B87D-4BFC-AEBD-3EB13EA0B98F}" srcOrd="1" destOrd="0" presId="urn:microsoft.com/office/officeart/2009/3/layout/HorizontalOrganizationChart"/>
    <dgm:cxn modelId="{42DE0818-8B17-4879-B976-2E3E8EE61245}" type="presParOf" srcId="{C281A6E3-E39A-400F-BFF2-8E8E7D228AB5}" destId="{676029BF-0CDA-4F2C-A329-7FDB17E2248A}" srcOrd="0" destOrd="0" presId="urn:microsoft.com/office/officeart/2009/3/layout/HorizontalOrganizationChart"/>
    <dgm:cxn modelId="{B89F9FEE-8AE5-40AE-918D-A0674ED15298}" type="presParOf" srcId="{676029BF-0CDA-4F2C-A329-7FDB17E2248A}" destId="{6A3CC8A0-F968-45AE-A908-66B613E474A4}" srcOrd="0" destOrd="0" presId="urn:microsoft.com/office/officeart/2009/3/layout/HorizontalOrganizationChart"/>
    <dgm:cxn modelId="{7B8E6115-A889-4E9D-AF89-49B0FECD68A9}" type="presParOf" srcId="{6A3CC8A0-F968-45AE-A908-66B613E474A4}" destId="{B28A6498-7421-4369-A8C7-1CEBA3B053D2}" srcOrd="0" destOrd="0" presId="urn:microsoft.com/office/officeart/2009/3/layout/HorizontalOrganizationChart"/>
    <dgm:cxn modelId="{3B60836A-7C57-440A-A573-1395E1D7A94C}" type="presParOf" srcId="{6A3CC8A0-F968-45AE-A908-66B613E474A4}" destId="{1726EDC6-9EDF-4BA0-913A-1281FBDB3221}" srcOrd="1" destOrd="0" presId="urn:microsoft.com/office/officeart/2009/3/layout/HorizontalOrganizationChart"/>
    <dgm:cxn modelId="{D8A0D2F3-EE77-4C96-B6BD-B76F4A72EFD4}" type="presParOf" srcId="{676029BF-0CDA-4F2C-A329-7FDB17E2248A}" destId="{08E5DE71-8297-41E4-9A1D-26429AC388AD}" srcOrd="1" destOrd="0" presId="urn:microsoft.com/office/officeart/2009/3/layout/HorizontalOrganizationChart"/>
    <dgm:cxn modelId="{BAB4CBB2-A13F-469E-88FB-F80FCDD957D5}" type="presParOf" srcId="{08E5DE71-8297-41E4-9A1D-26429AC388AD}" destId="{E565CD79-58E4-4768-993D-716567E41FF8}" srcOrd="0" destOrd="0" presId="urn:microsoft.com/office/officeart/2009/3/layout/HorizontalOrganizationChart"/>
    <dgm:cxn modelId="{13A61D65-89DA-49FD-8523-E8AFA44C64C9}" type="presParOf" srcId="{08E5DE71-8297-41E4-9A1D-26429AC388AD}" destId="{38300ACE-A9E1-4237-8BF3-48F1A1B1850B}" srcOrd="1" destOrd="0" presId="urn:microsoft.com/office/officeart/2009/3/layout/HorizontalOrganizationChart"/>
    <dgm:cxn modelId="{4669E4EE-FAD1-4291-9FB6-916DCF25374A}" type="presParOf" srcId="{38300ACE-A9E1-4237-8BF3-48F1A1B1850B}" destId="{E5F6266B-A273-4DA9-86DE-F6836AEE9C7D}" srcOrd="0" destOrd="0" presId="urn:microsoft.com/office/officeart/2009/3/layout/HorizontalOrganizationChart"/>
    <dgm:cxn modelId="{0F987ADA-3A0E-4666-BAC6-83F7F1B6DEB6}" type="presParOf" srcId="{E5F6266B-A273-4DA9-86DE-F6836AEE9C7D}" destId="{979DF160-5D3C-495E-8973-A3C9D94BD6A4}" srcOrd="0" destOrd="0" presId="urn:microsoft.com/office/officeart/2009/3/layout/HorizontalOrganizationChart"/>
    <dgm:cxn modelId="{B6BCB0CD-7C5B-487F-87B3-5D86FBF373D5}" type="presParOf" srcId="{E5F6266B-A273-4DA9-86DE-F6836AEE9C7D}" destId="{116B2D68-351D-4701-A493-3CFC393E7A50}" srcOrd="1" destOrd="0" presId="urn:microsoft.com/office/officeart/2009/3/layout/HorizontalOrganizationChart"/>
    <dgm:cxn modelId="{7019AD14-E9B9-49F8-82AD-7D0A55D798B5}" type="presParOf" srcId="{38300ACE-A9E1-4237-8BF3-48F1A1B1850B}" destId="{EA486726-3F71-48CA-A248-DB0132E99B9C}" srcOrd="1" destOrd="0" presId="urn:microsoft.com/office/officeart/2009/3/layout/HorizontalOrganizationChart"/>
    <dgm:cxn modelId="{3E2390D1-CCB1-4B8A-922F-9DD7FE1D72D9}" type="presParOf" srcId="{38300ACE-A9E1-4237-8BF3-48F1A1B1850B}" destId="{40F0084B-E42D-497B-BE14-8EC74DEABD0F}" srcOrd="2" destOrd="0" presId="urn:microsoft.com/office/officeart/2009/3/layout/HorizontalOrganizationChart"/>
    <dgm:cxn modelId="{736CF70E-845E-4890-B28C-34761CB7BB90}" type="presParOf" srcId="{08E5DE71-8297-41E4-9A1D-26429AC388AD}" destId="{6C3744AB-FD63-4675-9E48-1F20144209DC}" srcOrd="2" destOrd="0" presId="urn:microsoft.com/office/officeart/2009/3/layout/HorizontalOrganizationChart"/>
    <dgm:cxn modelId="{BD6BA5F9-B2AE-4939-9C1B-DF4BD5E02D3A}" type="presParOf" srcId="{08E5DE71-8297-41E4-9A1D-26429AC388AD}" destId="{9D6E24CB-C95D-4C07-8500-9B310B4AF3A7}" srcOrd="3" destOrd="0" presId="urn:microsoft.com/office/officeart/2009/3/layout/HorizontalOrganizationChart"/>
    <dgm:cxn modelId="{20FD8D3B-5BD2-4CC0-950F-32A3A3A055C8}" type="presParOf" srcId="{9D6E24CB-C95D-4C07-8500-9B310B4AF3A7}" destId="{A6E89749-0676-499D-8478-B230A8777C1C}" srcOrd="0" destOrd="0" presId="urn:microsoft.com/office/officeart/2009/3/layout/HorizontalOrganizationChart"/>
    <dgm:cxn modelId="{59F8C954-A501-46EB-B8F7-F3322EE90B70}" type="presParOf" srcId="{A6E89749-0676-499D-8478-B230A8777C1C}" destId="{C8B156EA-ADE0-419E-AB18-02E75A6A42CB}" srcOrd="0" destOrd="0" presId="urn:microsoft.com/office/officeart/2009/3/layout/HorizontalOrganizationChart"/>
    <dgm:cxn modelId="{1252E84D-F6B8-44C7-8B93-33E5CE8837A0}" type="presParOf" srcId="{A6E89749-0676-499D-8478-B230A8777C1C}" destId="{B6E0A19E-0678-4246-95F6-788A644063C8}" srcOrd="1" destOrd="0" presId="urn:microsoft.com/office/officeart/2009/3/layout/HorizontalOrganizationChart"/>
    <dgm:cxn modelId="{71FD4B6E-4DCE-4B7D-8442-8FE49C114360}" type="presParOf" srcId="{9D6E24CB-C95D-4C07-8500-9B310B4AF3A7}" destId="{0034AB42-0908-4693-9B56-4256B672F07F}" srcOrd="1" destOrd="0" presId="urn:microsoft.com/office/officeart/2009/3/layout/HorizontalOrganizationChart"/>
    <dgm:cxn modelId="{A7A50A40-3514-4BF5-AD5E-7F7FF2F1BD2F}" type="presParOf" srcId="{0034AB42-0908-4693-9B56-4256B672F07F}" destId="{209D49E8-D09E-4A85-89A3-6C57FCB5CF31}" srcOrd="0" destOrd="0" presId="urn:microsoft.com/office/officeart/2009/3/layout/HorizontalOrganizationChart"/>
    <dgm:cxn modelId="{0164510A-24A7-46F3-8B79-DBCFE3544AF7}" type="presParOf" srcId="{0034AB42-0908-4693-9B56-4256B672F07F}" destId="{2A1BBF90-07A7-4E5A-BEC3-458F1CE246C8}" srcOrd="1" destOrd="0" presId="urn:microsoft.com/office/officeart/2009/3/layout/HorizontalOrganizationChart"/>
    <dgm:cxn modelId="{D83F9C2C-2343-410E-AE6F-64D27A7EC8A9}" type="presParOf" srcId="{2A1BBF90-07A7-4E5A-BEC3-458F1CE246C8}" destId="{391EAEC1-B9CD-401D-AE79-A1B5EC328547}" srcOrd="0" destOrd="0" presId="urn:microsoft.com/office/officeart/2009/3/layout/HorizontalOrganizationChart"/>
    <dgm:cxn modelId="{AE035987-867C-4E3C-A36D-8AAFAA1D2947}" type="presParOf" srcId="{391EAEC1-B9CD-401D-AE79-A1B5EC328547}" destId="{99EA0A1A-6083-4AE6-9F60-FF6015B59E1A}" srcOrd="0" destOrd="0" presId="urn:microsoft.com/office/officeart/2009/3/layout/HorizontalOrganizationChart"/>
    <dgm:cxn modelId="{361B46A1-A7A7-489A-A784-A8B81567B07D}" type="presParOf" srcId="{391EAEC1-B9CD-401D-AE79-A1B5EC328547}" destId="{529DFB9E-B87D-4BFC-AEBD-3EB13EA0B98F}" srcOrd="1" destOrd="0" presId="urn:microsoft.com/office/officeart/2009/3/layout/HorizontalOrganizationChart"/>
    <dgm:cxn modelId="{72820C39-9B8B-4DEB-8280-79AC04AEFFC0}" type="presParOf" srcId="{2A1BBF90-07A7-4E5A-BEC3-458F1CE246C8}" destId="{A9555525-49AA-4B55-A994-C1D8F3A3D121}" srcOrd="1" destOrd="0" presId="urn:microsoft.com/office/officeart/2009/3/layout/HorizontalOrganizationChart"/>
    <dgm:cxn modelId="{CFEB27D0-B18E-4B5E-B994-4D0B21FCEEDD}" type="presParOf" srcId="{2A1BBF90-07A7-4E5A-BEC3-458F1CE246C8}" destId="{1ECF1A46-FA82-48E5-B6A9-BE20FE2065C8}" srcOrd="2" destOrd="0" presId="urn:microsoft.com/office/officeart/2009/3/layout/HorizontalOrganizationChart"/>
    <dgm:cxn modelId="{93803663-EE39-40F3-B08E-524CF269BC56}" type="presParOf" srcId="{0034AB42-0908-4693-9B56-4256B672F07F}" destId="{32DA1396-B95B-4E76-A813-EFE6CB257866}" srcOrd="2" destOrd="0" presId="urn:microsoft.com/office/officeart/2009/3/layout/HorizontalOrganizationChart"/>
    <dgm:cxn modelId="{C9FD3DBE-31F5-4B49-8667-985BEA778CC9}" type="presParOf" srcId="{0034AB42-0908-4693-9B56-4256B672F07F}" destId="{53B90E2F-EA36-4930-9EBB-0F6D32576E9A}" srcOrd="3" destOrd="0" presId="urn:microsoft.com/office/officeart/2009/3/layout/HorizontalOrganizationChart"/>
    <dgm:cxn modelId="{E6ECCF9A-2682-47A2-80BC-3FC403CBE8EC}" type="presParOf" srcId="{53B90E2F-EA36-4930-9EBB-0F6D32576E9A}" destId="{3A681B70-7F8E-45EF-AFAC-3FE46C3752D5}" srcOrd="0" destOrd="0" presId="urn:microsoft.com/office/officeart/2009/3/layout/HorizontalOrganizationChart"/>
    <dgm:cxn modelId="{2FC5927D-E05F-48B8-9E0B-A12472289EBC}" type="presParOf" srcId="{3A681B70-7F8E-45EF-AFAC-3FE46C3752D5}" destId="{437DAD72-B3E8-4C0A-9636-A3C9077AE866}" srcOrd="0" destOrd="0" presId="urn:microsoft.com/office/officeart/2009/3/layout/HorizontalOrganizationChart"/>
    <dgm:cxn modelId="{C9A252FB-19F7-444E-B4D1-1C5ED537E792}" type="presParOf" srcId="{3A681B70-7F8E-45EF-AFAC-3FE46C3752D5}" destId="{59C47185-0C30-45B8-B6A3-ED30EB0E6B2F}" srcOrd="1" destOrd="0" presId="urn:microsoft.com/office/officeart/2009/3/layout/HorizontalOrganizationChart"/>
    <dgm:cxn modelId="{E5FF2B22-B038-405B-9552-FDCEABCF187B}" type="presParOf" srcId="{53B90E2F-EA36-4930-9EBB-0F6D32576E9A}" destId="{E2728B67-F0C8-4C66-8196-0658DC42C494}" srcOrd="1" destOrd="0" presId="urn:microsoft.com/office/officeart/2009/3/layout/HorizontalOrganizationChart"/>
    <dgm:cxn modelId="{670A331A-FD8D-45F6-96DC-0D4CAB88F47A}" type="presParOf" srcId="{53B90E2F-EA36-4930-9EBB-0F6D32576E9A}" destId="{7B30D99D-CD9C-4254-A161-0B75DF467D0B}" srcOrd="2" destOrd="0" presId="urn:microsoft.com/office/officeart/2009/3/layout/HorizontalOrganizationChart"/>
    <dgm:cxn modelId="{17885023-853F-4714-B4A2-6F568285FF07}" type="presParOf" srcId="{0034AB42-0908-4693-9B56-4256B672F07F}" destId="{56F9009F-7467-4DB2-80D6-65EEC47D59A3}" srcOrd="4" destOrd="0" presId="urn:microsoft.com/office/officeart/2009/3/layout/HorizontalOrganizationChart"/>
    <dgm:cxn modelId="{B56A1901-36E6-4766-B714-5BECF94C638B}" type="presParOf" srcId="{0034AB42-0908-4693-9B56-4256B672F07F}" destId="{B8C17449-A79C-43C2-A1EB-64D6739E7F47}" srcOrd="5" destOrd="0" presId="urn:microsoft.com/office/officeart/2009/3/layout/HorizontalOrganizationChart"/>
    <dgm:cxn modelId="{EF17DFBC-20CB-44A8-B5DB-92D81DC1E167}" type="presParOf" srcId="{B8C17449-A79C-43C2-A1EB-64D6739E7F47}" destId="{18E65DD1-815F-45D8-B0E7-9CB4AB77E747}" srcOrd="0" destOrd="0" presId="urn:microsoft.com/office/officeart/2009/3/layout/HorizontalOrganizationChart"/>
    <dgm:cxn modelId="{0FC34408-5BA2-4CC4-94E5-FDE1E9579A6A}" type="presParOf" srcId="{18E65DD1-815F-45D8-B0E7-9CB4AB77E747}" destId="{00BA40A5-48A7-46FF-8DA7-59B0708DD9D3}" srcOrd="0" destOrd="0" presId="urn:microsoft.com/office/officeart/2009/3/layout/HorizontalOrganizationChart"/>
    <dgm:cxn modelId="{1E10BF92-E319-4CE8-B11A-727F3D6CFAE1}" type="presParOf" srcId="{18E65DD1-815F-45D8-B0E7-9CB4AB77E747}" destId="{7EAA8B81-8D68-4FC9-BEB5-A27467A6E08A}" srcOrd="1" destOrd="0" presId="urn:microsoft.com/office/officeart/2009/3/layout/HorizontalOrganizationChart"/>
    <dgm:cxn modelId="{664BF4EC-31BA-4E95-87BE-A71E7D741FE4}" type="presParOf" srcId="{B8C17449-A79C-43C2-A1EB-64D6739E7F47}" destId="{229BB32E-ED0D-41BF-83D6-5A50ED045680}" srcOrd="1" destOrd="0" presId="urn:microsoft.com/office/officeart/2009/3/layout/HorizontalOrganizationChart"/>
    <dgm:cxn modelId="{63B54583-E5CB-460A-8FF3-38A4D15C6618}" type="presParOf" srcId="{B8C17449-A79C-43C2-A1EB-64D6739E7F47}" destId="{21F7DB4D-17C9-47D5-A3DB-B4DA80EF888B}" srcOrd="2" destOrd="0" presId="urn:microsoft.com/office/officeart/2009/3/layout/HorizontalOrganizationChart"/>
    <dgm:cxn modelId="{D613E815-28A3-4FE7-90E6-322D2318BEB9}" type="presParOf" srcId="{0034AB42-0908-4693-9B56-4256B672F07F}" destId="{ED03712E-6842-45E6-917B-D0F0AF885515}" srcOrd="6" destOrd="0" presId="urn:microsoft.com/office/officeart/2009/3/layout/HorizontalOrganizationChart"/>
    <dgm:cxn modelId="{990FE80E-120B-4A18-A508-9C9329F3BD73}" type="presParOf" srcId="{0034AB42-0908-4693-9B56-4256B672F07F}" destId="{04B19D96-DAB9-4995-BE15-FB4F7C924B0B}" srcOrd="7" destOrd="0" presId="urn:microsoft.com/office/officeart/2009/3/layout/HorizontalOrganizationChart"/>
    <dgm:cxn modelId="{D0EBB8C0-B4FB-476D-BCD6-E72BBB976355}" type="presParOf" srcId="{04B19D96-DAB9-4995-BE15-FB4F7C924B0B}" destId="{9399ED5E-CBFD-4392-B9F1-2C96F46FBE76}" srcOrd="0" destOrd="0" presId="urn:microsoft.com/office/officeart/2009/3/layout/HorizontalOrganizationChart"/>
    <dgm:cxn modelId="{38294A24-484D-4E4B-BA36-38704FD67DBA}" type="presParOf" srcId="{9399ED5E-CBFD-4392-B9F1-2C96F46FBE76}" destId="{8B766186-3197-4575-9A23-B83AEA69DC28}" srcOrd="0" destOrd="0" presId="urn:microsoft.com/office/officeart/2009/3/layout/HorizontalOrganizationChart"/>
    <dgm:cxn modelId="{9C6BCA59-32D2-4860-AF1F-271C7E9AE2ED}" type="presParOf" srcId="{9399ED5E-CBFD-4392-B9F1-2C96F46FBE76}" destId="{60CCDBD8-3BBA-412F-A0B0-FE7823DDF871}" srcOrd="1" destOrd="0" presId="urn:microsoft.com/office/officeart/2009/3/layout/HorizontalOrganizationChart"/>
    <dgm:cxn modelId="{3FBB6A1F-FC76-4795-9092-F4F1457E448B}" type="presParOf" srcId="{04B19D96-DAB9-4995-BE15-FB4F7C924B0B}" destId="{5849C783-1F4C-4536-A83A-6ADFB83350BE}" srcOrd="1" destOrd="0" presId="urn:microsoft.com/office/officeart/2009/3/layout/HorizontalOrganizationChart"/>
    <dgm:cxn modelId="{110A2844-B420-4DE5-94FB-DE884637D933}" type="presParOf" srcId="{04B19D96-DAB9-4995-BE15-FB4F7C924B0B}" destId="{1E469655-92CD-4EFB-BD27-C987D2FA4657}" srcOrd="2" destOrd="0" presId="urn:microsoft.com/office/officeart/2009/3/layout/HorizontalOrganizationChart"/>
    <dgm:cxn modelId="{DEDBE37C-739B-4E10-9D55-72667993D0C7}" type="presParOf" srcId="{0034AB42-0908-4693-9B56-4256B672F07F}" destId="{7CD90DB9-F700-4090-AAC0-4E81FD52B943}" srcOrd="8" destOrd="0" presId="urn:microsoft.com/office/officeart/2009/3/layout/HorizontalOrganizationChart"/>
    <dgm:cxn modelId="{6596ECCD-E92F-42B6-97BD-77DCA7DE2624}" type="presParOf" srcId="{0034AB42-0908-4693-9B56-4256B672F07F}" destId="{A21FF5B0-1423-43F0-8ABA-DED606E4BF04}" srcOrd="9" destOrd="0" presId="urn:microsoft.com/office/officeart/2009/3/layout/HorizontalOrganizationChart"/>
    <dgm:cxn modelId="{4DCC95C5-93FF-471A-A001-0D19EC23D8C6}" type="presParOf" srcId="{A21FF5B0-1423-43F0-8ABA-DED606E4BF04}" destId="{2888CEA4-F894-4C7F-9B8D-AFB3BDE79BEA}" srcOrd="0" destOrd="0" presId="urn:microsoft.com/office/officeart/2009/3/layout/HorizontalOrganizationChart"/>
    <dgm:cxn modelId="{23D2F321-3264-4E5B-9088-1C2EE52FE4D8}" type="presParOf" srcId="{2888CEA4-F894-4C7F-9B8D-AFB3BDE79BEA}" destId="{8BD76FAF-4E50-4B93-9228-6B5BBC845D9F}" srcOrd="0" destOrd="0" presId="urn:microsoft.com/office/officeart/2009/3/layout/HorizontalOrganizationChart"/>
    <dgm:cxn modelId="{F35AB01A-592B-4771-9268-65BA107D9F48}" type="presParOf" srcId="{2888CEA4-F894-4C7F-9B8D-AFB3BDE79BEA}" destId="{C0E850CA-687B-4B36-86EA-15F2E7553B3D}" srcOrd="1" destOrd="0" presId="urn:microsoft.com/office/officeart/2009/3/layout/HorizontalOrganizationChart"/>
    <dgm:cxn modelId="{4356A88D-C8D8-4098-8A73-CD0F8AC10C36}" type="presParOf" srcId="{A21FF5B0-1423-43F0-8ABA-DED606E4BF04}" destId="{42637589-3F5A-4A54-A5EB-4E0CC559B2E2}" srcOrd="1" destOrd="0" presId="urn:microsoft.com/office/officeart/2009/3/layout/HorizontalOrganizationChart"/>
    <dgm:cxn modelId="{5494B546-C5CC-4CE1-A2DA-217F40408A1F}" type="presParOf" srcId="{A21FF5B0-1423-43F0-8ABA-DED606E4BF04}" destId="{1A12479A-D51F-473A-9EF0-AA3D50EA277F}" srcOrd="2" destOrd="0" presId="urn:microsoft.com/office/officeart/2009/3/layout/HorizontalOrganizationChart"/>
    <dgm:cxn modelId="{63B670FC-9BC7-4838-A57C-90B038B7E8A4}" type="presParOf" srcId="{0034AB42-0908-4693-9B56-4256B672F07F}" destId="{196C9283-7558-49B5-98CB-3D8CE3E7118A}" srcOrd="10" destOrd="0" presId="urn:microsoft.com/office/officeart/2009/3/layout/HorizontalOrganizationChart"/>
    <dgm:cxn modelId="{7EB53C78-39B9-41E1-9B3C-C4CF9F8B230C}" type="presParOf" srcId="{0034AB42-0908-4693-9B56-4256B672F07F}" destId="{DC210527-446F-4933-A4E3-1C090F296E39}" srcOrd="11" destOrd="0" presId="urn:microsoft.com/office/officeart/2009/3/layout/HorizontalOrganizationChart"/>
    <dgm:cxn modelId="{A72EF235-0A27-43CD-925A-EEC9DA73EB18}" type="presParOf" srcId="{DC210527-446F-4933-A4E3-1C090F296E39}" destId="{BAF54F08-6DE8-43FB-9CD3-3417FF491BEB}" srcOrd="0" destOrd="0" presId="urn:microsoft.com/office/officeart/2009/3/layout/HorizontalOrganizationChart"/>
    <dgm:cxn modelId="{59C545C8-0664-470E-A6C1-8FA9D42C8A6B}" type="presParOf" srcId="{BAF54F08-6DE8-43FB-9CD3-3417FF491BEB}" destId="{547CFD1A-BD92-4D1C-BF1D-35CFBF4D6F2B}" srcOrd="0" destOrd="0" presId="urn:microsoft.com/office/officeart/2009/3/layout/HorizontalOrganizationChart"/>
    <dgm:cxn modelId="{F974CE5A-81AC-4F0F-B30E-0A3B215E5219}" type="presParOf" srcId="{BAF54F08-6DE8-43FB-9CD3-3417FF491BEB}" destId="{417F5D6B-C520-47F0-BE5F-FA6B40519A99}" srcOrd="1" destOrd="0" presId="urn:microsoft.com/office/officeart/2009/3/layout/HorizontalOrganizationChart"/>
    <dgm:cxn modelId="{E1001EB9-6017-4E90-A0B0-BAE66AD4D556}" type="presParOf" srcId="{DC210527-446F-4933-A4E3-1C090F296E39}" destId="{45DA77A6-EF46-41B5-B41A-BCB4F0E14AD6}" srcOrd="1" destOrd="0" presId="urn:microsoft.com/office/officeart/2009/3/layout/HorizontalOrganizationChart"/>
    <dgm:cxn modelId="{0E0213C7-C110-4002-B3B7-0842CF7B2F02}" type="presParOf" srcId="{DC210527-446F-4933-A4E3-1C090F296E39}" destId="{6DCFD962-9446-4D96-9423-894433E63C1A}" srcOrd="2" destOrd="0" presId="urn:microsoft.com/office/officeart/2009/3/layout/HorizontalOrganizationChart"/>
    <dgm:cxn modelId="{A49D6950-66DB-4F7F-985A-A09A288A21A4}" type="presParOf" srcId="{0034AB42-0908-4693-9B56-4256B672F07F}" destId="{319008AB-64F3-4407-A6A2-5077DF80B914}" srcOrd="12" destOrd="0" presId="urn:microsoft.com/office/officeart/2009/3/layout/HorizontalOrganizationChart"/>
    <dgm:cxn modelId="{FB376E2A-4C41-4362-9812-91180633C3D0}" type="presParOf" srcId="{0034AB42-0908-4693-9B56-4256B672F07F}" destId="{6ACE7BF4-CFF1-4553-B4BF-186270B9FAA4}" srcOrd="13" destOrd="0" presId="urn:microsoft.com/office/officeart/2009/3/layout/HorizontalOrganizationChart"/>
    <dgm:cxn modelId="{5096AF3E-2AA2-4658-8302-6602F2642953}" type="presParOf" srcId="{6ACE7BF4-CFF1-4553-B4BF-186270B9FAA4}" destId="{6BA9F0B2-4AA1-4017-8717-B3FF15A414F9}" srcOrd="0" destOrd="0" presId="urn:microsoft.com/office/officeart/2009/3/layout/HorizontalOrganizationChart"/>
    <dgm:cxn modelId="{F0282DC3-A758-45B0-BAD3-8E71A7BAA550}" type="presParOf" srcId="{6BA9F0B2-4AA1-4017-8717-B3FF15A414F9}" destId="{567D4F1E-61B4-4D8D-9BAE-BB306375F4F7}" srcOrd="0" destOrd="0" presId="urn:microsoft.com/office/officeart/2009/3/layout/HorizontalOrganizationChart"/>
    <dgm:cxn modelId="{603EE628-499F-44D8-A974-089C99A438A4}" type="presParOf" srcId="{6BA9F0B2-4AA1-4017-8717-B3FF15A414F9}" destId="{A5479A7B-B906-488A-BE19-D7F5F245B4AF}" srcOrd="1" destOrd="0" presId="urn:microsoft.com/office/officeart/2009/3/layout/HorizontalOrganizationChart"/>
    <dgm:cxn modelId="{76EE779F-8F47-4F43-B26C-324176E3058A}" type="presParOf" srcId="{6ACE7BF4-CFF1-4553-B4BF-186270B9FAA4}" destId="{99162526-5B1D-4A6C-BB1B-97E6755B4C79}" srcOrd="1" destOrd="0" presId="urn:microsoft.com/office/officeart/2009/3/layout/HorizontalOrganizationChart"/>
    <dgm:cxn modelId="{746A0783-F47D-4D52-A735-441B1124EA06}" type="presParOf" srcId="{6ACE7BF4-CFF1-4553-B4BF-186270B9FAA4}" destId="{1AC21957-A333-4E64-9241-787A24B57767}" srcOrd="2" destOrd="0" presId="urn:microsoft.com/office/officeart/2009/3/layout/HorizontalOrganizationChart"/>
    <dgm:cxn modelId="{572A8DE0-2EC7-4A4F-B877-B17537DCAC92}" type="presParOf" srcId="{0034AB42-0908-4693-9B56-4256B672F07F}" destId="{7364070C-8817-4F5B-8A47-0B9BE604E68C}" srcOrd="14" destOrd="0" presId="urn:microsoft.com/office/officeart/2009/3/layout/HorizontalOrganizationChart"/>
    <dgm:cxn modelId="{CE79CBE6-8A4D-49ED-82D0-35EC4CD60AFD}" type="presParOf" srcId="{0034AB42-0908-4693-9B56-4256B672F07F}" destId="{5F20802F-1B5D-48FD-ABD4-7C434C17BBE7}" srcOrd="15" destOrd="0" presId="urn:microsoft.com/office/officeart/2009/3/layout/HorizontalOrganizationChart"/>
    <dgm:cxn modelId="{263BFAB2-F5EA-4EE7-B970-19C36175E8E5}" type="presParOf" srcId="{5F20802F-1B5D-48FD-ABD4-7C434C17BBE7}" destId="{3FE3CE57-31BC-45B3-86F2-384853C53C9C}" srcOrd="0" destOrd="0" presId="urn:microsoft.com/office/officeart/2009/3/layout/HorizontalOrganizationChart"/>
    <dgm:cxn modelId="{4FDC0EA0-D230-44B4-9DF3-63867F5960F5}" type="presParOf" srcId="{3FE3CE57-31BC-45B3-86F2-384853C53C9C}" destId="{9D5596FE-E459-4ACD-B4B4-D78F06226B09}" srcOrd="0" destOrd="0" presId="urn:microsoft.com/office/officeart/2009/3/layout/HorizontalOrganizationChart"/>
    <dgm:cxn modelId="{0C28D409-D2E8-4F6F-A0A2-59D4047D25C4}" type="presParOf" srcId="{3FE3CE57-31BC-45B3-86F2-384853C53C9C}" destId="{37B231FF-782D-4BA8-9226-B0B9EE39E416}" srcOrd="1" destOrd="0" presId="urn:microsoft.com/office/officeart/2009/3/layout/HorizontalOrganizationChart"/>
    <dgm:cxn modelId="{0A162BE6-03B1-4175-B735-23C9356417F7}" type="presParOf" srcId="{5F20802F-1B5D-48FD-ABD4-7C434C17BBE7}" destId="{CEAF5D99-3808-469C-84E8-08A92625B5AF}" srcOrd="1" destOrd="0" presId="urn:microsoft.com/office/officeart/2009/3/layout/HorizontalOrganizationChart"/>
    <dgm:cxn modelId="{BBEA1811-A7A3-4FCB-A515-F692713E1808}" type="presParOf" srcId="{5F20802F-1B5D-48FD-ABD4-7C434C17BBE7}" destId="{87C6ACA0-1F9A-48A7-B4DC-427012509D6E}" srcOrd="2" destOrd="0" presId="urn:microsoft.com/office/officeart/2009/3/layout/HorizontalOrganizationChart"/>
    <dgm:cxn modelId="{2F8A0F36-7F96-475F-B5C1-D85A9A16FFD3}" type="presParOf" srcId="{0034AB42-0908-4693-9B56-4256B672F07F}" destId="{57480E90-1C4C-4C4A-A026-D9BAA83C191C}" srcOrd="16" destOrd="0" presId="urn:microsoft.com/office/officeart/2009/3/layout/HorizontalOrganizationChart"/>
    <dgm:cxn modelId="{E71729C3-BD5F-43C7-9A62-B375307D7034}" type="presParOf" srcId="{0034AB42-0908-4693-9B56-4256B672F07F}" destId="{69B7D6A2-3087-49C3-AC23-DFF78A6C0CD6}" srcOrd="17" destOrd="0" presId="urn:microsoft.com/office/officeart/2009/3/layout/HorizontalOrganizationChart"/>
    <dgm:cxn modelId="{A12EF922-DE30-415A-BC47-61B22303CCAC}" type="presParOf" srcId="{69B7D6A2-3087-49C3-AC23-DFF78A6C0CD6}" destId="{A309437D-1C5F-4E4B-B232-22F5D8D695E3}" srcOrd="0" destOrd="0" presId="urn:microsoft.com/office/officeart/2009/3/layout/HorizontalOrganizationChart"/>
    <dgm:cxn modelId="{0FEA8F50-4E19-4697-9B56-140DBBF78D2B}" type="presParOf" srcId="{A309437D-1C5F-4E4B-B232-22F5D8D695E3}" destId="{6FB0F370-4D27-45F7-859E-FE642BC1E577}" srcOrd="0" destOrd="0" presId="urn:microsoft.com/office/officeart/2009/3/layout/HorizontalOrganizationChart"/>
    <dgm:cxn modelId="{38FE6411-6812-471E-8EBB-7EED8DBEC92C}" type="presParOf" srcId="{A309437D-1C5F-4E4B-B232-22F5D8D695E3}" destId="{3CF31D66-6AF7-4583-90C5-22F2BD9EFA34}" srcOrd="1" destOrd="0" presId="urn:microsoft.com/office/officeart/2009/3/layout/HorizontalOrganizationChart"/>
    <dgm:cxn modelId="{15418BD8-4FEA-462B-9DBC-49F73B8917DC}" type="presParOf" srcId="{69B7D6A2-3087-49C3-AC23-DFF78A6C0CD6}" destId="{9B5EEC78-EF1D-43F7-8755-8E3AE31989A3}" srcOrd="1" destOrd="0" presId="urn:microsoft.com/office/officeart/2009/3/layout/HorizontalOrganizationChart"/>
    <dgm:cxn modelId="{566844C7-9071-485F-A0E2-8EA687169AC5}" type="presParOf" srcId="{69B7D6A2-3087-49C3-AC23-DFF78A6C0CD6}" destId="{6A3D4ADB-EB7C-48AB-865E-3FCA42C6777E}" srcOrd="2" destOrd="0" presId="urn:microsoft.com/office/officeart/2009/3/layout/HorizontalOrganizationChart"/>
    <dgm:cxn modelId="{9B14C934-F51F-499C-9812-A532A258CC2C}" type="presParOf" srcId="{0034AB42-0908-4693-9B56-4256B672F07F}" destId="{05592CA1-7C84-45E9-8F12-A7BE48D58FFF}" srcOrd="18" destOrd="0" presId="urn:microsoft.com/office/officeart/2009/3/layout/HorizontalOrganizationChart"/>
    <dgm:cxn modelId="{66D6BD3D-1203-4EF3-ABEA-ED29145402B4}" type="presParOf" srcId="{0034AB42-0908-4693-9B56-4256B672F07F}" destId="{57A178ED-9B2D-4941-B531-F22165487EB2}" srcOrd="19" destOrd="0" presId="urn:microsoft.com/office/officeart/2009/3/layout/HorizontalOrganizationChart"/>
    <dgm:cxn modelId="{2C15892F-BD2E-4F40-9251-C7ABBB9DEB25}" type="presParOf" srcId="{57A178ED-9B2D-4941-B531-F22165487EB2}" destId="{DD5842F8-ABD4-40C1-96A8-1B14B7DD4608}" srcOrd="0" destOrd="0" presId="urn:microsoft.com/office/officeart/2009/3/layout/HorizontalOrganizationChart"/>
    <dgm:cxn modelId="{365E2649-D9B1-4B1F-B1EB-796565BD5219}" type="presParOf" srcId="{DD5842F8-ABD4-40C1-96A8-1B14B7DD4608}" destId="{D45FEEC5-2A3C-4CE4-8E28-0E5E824D7500}" srcOrd="0" destOrd="0" presId="urn:microsoft.com/office/officeart/2009/3/layout/HorizontalOrganizationChart"/>
    <dgm:cxn modelId="{2AC7BDCE-20A4-412A-AAB9-1E5128DE16A2}" type="presParOf" srcId="{DD5842F8-ABD4-40C1-96A8-1B14B7DD4608}" destId="{1A588E66-B100-4A4C-BAB0-EA2432519C77}" srcOrd="1" destOrd="0" presId="urn:microsoft.com/office/officeart/2009/3/layout/HorizontalOrganizationChart"/>
    <dgm:cxn modelId="{EA5EE44B-7485-4A09-8B93-E28F5D046CAB}" type="presParOf" srcId="{57A178ED-9B2D-4941-B531-F22165487EB2}" destId="{A688D572-AE77-4B0C-B158-7E21F516D63F}" srcOrd="1" destOrd="0" presId="urn:microsoft.com/office/officeart/2009/3/layout/HorizontalOrganizationChart"/>
    <dgm:cxn modelId="{3EAF22CD-DEB9-4E5B-AAC8-2E69BD46F99A}" type="presParOf" srcId="{57A178ED-9B2D-4941-B531-F22165487EB2}" destId="{F9F8DDFC-A24E-4855-B28D-B25D74F5256C}" srcOrd="2" destOrd="0" presId="urn:microsoft.com/office/officeart/2009/3/layout/HorizontalOrganizationChart"/>
    <dgm:cxn modelId="{BB7E3ECF-B90C-4CD7-BF01-4B2BA08AE3D1}" type="presParOf" srcId="{0034AB42-0908-4693-9B56-4256B672F07F}" destId="{CE356C35-C986-4088-A361-550547DB0B3B}" srcOrd="20" destOrd="0" presId="urn:microsoft.com/office/officeart/2009/3/layout/HorizontalOrganizationChart"/>
    <dgm:cxn modelId="{AA50566A-97DE-46A8-A937-54A82DF0106B}" type="presParOf" srcId="{0034AB42-0908-4693-9B56-4256B672F07F}" destId="{AABC103B-99E1-4E97-96E8-EA605CBADB9F}" srcOrd="21" destOrd="0" presId="urn:microsoft.com/office/officeart/2009/3/layout/HorizontalOrganizationChart"/>
    <dgm:cxn modelId="{F3D9AFF5-0AAB-44BD-8090-17581CD3F98E}" type="presParOf" srcId="{AABC103B-99E1-4E97-96E8-EA605CBADB9F}" destId="{0A7CDA19-4519-4FE0-81E2-56A1FA978516}" srcOrd="0" destOrd="0" presId="urn:microsoft.com/office/officeart/2009/3/layout/HorizontalOrganizationChart"/>
    <dgm:cxn modelId="{FE713415-55E4-4FB0-8552-24352CFDF883}" type="presParOf" srcId="{0A7CDA19-4519-4FE0-81E2-56A1FA978516}" destId="{5071C859-C199-4EC6-B43A-5E2B277DDA30}" srcOrd="0" destOrd="0" presId="urn:microsoft.com/office/officeart/2009/3/layout/HorizontalOrganizationChart"/>
    <dgm:cxn modelId="{0F04A482-0687-4B81-9606-8C97335F32F9}" type="presParOf" srcId="{0A7CDA19-4519-4FE0-81E2-56A1FA978516}" destId="{6BAF9EF1-08C0-4ACD-B84E-CEA1FDD60D28}" srcOrd="1" destOrd="0" presId="urn:microsoft.com/office/officeart/2009/3/layout/HorizontalOrganizationChart"/>
    <dgm:cxn modelId="{AD94AFAB-04CF-4C45-A2EF-6B2DAAA5DC86}" type="presParOf" srcId="{AABC103B-99E1-4E97-96E8-EA605CBADB9F}" destId="{1255C651-0155-4475-A4DE-3C57BB5936E5}" srcOrd="1" destOrd="0" presId="urn:microsoft.com/office/officeart/2009/3/layout/HorizontalOrganizationChart"/>
    <dgm:cxn modelId="{F1B5C74F-C4BC-4EF2-914C-AEF62C55B47B}" type="presParOf" srcId="{AABC103B-99E1-4E97-96E8-EA605CBADB9F}" destId="{174C3A5F-9C28-4E4E-9DC1-95023CBA9B2B}" srcOrd="2" destOrd="0" presId="urn:microsoft.com/office/officeart/2009/3/layout/HorizontalOrganizationChart"/>
    <dgm:cxn modelId="{AF2A7ADC-A66D-4AAB-8A61-7D394392E6C4}" type="presParOf" srcId="{0034AB42-0908-4693-9B56-4256B672F07F}" destId="{4C83A39D-DCAD-4BD1-9F20-DBFC66910520}" srcOrd="22" destOrd="0" presId="urn:microsoft.com/office/officeart/2009/3/layout/HorizontalOrganizationChart"/>
    <dgm:cxn modelId="{77210968-594D-4DA2-9366-15DD5CC4C028}" type="presParOf" srcId="{0034AB42-0908-4693-9B56-4256B672F07F}" destId="{6C295F99-8622-4D28-A6D5-64133D849464}" srcOrd="23" destOrd="0" presId="urn:microsoft.com/office/officeart/2009/3/layout/HorizontalOrganizationChart"/>
    <dgm:cxn modelId="{4DD94E8C-EE77-4315-82F7-D0D1877C5A9B}" type="presParOf" srcId="{6C295F99-8622-4D28-A6D5-64133D849464}" destId="{7C2195CA-EEBA-497E-B1CC-26A7CC1B69C2}" srcOrd="0" destOrd="0" presId="urn:microsoft.com/office/officeart/2009/3/layout/HorizontalOrganizationChart"/>
    <dgm:cxn modelId="{182C8A00-CD26-4F56-B3D1-17FA9C46AB81}" type="presParOf" srcId="{7C2195CA-EEBA-497E-B1CC-26A7CC1B69C2}" destId="{59B67BFC-4CC0-40C9-813C-1A0AA0FD30A6}" srcOrd="0" destOrd="0" presId="urn:microsoft.com/office/officeart/2009/3/layout/HorizontalOrganizationChart"/>
    <dgm:cxn modelId="{F057913B-2DD5-4BBD-A635-8A153DCDE107}" type="presParOf" srcId="{7C2195CA-EEBA-497E-B1CC-26A7CC1B69C2}" destId="{5A460CC2-D082-4F1C-B18C-02C5116455B2}" srcOrd="1" destOrd="0" presId="urn:microsoft.com/office/officeart/2009/3/layout/HorizontalOrganizationChart"/>
    <dgm:cxn modelId="{2C544CC3-56E6-421E-B84E-EF92D69FD0A0}" type="presParOf" srcId="{6C295F99-8622-4D28-A6D5-64133D849464}" destId="{1FCD127D-EE5A-43BD-A792-2CC3BD114E6D}" srcOrd="1" destOrd="0" presId="urn:microsoft.com/office/officeart/2009/3/layout/HorizontalOrganizationChart"/>
    <dgm:cxn modelId="{9B249E7B-30BB-4FC9-A2CE-D123166CA86D}" type="presParOf" srcId="{6C295F99-8622-4D28-A6D5-64133D849464}" destId="{55AD76AC-A863-422A-990A-3B60AAF31BFF}" srcOrd="2" destOrd="0" presId="urn:microsoft.com/office/officeart/2009/3/layout/HorizontalOrganizationChart"/>
    <dgm:cxn modelId="{647BA30E-2F7D-4C02-84D0-B7401460DE77}" type="presParOf" srcId="{9D6E24CB-C95D-4C07-8500-9B310B4AF3A7}" destId="{DCC2367A-8CDC-4E3D-8171-84C75225E620}" srcOrd="2" destOrd="0" presId="urn:microsoft.com/office/officeart/2009/3/layout/HorizontalOrganizationChart"/>
    <dgm:cxn modelId="{B74C968A-A16C-4DC8-B076-EC99D07B103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D9C0A7-0CB7-4A6E-BBFE-05E3C0AE36DF}" type="doc">
      <dgm:prSet loTypeId="urn:microsoft.com/office/officeart/2005/8/layout/hList2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14532A9-6457-4BCD-BD2D-5451BEEAB5C4}">
      <dgm:prSet phldrT="[Текст]"/>
      <dgm:spPr>
        <a:xfrm rot="16200000">
          <a:off x="3224728" y="555066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ED3CBC-5C4F-4FE8-B582-6CF42B341AE8}" type="parTrans" cxnId="{34A27FA8-AF3B-441A-82CC-ADF41493A5B5}">
      <dgm:prSet/>
      <dgm:spPr/>
      <dgm:t>
        <a:bodyPr/>
        <a:lstStyle/>
        <a:p>
          <a:endParaRPr lang="ru-RU"/>
        </a:p>
      </dgm:t>
    </dgm:pt>
    <dgm:pt modelId="{2D7350CC-8265-47B3-B164-22F9A03F3DDA}" type="sibTrans" cxnId="{34A27FA8-AF3B-441A-82CC-ADF41493A5B5}">
      <dgm:prSet/>
      <dgm:spPr/>
      <dgm:t>
        <a:bodyPr/>
        <a:lstStyle/>
        <a:p>
          <a:endParaRPr lang="ru-RU"/>
        </a:p>
      </dgm:t>
    </dgm:pt>
    <dgm:pt modelId="{ED5B0A3F-4931-4007-A956-71C988E58F57}">
      <dgm:prSet phldrT="[Текст]" custT="1"/>
      <dgm:spPr>
        <a:xfrm>
          <a:off x="4714473" y="473111"/>
          <a:ext cx="1858620" cy="118900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</a:t>
          </a:r>
          <a:r>
            <a:rPr lang="en-US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37.</a:t>
          </a: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6%</a:t>
          </a:r>
        </a:p>
      </dgm:t>
    </dgm:pt>
    <dgm:pt modelId="{DCDC1240-8E7C-43BB-BE0C-AF3AAD308489}" type="parTrans" cxnId="{1F5689EC-D791-40CE-BC23-9FD5C1468A41}">
      <dgm:prSet/>
      <dgm:spPr/>
      <dgm:t>
        <a:bodyPr/>
        <a:lstStyle/>
        <a:p>
          <a:endParaRPr lang="ru-RU"/>
        </a:p>
      </dgm:t>
    </dgm:pt>
    <dgm:pt modelId="{6EC2C0B3-2D88-457B-A29A-18A375C06238}" type="sibTrans" cxnId="{1F5689EC-D791-40CE-BC23-9FD5C1468A41}">
      <dgm:prSet/>
      <dgm:spPr/>
      <dgm:t>
        <a:bodyPr/>
        <a:lstStyle/>
        <a:p>
          <a:endParaRPr lang="ru-RU"/>
        </a:p>
      </dgm:t>
    </dgm:pt>
    <dgm:pt modelId="{07A9F572-BB0A-4296-8B6F-0C16E01B8DBA}">
      <dgm:prSet phldrT="[Текст]"/>
      <dgm:spPr>
        <a:xfrm rot="5400000" flipH="1">
          <a:off x="1413764" y="641191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F78A21-FDF5-4B11-8C67-A835F622E839}" type="sibTrans" cxnId="{E167D48C-F11B-4E43-A2FE-E333497AAA38}">
      <dgm:prSet/>
      <dgm:spPr/>
      <dgm:t>
        <a:bodyPr/>
        <a:lstStyle/>
        <a:p>
          <a:endParaRPr lang="ru-RU"/>
        </a:p>
      </dgm:t>
    </dgm:pt>
    <dgm:pt modelId="{94CF126C-EBB2-4E4B-B957-2D4FB5C2982E}" type="parTrans" cxnId="{E167D48C-F11B-4E43-A2FE-E333497AAA38}">
      <dgm:prSet/>
      <dgm:spPr/>
      <dgm:t>
        <a:bodyPr/>
        <a:lstStyle/>
        <a:p>
          <a:endParaRPr lang="ru-RU"/>
        </a:p>
      </dgm:t>
    </dgm:pt>
    <dgm:pt modelId="{9C10AD55-6B30-4B08-844A-FE2591368C75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5,0%</a:t>
          </a:r>
        </a:p>
      </dgm:t>
    </dgm:pt>
    <dgm:pt modelId="{F63E7B50-A294-4247-AC2C-FE9D3E18F1D1}" type="sibTrans" cxnId="{B4580B6B-5E66-40DC-9BCF-3B6A77B872EC}">
      <dgm:prSet/>
      <dgm:spPr/>
      <dgm:t>
        <a:bodyPr/>
        <a:lstStyle/>
        <a:p>
          <a:endParaRPr lang="ru-RU"/>
        </a:p>
      </dgm:t>
    </dgm:pt>
    <dgm:pt modelId="{9D9A3580-29E5-4B61-A18E-47F013EF3D05}" type="parTrans" cxnId="{B4580B6B-5E66-40DC-9BCF-3B6A77B872EC}">
      <dgm:prSet/>
      <dgm:spPr/>
      <dgm:t>
        <a:bodyPr/>
        <a:lstStyle/>
        <a:p>
          <a:endParaRPr lang="ru-RU"/>
        </a:p>
      </dgm:t>
    </dgm:pt>
    <dgm:pt modelId="{172EE6FF-2C68-4B1A-BCD7-30F791B943EE}">
      <dgm:prSet phldrT="[Текст]"/>
      <dgm:spPr>
        <a:xfrm rot="16200000">
          <a:off x="5119028" y="572616"/>
          <a:ext cx="147139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CCB0E0-B4E2-4307-B2EB-1FD42D61F25E}" type="sibTrans" cxnId="{008189D9-AE2E-4A3A-A5E1-DC3E984E8CD9}">
      <dgm:prSet/>
      <dgm:spPr/>
      <dgm:t>
        <a:bodyPr/>
        <a:lstStyle/>
        <a:p>
          <a:endParaRPr lang="ru-RU"/>
        </a:p>
      </dgm:t>
    </dgm:pt>
    <dgm:pt modelId="{F0723CF9-FE51-4A70-A987-ACE6A7539562}" type="parTrans" cxnId="{008189D9-AE2E-4A3A-A5E1-DC3E984E8CD9}">
      <dgm:prSet/>
      <dgm:spPr/>
      <dgm:t>
        <a:bodyPr/>
        <a:lstStyle/>
        <a:p>
          <a:endParaRPr lang="ru-RU"/>
        </a:p>
      </dgm:t>
    </dgm:pt>
    <dgm:pt modelId="{DAAA6793-CDB9-4C9C-97B6-E78BD2E636EC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F82A549-0749-4123-99FC-39279DD532CB}" type="parTrans" cxnId="{DA1F9113-4919-4591-AA39-0661B75AD436}">
      <dgm:prSet/>
      <dgm:spPr/>
      <dgm:t>
        <a:bodyPr/>
        <a:lstStyle/>
        <a:p>
          <a:endParaRPr lang="ru-RU"/>
        </a:p>
      </dgm:t>
    </dgm:pt>
    <dgm:pt modelId="{49EB6850-E5DD-45B4-BD85-C8B6EABE0C54}" type="sibTrans" cxnId="{DA1F9113-4919-4591-AA39-0661B75AD436}">
      <dgm:prSet/>
      <dgm:spPr/>
      <dgm:t>
        <a:bodyPr/>
        <a:lstStyle/>
        <a:p>
          <a:endParaRPr lang="ru-RU"/>
        </a:p>
      </dgm:t>
    </dgm:pt>
    <dgm:pt modelId="{3C01BF26-A0AC-4647-A46B-FE24715AB228}">
      <dgm:prSet custT="1"/>
      <dgm:spPr/>
      <dgm:t>
        <a:bodyPr/>
        <a:lstStyle/>
        <a:p>
          <a:r>
            <a:rPr lang="ru-RU" sz="1600" b="1">
              <a:latin typeface="+mn-lt"/>
            </a:rPr>
            <a:t>Налоговые доходы 57,4%</a:t>
          </a:r>
          <a:endParaRPr lang="ru-BY" sz="1600" b="1">
            <a:latin typeface="+mn-lt"/>
          </a:endParaRPr>
        </a:p>
      </dgm:t>
    </dgm:pt>
    <dgm:pt modelId="{2F2D066D-C23E-489C-89C1-FDE18AFAD9EE}" type="parTrans" cxnId="{2AD24822-7291-4D5A-98A5-1AE40E3AB3B3}">
      <dgm:prSet/>
      <dgm:spPr/>
      <dgm:t>
        <a:bodyPr/>
        <a:lstStyle/>
        <a:p>
          <a:endParaRPr lang="ru-BY"/>
        </a:p>
      </dgm:t>
    </dgm:pt>
    <dgm:pt modelId="{D3BC4D6E-0DAA-4F22-A056-4799DA065075}" type="sibTrans" cxnId="{2AD24822-7291-4D5A-98A5-1AE40E3AB3B3}">
      <dgm:prSet/>
      <dgm:spPr/>
      <dgm:t>
        <a:bodyPr/>
        <a:lstStyle/>
        <a:p>
          <a:endParaRPr lang="ru-BY"/>
        </a:p>
      </dgm:t>
    </dgm:pt>
    <dgm:pt modelId="{E98127BF-995F-4255-BDA4-F7BC206D5F19}" type="pres">
      <dgm:prSet presAssocID="{00D9C0A7-0CB7-4A6E-BBFE-05E3C0AE36DF}" presName="linearFlow" presStyleCnt="0">
        <dgm:presLayoutVars>
          <dgm:dir/>
          <dgm:animLvl val="lvl"/>
          <dgm:resizeHandles/>
        </dgm:presLayoutVars>
      </dgm:prSet>
      <dgm:spPr/>
    </dgm:pt>
    <dgm:pt modelId="{B6B5CAF4-513F-4E8D-9AC8-0D84AD68F643}" type="pres">
      <dgm:prSet presAssocID="{07A9F572-BB0A-4296-8B6F-0C16E01B8DBA}" presName="compositeNode" presStyleCnt="0">
        <dgm:presLayoutVars>
          <dgm:bulletEnabled val="1"/>
        </dgm:presLayoutVars>
      </dgm:prSet>
      <dgm:spPr/>
    </dgm:pt>
    <dgm:pt modelId="{72F661D0-7BDF-4416-96AD-60505DFCA724}" type="pres">
      <dgm:prSet presAssocID="{07A9F572-BB0A-4296-8B6F-0C16E01B8DBA}" presName="image" presStyleLbl="fgImgPlace1" presStyleIdx="0" presStyleCnt="3" custScaleX="166889" custScaleY="166182" custLinFactX="-4019" custLinFactNeighborX="-100000" custLinFactNeighborY="-36731"/>
      <dgm:spPr>
        <a:xfrm>
          <a:off x="398502" y="71724"/>
          <a:ext cx="496055" cy="49395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gm:spPr>
    </dgm:pt>
    <dgm:pt modelId="{C8843E7C-8EC7-4679-87C4-6190657C4E09}" type="pres">
      <dgm:prSet presAssocID="{07A9F572-BB0A-4296-8B6F-0C16E01B8DBA}" presName="childNode" presStyleLbl="node1" presStyleIdx="0" presStyleCnt="3" custScaleX="249754" custScaleY="75806" custLinFactNeighborX="4885" custLinFactNeighborY="-16515">
        <dgm:presLayoutVars>
          <dgm:bulletEnabled val="1"/>
        </dgm:presLayoutVars>
      </dgm:prSet>
      <dgm:spPr>
        <a:prstGeom prst="rect">
          <a:avLst/>
        </a:prstGeom>
      </dgm:spPr>
    </dgm:pt>
    <dgm:pt modelId="{58B5DB0E-FB7A-4770-989E-6477D17B8BAD}" type="pres">
      <dgm:prSet presAssocID="{07A9F572-BB0A-4296-8B6F-0C16E01B8DBA}" presName="parentNode" presStyleLbl="revTx" presStyleIdx="0" presStyleCnt="3" custFlipHor="1" custScaleY="1832" custLinFactX="168244" custLinFactNeighborX="200000" custLinFactNeighborY="-35259">
        <dgm:presLayoutVars>
          <dgm:chMax val="0"/>
          <dgm:bulletEnabled val="1"/>
        </dgm:presLayoutVars>
      </dgm:prSet>
      <dgm:spPr/>
    </dgm:pt>
    <dgm:pt modelId="{5A4720C0-4F41-4EBA-B5A1-1338B434871F}" type="pres">
      <dgm:prSet presAssocID="{5DF78A21-FDF5-4B11-8C67-A835F622E839}" presName="sibTrans" presStyleCnt="0"/>
      <dgm:spPr/>
    </dgm:pt>
    <dgm:pt modelId="{D3489852-5571-4FB6-9789-6260C2B84014}" type="pres">
      <dgm:prSet presAssocID="{F14532A9-6457-4BCD-BD2D-5451BEEAB5C4}" presName="compositeNode" presStyleCnt="0">
        <dgm:presLayoutVars>
          <dgm:bulletEnabled val="1"/>
        </dgm:presLayoutVars>
      </dgm:prSet>
      <dgm:spPr/>
    </dgm:pt>
    <dgm:pt modelId="{D1A23AEE-ED7F-45D0-8A5C-0068C0B63C0F}" type="pres">
      <dgm:prSet presAssocID="{F14532A9-6457-4BCD-BD2D-5451BEEAB5C4}" presName="image" presStyleLbl="fgImgPlace1" presStyleIdx="1" presStyleCnt="3" custScaleX="190974" custScaleY="150014" custLinFactNeighborX="-47660" custLinFactNeighborY="-20104"/>
      <dgm:spPr>
        <a:xfrm>
          <a:off x="2525631" y="121145"/>
          <a:ext cx="567644" cy="445896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gm:spPr>
    </dgm:pt>
    <dgm:pt modelId="{80037981-43F8-4C24-9FE9-E27441BBA785}" type="pres">
      <dgm:prSet presAssocID="{F14532A9-6457-4BCD-BD2D-5451BEEAB5C4}" presName="childNode" presStyleLbl="node1" presStyleIdx="1" presStyleCnt="3" custScaleX="235373" custScaleY="76143" custLinFactNeighborX="25393" custLinFactNeighborY="-14175">
        <dgm:presLayoutVars>
          <dgm:bulletEnabled val="1"/>
        </dgm:presLayoutVars>
      </dgm:prSet>
      <dgm:spPr/>
    </dgm:pt>
    <dgm:pt modelId="{FB4B5CC9-9C66-44A3-98B5-A27757AEE598}" type="pres">
      <dgm:prSet presAssocID="{F14532A9-6457-4BCD-BD2D-5451BEEAB5C4}" presName="parentNode" presStyleLbl="revTx" presStyleIdx="1" presStyleCnt="3" custFlipHor="0" custScaleY="1832" custLinFactX="100000" custLinFactNeighborX="144141" custLinFactNeighborY="-39072">
        <dgm:presLayoutVars>
          <dgm:chMax val="0"/>
          <dgm:bulletEnabled val="1"/>
        </dgm:presLayoutVars>
      </dgm:prSet>
      <dgm:spPr/>
    </dgm:pt>
    <dgm:pt modelId="{E27D03E3-0880-4371-8D43-2D30DD8A0583}" type="pres">
      <dgm:prSet presAssocID="{2D7350CC-8265-47B3-B164-22F9A03F3DDA}" presName="sibTrans" presStyleCnt="0"/>
      <dgm:spPr/>
    </dgm:pt>
    <dgm:pt modelId="{84C9F518-B84C-4CBB-B329-EBB9DD3D48FF}" type="pres">
      <dgm:prSet presAssocID="{172EE6FF-2C68-4B1A-BCD7-30F791B943EE}" presName="compositeNode" presStyleCnt="0">
        <dgm:presLayoutVars>
          <dgm:bulletEnabled val="1"/>
        </dgm:presLayoutVars>
      </dgm:prSet>
      <dgm:spPr/>
    </dgm:pt>
    <dgm:pt modelId="{EB0B5E77-6635-460A-9E8F-91760A43800E}" type="pres">
      <dgm:prSet presAssocID="{172EE6FF-2C68-4B1A-BCD7-30F791B943EE}" presName="image" presStyleLbl="fgImgPlace1" presStyleIdx="2" presStyleCnt="3" custScaleX="156298" custScaleY="146438" custLinFactNeighborX="-13597" custLinFactNeighborY="-7712"/>
      <dgm:spPr>
        <a:xfrm>
          <a:off x="4678692" y="157979"/>
          <a:ext cx="464574" cy="43526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gm:spPr>
    </dgm:pt>
    <dgm:pt modelId="{E8C6E6BA-DC3D-49E2-A6FF-664ECD629F6E}" type="pres">
      <dgm:prSet presAssocID="{172EE6FF-2C68-4B1A-BCD7-30F791B943EE}" presName="childNode" presStyleLbl="node1" presStyleIdx="2" presStyleCnt="3" custScaleX="251071" custScaleY="73010" custLinFactNeighborX="43531" custLinFactNeighborY="-11836">
        <dgm:presLayoutVars>
          <dgm:bulletEnabled val="1"/>
        </dgm:presLayoutVars>
      </dgm:prSet>
      <dgm:spPr/>
    </dgm:pt>
    <dgm:pt modelId="{B408A116-4EEA-4A46-9D1E-AD9427B81240}" type="pres">
      <dgm:prSet presAssocID="{172EE6FF-2C68-4B1A-BCD7-30F791B943EE}" presName="parentNode" presStyleLbl="revTx" presStyleIdx="2" presStyleCnt="3" custScaleY="9035" custLinFactX="100000" custLinFactNeighborX="112297" custLinFactNeighborY="-37668">
        <dgm:presLayoutVars>
          <dgm:chMax val="0"/>
          <dgm:bulletEnabled val="1"/>
        </dgm:presLayoutVars>
      </dgm:prSet>
      <dgm:spPr/>
    </dgm:pt>
  </dgm:ptLst>
  <dgm:cxnLst>
    <dgm:cxn modelId="{E04E540B-664A-48D0-8352-9851C425AC9C}" type="presOf" srcId="{9C10AD55-6B30-4B08-844A-FE2591368C75}" destId="{80037981-43F8-4C24-9FE9-E27441BBA785}" srcOrd="0" destOrd="0" presId="urn:microsoft.com/office/officeart/2005/8/layout/hList2"/>
    <dgm:cxn modelId="{695C8C0D-C3F2-4166-9B79-542843C72865}" type="presOf" srcId="{3C01BF26-A0AC-4647-A46B-FE24715AB228}" destId="{C8843E7C-8EC7-4679-87C4-6190657C4E09}" srcOrd="0" destOrd="0" presId="urn:microsoft.com/office/officeart/2005/8/layout/hList2"/>
    <dgm:cxn modelId="{5F6CAB11-083F-435C-B0A6-7B9A5ECB3E44}" type="presOf" srcId="{DAAA6793-CDB9-4C9C-97B6-E78BD2E636EC}" destId="{80037981-43F8-4C24-9FE9-E27441BBA785}" srcOrd="0" destOrd="1" presId="urn:microsoft.com/office/officeart/2005/8/layout/hList2"/>
    <dgm:cxn modelId="{DA1F9113-4919-4591-AA39-0661B75AD436}" srcId="{F14532A9-6457-4BCD-BD2D-5451BEEAB5C4}" destId="{DAAA6793-CDB9-4C9C-97B6-E78BD2E636EC}" srcOrd="1" destOrd="0" parTransId="{9F82A549-0749-4123-99FC-39279DD532CB}" sibTransId="{49EB6850-E5DD-45B4-BD85-C8B6EABE0C54}"/>
    <dgm:cxn modelId="{31AD1419-1E69-4FD3-AF0C-D627725B2803}" type="presOf" srcId="{ED5B0A3F-4931-4007-A956-71C988E58F57}" destId="{E8C6E6BA-DC3D-49E2-A6FF-664ECD629F6E}" srcOrd="0" destOrd="0" presId="urn:microsoft.com/office/officeart/2005/8/layout/hList2"/>
    <dgm:cxn modelId="{5AF7B21B-F431-489E-B265-94034ED8CB55}" type="presOf" srcId="{172EE6FF-2C68-4B1A-BCD7-30F791B943EE}" destId="{B408A116-4EEA-4A46-9D1E-AD9427B81240}" srcOrd="0" destOrd="0" presId="urn:microsoft.com/office/officeart/2005/8/layout/hList2"/>
    <dgm:cxn modelId="{00291B20-7C36-4921-9697-4E9A2DD66940}" type="presOf" srcId="{F14532A9-6457-4BCD-BD2D-5451BEEAB5C4}" destId="{FB4B5CC9-9C66-44A3-98B5-A27757AEE598}" srcOrd="0" destOrd="0" presId="urn:microsoft.com/office/officeart/2005/8/layout/hList2"/>
    <dgm:cxn modelId="{2AD24822-7291-4D5A-98A5-1AE40E3AB3B3}" srcId="{07A9F572-BB0A-4296-8B6F-0C16E01B8DBA}" destId="{3C01BF26-A0AC-4647-A46B-FE24715AB228}" srcOrd="0" destOrd="0" parTransId="{2F2D066D-C23E-489C-89C1-FDE18AFAD9EE}" sibTransId="{D3BC4D6E-0DAA-4F22-A056-4799DA065075}"/>
    <dgm:cxn modelId="{B4580B6B-5E66-40DC-9BCF-3B6A77B872EC}" srcId="{F14532A9-6457-4BCD-BD2D-5451BEEAB5C4}" destId="{9C10AD55-6B30-4B08-844A-FE2591368C75}" srcOrd="0" destOrd="0" parTransId="{9D9A3580-29E5-4B61-A18E-47F013EF3D05}" sibTransId="{F63E7B50-A294-4247-AC2C-FE9D3E18F1D1}"/>
    <dgm:cxn modelId="{59320C4D-BB94-46E1-8D07-3D91974B6960}" type="presOf" srcId="{07A9F572-BB0A-4296-8B6F-0C16E01B8DBA}" destId="{58B5DB0E-FB7A-4770-989E-6477D17B8BAD}" srcOrd="0" destOrd="0" presId="urn:microsoft.com/office/officeart/2005/8/layout/hList2"/>
    <dgm:cxn modelId="{1C991B71-C019-4EB6-9377-1FDD4E29742B}" type="presOf" srcId="{00D9C0A7-0CB7-4A6E-BBFE-05E3C0AE36DF}" destId="{E98127BF-995F-4255-BDA4-F7BC206D5F19}" srcOrd="0" destOrd="0" presId="urn:microsoft.com/office/officeart/2005/8/layout/hList2"/>
    <dgm:cxn modelId="{E167D48C-F11B-4E43-A2FE-E333497AAA38}" srcId="{00D9C0A7-0CB7-4A6E-BBFE-05E3C0AE36DF}" destId="{07A9F572-BB0A-4296-8B6F-0C16E01B8DBA}" srcOrd="0" destOrd="0" parTransId="{94CF126C-EBB2-4E4B-B957-2D4FB5C2982E}" sibTransId="{5DF78A21-FDF5-4B11-8C67-A835F622E839}"/>
    <dgm:cxn modelId="{34A27FA8-AF3B-441A-82CC-ADF41493A5B5}" srcId="{00D9C0A7-0CB7-4A6E-BBFE-05E3C0AE36DF}" destId="{F14532A9-6457-4BCD-BD2D-5451BEEAB5C4}" srcOrd="1" destOrd="0" parTransId="{0BED3CBC-5C4F-4FE8-B582-6CF42B341AE8}" sibTransId="{2D7350CC-8265-47B3-B164-22F9A03F3DDA}"/>
    <dgm:cxn modelId="{008189D9-AE2E-4A3A-A5E1-DC3E984E8CD9}" srcId="{00D9C0A7-0CB7-4A6E-BBFE-05E3C0AE36DF}" destId="{172EE6FF-2C68-4B1A-BCD7-30F791B943EE}" srcOrd="2" destOrd="0" parTransId="{F0723CF9-FE51-4A70-A987-ACE6A7539562}" sibTransId="{4BCCB0E0-B4E2-4307-B2EB-1FD42D61F25E}"/>
    <dgm:cxn modelId="{1F5689EC-D791-40CE-BC23-9FD5C1468A41}" srcId="{172EE6FF-2C68-4B1A-BCD7-30F791B943EE}" destId="{ED5B0A3F-4931-4007-A956-71C988E58F57}" srcOrd="0" destOrd="0" parTransId="{DCDC1240-8E7C-43BB-BE0C-AF3AAD308489}" sibTransId="{6EC2C0B3-2D88-457B-A29A-18A375C06238}"/>
    <dgm:cxn modelId="{3C412708-61E4-4DA3-A333-85B07216EF96}" type="presParOf" srcId="{E98127BF-995F-4255-BDA4-F7BC206D5F19}" destId="{B6B5CAF4-513F-4E8D-9AC8-0D84AD68F643}" srcOrd="0" destOrd="0" presId="urn:microsoft.com/office/officeart/2005/8/layout/hList2"/>
    <dgm:cxn modelId="{B0B84032-E6B6-4F27-951F-C24BCEBF90B5}" type="presParOf" srcId="{B6B5CAF4-513F-4E8D-9AC8-0D84AD68F643}" destId="{72F661D0-7BDF-4416-96AD-60505DFCA724}" srcOrd="0" destOrd="0" presId="urn:microsoft.com/office/officeart/2005/8/layout/hList2"/>
    <dgm:cxn modelId="{333BDBBC-B282-4596-8E90-6D1D466DF253}" type="presParOf" srcId="{B6B5CAF4-513F-4E8D-9AC8-0D84AD68F643}" destId="{C8843E7C-8EC7-4679-87C4-6190657C4E09}" srcOrd="1" destOrd="0" presId="urn:microsoft.com/office/officeart/2005/8/layout/hList2"/>
    <dgm:cxn modelId="{908EE692-FDCB-4C48-B678-DF531A96ED6A}" type="presParOf" srcId="{B6B5CAF4-513F-4E8D-9AC8-0D84AD68F643}" destId="{58B5DB0E-FB7A-4770-989E-6477D17B8BAD}" srcOrd="2" destOrd="0" presId="urn:microsoft.com/office/officeart/2005/8/layout/hList2"/>
    <dgm:cxn modelId="{751A6E65-0198-4E4B-9974-4B8F9F10AB55}" type="presParOf" srcId="{E98127BF-995F-4255-BDA4-F7BC206D5F19}" destId="{5A4720C0-4F41-4EBA-B5A1-1338B434871F}" srcOrd="1" destOrd="0" presId="urn:microsoft.com/office/officeart/2005/8/layout/hList2"/>
    <dgm:cxn modelId="{58C601CB-E476-4AE1-8B48-7FF131938273}" type="presParOf" srcId="{E98127BF-995F-4255-BDA4-F7BC206D5F19}" destId="{D3489852-5571-4FB6-9789-6260C2B84014}" srcOrd="2" destOrd="0" presId="urn:microsoft.com/office/officeart/2005/8/layout/hList2"/>
    <dgm:cxn modelId="{6BD4246C-A134-4A81-9DCE-70688F02CD72}" type="presParOf" srcId="{D3489852-5571-4FB6-9789-6260C2B84014}" destId="{D1A23AEE-ED7F-45D0-8A5C-0068C0B63C0F}" srcOrd="0" destOrd="0" presId="urn:microsoft.com/office/officeart/2005/8/layout/hList2"/>
    <dgm:cxn modelId="{08EA73E9-7C48-435F-B67A-2A66ABDEEDF2}" type="presParOf" srcId="{D3489852-5571-4FB6-9789-6260C2B84014}" destId="{80037981-43F8-4C24-9FE9-E27441BBA785}" srcOrd="1" destOrd="0" presId="urn:microsoft.com/office/officeart/2005/8/layout/hList2"/>
    <dgm:cxn modelId="{41255804-AA74-4C6C-B531-820524E02EE2}" type="presParOf" srcId="{D3489852-5571-4FB6-9789-6260C2B84014}" destId="{FB4B5CC9-9C66-44A3-98B5-A27757AEE598}" srcOrd="2" destOrd="0" presId="urn:microsoft.com/office/officeart/2005/8/layout/hList2"/>
    <dgm:cxn modelId="{73CF24C4-698D-4F53-9561-CAEEC7A112E4}" type="presParOf" srcId="{E98127BF-995F-4255-BDA4-F7BC206D5F19}" destId="{E27D03E3-0880-4371-8D43-2D30DD8A0583}" srcOrd="3" destOrd="0" presId="urn:microsoft.com/office/officeart/2005/8/layout/hList2"/>
    <dgm:cxn modelId="{6DC240F4-6486-4699-A754-7B3710B2556C}" type="presParOf" srcId="{E98127BF-995F-4255-BDA4-F7BC206D5F19}" destId="{84C9F518-B84C-4CBB-B329-EBB9DD3D48FF}" srcOrd="4" destOrd="0" presId="urn:microsoft.com/office/officeart/2005/8/layout/hList2"/>
    <dgm:cxn modelId="{78182B68-8FCC-4702-BA63-49AEE8F59F84}" type="presParOf" srcId="{84C9F518-B84C-4CBB-B329-EBB9DD3D48FF}" destId="{EB0B5E77-6635-460A-9E8F-91760A43800E}" srcOrd="0" destOrd="0" presId="urn:microsoft.com/office/officeart/2005/8/layout/hList2"/>
    <dgm:cxn modelId="{C9AB48F0-1A5C-466B-942F-7A78C3696D72}" type="presParOf" srcId="{84C9F518-B84C-4CBB-B329-EBB9DD3D48FF}" destId="{E8C6E6BA-DC3D-49E2-A6FF-664ECD629F6E}" srcOrd="1" destOrd="0" presId="urn:microsoft.com/office/officeart/2005/8/layout/hList2"/>
    <dgm:cxn modelId="{5CE5547B-573C-4DFB-918C-F0EABC5B6564}" type="presParOf" srcId="{84C9F518-B84C-4CBB-B329-EBB9DD3D48FF}" destId="{B408A116-4EEA-4A46-9D1E-AD9427B8124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96B159-B3BD-438C-BC0C-E2C8D373238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AC2871-6D11-43C6-B0B0-22052ED3EA12}">
      <dgm:prSet phldrT="[Текст]" custT="1"/>
      <dgm:spPr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>
          <a:solidFill>
            <a:srgbClr val="CCCC00"/>
          </a:solidFill>
        </a:ln>
      </dgm:spPr>
      <dgm:t>
        <a:bodyPr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>
            <a:spcAft>
              <a:spcPct val="35000"/>
            </a:spcAft>
          </a:pPr>
          <a:endParaRPr lang="ru-RU" sz="10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149AD7-0CA7-4314-9C58-40FF89DA38F2}" type="parTrans" cxnId="{0ADFD341-4756-4F0B-BC87-14C9CEB30850}">
      <dgm:prSet/>
      <dgm:spPr/>
      <dgm:t>
        <a:bodyPr/>
        <a:lstStyle/>
        <a:p>
          <a:endParaRPr lang="ru-RU"/>
        </a:p>
      </dgm:t>
    </dgm:pt>
    <dgm:pt modelId="{481A1D45-AEC0-41D8-8313-5280644A0D07}" type="sibTrans" cxnId="{0ADFD341-4756-4F0B-BC87-14C9CEB30850}">
      <dgm:prSet/>
      <dgm:spPr/>
      <dgm:t>
        <a:bodyPr/>
        <a:lstStyle/>
        <a:p>
          <a:endParaRPr lang="ru-RU"/>
        </a:p>
      </dgm:t>
    </dgm:pt>
    <dgm:pt modelId="{DB3446C2-F289-487B-8FA3-16F9F44517A2}">
      <dgm:prSet phldrT="[Текст]" custT="1"/>
      <dgm:spPr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gm:t>
    </dgm:pt>
    <dgm:pt modelId="{8E1A47F1-4BF0-4FFC-B044-A773F747CEC9}" type="parTrans" cxnId="{20DCC57F-18D9-4FA2-98DF-FB7A737376A8}">
      <dgm:prSet/>
      <dgm:spPr/>
      <dgm:t>
        <a:bodyPr/>
        <a:lstStyle/>
        <a:p>
          <a:endParaRPr lang="ru-RU"/>
        </a:p>
      </dgm:t>
    </dgm:pt>
    <dgm:pt modelId="{E6D1F684-445C-4ABC-A046-C648F88B119A}" type="sibTrans" cxnId="{20DCC57F-18D9-4FA2-98DF-FB7A737376A8}">
      <dgm:prSet/>
      <dgm:spPr/>
      <dgm:t>
        <a:bodyPr/>
        <a:lstStyle/>
        <a:p>
          <a:endParaRPr lang="ru-RU"/>
        </a:p>
      </dgm:t>
    </dgm:pt>
    <dgm:pt modelId="{77E576F4-6D83-49A7-B854-1715416B9B02}">
      <dgm:prSet custT="1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gm:t>
    </dgm:pt>
    <dgm:pt modelId="{E62DFF9B-9683-4B03-8C89-D76EE43622E3}" type="parTrans" cxnId="{0B044B8A-58F6-4F7F-BFC9-E156C8A3D875}">
      <dgm:prSet/>
      <dgm:spPr/>
      <dgm:t>
        <a:bodyPr/>
        <a:lstStyle/>
        <a:p>
          <a:endParaRPr lang="ru-RU"/>
        </a:p>
      </dgm:t>
    </dgm:pt>
    <dgm:pt modelId="{2A807107-88D4-4DA9-8073-31A24D167A66}" type="sibTrans" cxnId="{0B044B8A-58F6-4F7F-BFC9-E156C8A3D875}">
      <dgm:prSet/>
      <dgm:spPr/>
      <dgm:t>
        <a:bodyPr/>
        <a:lstStyle/>
        <a:p>
          <a:endParaRPr lang="ru-RU"/>
        </a:p>
      </dgm:t>
    </dgm:pt>
    <dgm:pt modelId="{C36C7DFC-1195-4E00-9323-43121C67C769}">
      <dgm:prSet custT="1"/>
      <dgm:spPr>
        <a:blipFill rotWithShape="0">
          <a:blip xmlns:r="http://schemas.openxmlformats.org/officeDocument/2006/relationships" r:embed="rId5"/>
          <a:srcRect/>
          <a:stretch>
            <a:fillRect l="-18000" r="-18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E2CCD5F2-2251-4F0C-B348-BA57A33365CA}" type="parTrans" cxnId="{6D08D82B-5ED8-4459-B0D2-DE66439B7C94}">
      <dgm:prSet/>
      <dgm:spPr/>
      <dgm:t>
        <a:bodyPr/>
        <a:lstStyle/>
        <a:p>
          <a:endParaRPr lang="ru-RU"/>
        </a:p>
      </dgm:t>
    </dgm:pt>
    <dgm:pt modelId="{3E3729BF-9E83-4350-A9B6-EF6319B76ECB}" type="sibTrans" cxnId="{6D08D82B-5ED8-4459-B0D2-DE66439B7C94}">
      <dgm:prSet/>
      <dgm:spPr/>
      <dgm:t>
        <a:bodyPr/>
        <a:lstStyle/>
        <a:p>
          <a:endParaRPr lang="ru-RU"/>
        </a:p>
      </dgm:t>
    </dgm:pt>
    <dgm:pt modelId="{F1149A38-C8D3-42EB-99FB-B74CB0748AE1}">
      <dgm:prSet custT="1"/>
      <dgm:spPr>
        <a:blipFill rotWithShape="0">
          <a:blip xmlns:r="http://schemas.openxmlformats.org/officeDocument/2006/relationships" r:embed="rId6"/>
          <a:srcRect/>
          <a:stretch>
            <a:fillRect l="-21000" r="-21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gm:t>
    </dgm:pt>
    <dgm:pt modelId="{032586D9-DD4B-4604-8C17-70E529D7E99B}" type="sibTrans" cxnId="{C31CC6C6-693E-4857-8BB2-9910ED619589}">
      <dgm:prSet/>
      <dgm:spPr/>
      <dgm:t>
        <a:bodyPr/>
        <a:lstStyle/>
        <a:p>
          <a:endParaRPr lang="ru-RU"/>
        </a:p>
      </dgm:t>
    </dgm:pt>
    <dgm:pt modelId="{A1ADE318-4687-4795-A881-61B6FB1231B8}" type="parTrans" cxnId="{C31CC6C6-693E-4857-8BB2-9910ED619589}">
      <dgm:prSet/>
      <dgm:spPr/>
      <dgm:t>
        <a:bodyPr/>
        <a:lstStyle/>
        <a:p>
          <a:endParaRPr lang="ru-RU"/>
        </a:p>
      </dgm:t>
    </dgm:pt>
    <dgm:pt modelId="{45A8AE1C-FCBE-4F10-BB23-13FD762CBF5A}">
      <dgm:prSet custT="1"/>
      <dgm:spPr>
        <a:blipFill rotWithShape="0">
          <a:blip xmlns:r="http://schemas.openxmlformats.org/officeDocument/2006/relationships" r:embed="rId7"/>
          <a:srcRect/>
          <a:stretch>
            <a:fillRect l="-4000" r="-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B7188A22-3A90-47EE-B9C3-A8F7F53DDDB4}" type="parTrans" cxnId="{3E072341-9FB4-4C67-8EEC-45DCD49ED1AD}">
      <dgm:prSet/>
      <dgm:spPr/>
      <dgm:t>
        <a:bodyPr/>
        <a:lstStyle/>
        <a:p>
          <a:endParaRPr lang="ru-RU"/>
        </a:p>
      </dgm:t>
    </dgm:pt>
    <dgm:pt modelId="{DC96FFDC-ECF9-4E27-AB9E-FEF9B34FFFDB}" type="sibTrans" cxnId="{3E072341-9FB4-4C67-8EEC-45DCD49ED1AD}">
      <dgm:prSet/>
      <dgm:spPr/>
      <dgm:t>
        <a:bodyPr/>
        <a:lstStyle/>
        <a:p>
          <a:endParaRPr lang="ru-RU"/>
        </a:p>
      </dgm:t>
    </dgm:pt>
    <dgm:pt modelId="{BE14486D-E181-4AF0-BB5B-BF10ECBB842E}">
      <dgm:prSet custT="1"/>
      <dgm:spPr>
        <a:blipFill rotWithShape="0">
          <a:blip xmlns:r="http://schemas.openxmlformats.org/officeDocument/2006/relationships" r:embed="rId8"/>
          <a:srcRect/>
          <a:stretch>
            <a:fillRect l="-15000" r="-15000"/>
          </a:stretch>
        </a:blipFill>
        <a:ln>
          <a:solidFill>
            <a:srgbClr val="CCCC00"/>
          </a:solidFill>
        </a:ln>
      </dgm:spPr>
      <dgm:t>
        <a:bodyPr/>
        <a:lstStyle/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683A31B-B72E-4F8E-96E3-EEC3EE023806}" type="parTrans" cxnId="{7BFE7A14-1DA8-46BD-B013-29C6B83B559D}">
      <dgm:prSet/>
      <dgm:spPr/>
      <dgm:t>
        <a:bodyPr/>
        <a:lstStyle/>
        <a:p>
          <a:endParaRPr lang="ru-RU"/>
        </a:p>
      </dgm:t>
    </dgm:pt>
    <dgm:pt modelId="{D946733F-8C64-4ED8-BAF8-CD549979DA20}" type="sibTrans" cxnId="{7BFE7A14-1DA8-46BD-B013-29C6B83B559D}">
      <dgm:prSet/>
      <dgm:spPr/>
      <dgm:t>
        <a:bodyPr/>
        <a:lstStyle/>
        <a:p>
          <a:endParaRPr lang="ru-RU"/>
        </a:p>
      </dgm:t>
    </dgm:pt>
    <dgm:pt modelId="{E27755EA-3EC1-4269-8350-35684C547684}">
      <dgm:prSet custT="1"/>
      <dgm:spPr>
        <a:blipFill rotWithShape="0">
          <a:blip xmlns:r="http://schemas.openxmlformats.org/officeDocument/2006/relationships" r:embed="rId9"/>
          <a:srcRect/>
          <a:stretch>
            <a:fillRect t="-2000" b="-2000"/>
          </a:stretch>
        </a:blipFill>
        <a:ln>
          <a:solidFill>
            <a:srgbClr val="CCCC00"/>
          </a:solidFill>
        </a:ln>
        <a:scene3d>
          <a:camera prst="orthographicFront">
            <a:rot lat="0" lon="300000" rev="0"/>
          </a:camera>
          <a:lightRig rig="threePt" dir="t"/>
        </a:scene3d>
      </dgm:spPr>
      <dgm:t>
        <a:bodyPr vert="horz" anchor="b" anchorCtr="0">
          <a:flatTx/>
        </a:bodyPr>
        <a:lstStyle/>
        <a:p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gm:t>
    </dgm:pt>
    <dgm:pt modelId="{9485D228-334F-42F3-8119-5A2D3EA00304}" type="sibTrans" cxnId="{1073B7B6-2CEF-41CE-BE73-874CD6E058CF}">
      <dgm:prSet/>
      <dgm:spPr/>
      <dgm:t>
        <a:bodyPr/>
        <a:lstStyle/>
        <a:p>
          <a:endParaRPr lang="ru-RU"/>
        </a:p>
      </dgm:t>
    </dgm:pt>
    <dgm:pt modelId="{D890972E-9798-441C-9F10-1DEA12576B9C}" type="parTrans" cxnId="{1073B7B6-2CEF-41CE-BE73-874CD6E058CF}">
      <dgm:prSet/>
      <dgm:spPr/>
      <dgm:t>
        <a:bodyPr/>
        <a:lstStyle/>
        <a:p>
          <a:endParaRPr lang="ru-RU"/>
        </a:p>
      </dgm:t>
    </dgm:pt>
    <dgm:pt modelId="{1DBF4E4E-A387-4B23-BC06-122DAEBE6A15}">
      <dgm:prSet phldrT="[Текст]" custT="1"/>
      <dgm:spPr>
        <a:blipFill rotWithShape="0">
          <a:blip xmlns:r="http://schemas.openxmlformats.org/officeDocument/2006/relationships" r:embed="rId10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>
          <a:solidFill>
            <a:srgbClr val="CCCC00"/>
          </a:solidFill>
        </a:ln>
        <a:effectLst>
          <a:glow rad="127000">
            <a:schemeClr val="bg1"/>
          </a:glow>
        </a:effectLst>
      </dgm:spPr>
      <dgm:t>
        <a:bodyPr/>
        <a:lstStyle/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0F5CD7B-3D0E-435A-8B82-2DEF75A1414D}" type="sibTrans" cxnId="{D1CB7F1E-36EB-496D-BE7A-A86118A51602}">
      <dgm:prSet/>
      <dgm:spPr/>
      <dgm:t>
        <a:bodyPr/>
        <a:lstStyle/>
        <a:p>
          <a:endParaRPr lang="ru-RU"/>
        </a:p>
      </dgm:t>
    </dgm:pt>
    <dgm:pt modelId="{66560D71-80D7-487F-88BE-2C93370B4B96}" type="parTrans" cxnId="{D1CB7F1E-36EB-496D-BE7A-A86118A51602}">
      <dgm:prSet/>
      <dgm:spPr/>
      <dgm:t>
        <a:bodyPr/>
        <a:lstStyle/>
        <a:p>
          <a:endParaRPr lang="ru-RU"/>
        </a:p>
      </dgm:t>
    </dgm:pt>
    <dgm:pt modelId="{C6088EEA-87A1-4C94-8A47-E776B886F4A7}">
      <dgm:prSet custT="1"/>
      <dgm:spPr>
        <a:blipFill rotWithShape="0">
          <a:blip xmlns:r="http://schemas.openxmlformats.org/officeDocument/2006/relationships" r:embed="rId12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3365B5CC-A29E-421E-9822-A8490107EB07}" type="sibTrans" cxnId="{1C51D798-E00B-4932-81DA-DFB015FD0930}">
      <dgm:prSet/>
      <dgm:spPr/>
      <dgm:t>
        <a:bodyPr/>
        <a:lstStyle/>
        <a:p>
          <a:endParaRPr lang="ru-RU"/>
        </a:p>
      </dgm:t>
    </dgm:pt>
    <dgm:pt modelId="{C29F5349-7A88-47D9-AF18-038F9D6FB596}" type="parTrans" cxnId="{1C51D798-E00B-4932-81DA-DFB015FD0930}">
      <dgm:prSet/>
      <dgm:spPr/>
      <dgm:t>
        <a:bodyPr/>
        <a:lstStyle/>
        <a:p>
          <a:endParaRPr lang="ru-RU"/>
        </a:p>
      </dgm:t>
    </dgm:pt>
    <dgm:pt modelId="{220703ED-24BE-496D-BB0E-B9A42DEF08BD}" type="pres">
      <dgm:prSet presAssocID="{B296B159-B3BD-438C-BC0C-E2C8D3732384}" presName="compositeShape" presStyleCnt="0">
        <dgm:presLayoutVars>
          <dgm:dir/>
          <dgm:resizeHandles/>
        </dgm:presLayoutVars>
      </dgm:prSet>
      <dgm:spPr/>
    </dgm:pt>
    <dgm:pt modelId="{E2F5AA5F-4468-4571-A823-E70D014AD5CD}" type="pres">
      <dgm:prSet presAssocID="{B296B159-B3BD-438C-BC0C-E2C8D3732384}" presName="pyramid" presStyleLbl="node1" presStyleIdx="0" presStyleCnt="1" custScaleX="79628" custScaleY="100000" custLinFactNeighborX="-35606" custLinFactNeighborY="-1741"/>
      <dgm:spPr>
        <a:prstGeom prst="rightArrowCallout">
          <a:avLst/>
        </a:prstGeom>
        <a:solidFill>
          <a:srgbClr val="CCCC00"/>
        </a:solidFill>
        <a:ln>
          <a:solidFill>
            <a:srgbClr val="CCCC00"/>
          </a:solidFill>
        </a:ln>
      </dgm:spPr>
    </dgm:pt>
    <dgm:pt modelId="{457793F9-8320-410C-8657-08AD2B8A12AB}" type="pres">
      <dgm:prSet presAssocID="{B296B159-B3BD-438C-BC0C-E2C8D3732384}" presName="theList" presStyleCnt="0"/>
      <dgm:spPr/>
    </dgm:pt>
    <dgm:pt modelId="{9888B98B-6E0E-497E-9EAC-7D7D6458FEB9}" type="pres">
      <dgm:prSet presAssocID="{1DAC2871-6D11-43C6-B0B0-22052ED3EA12}" presName="aNode" presStyleLbl="fgAcc1" presStyleIdx="0" presStyleCnt="10" custScaleX="102789" custScaleY="2000000" custLinFactY="-1885854" custLinFactNeighborX="45993" custLinFactNeighborY="-1900000">
        <dgm:presLayoutVars>
          <dgm:bulletEnabled val="1"/>
        </dgm:presLayoutVars>
      </dgm:prSet>
      <dgm:spPr/>
    </dgm:pt>
    <dgm:pt modelId="{A423754A-416D-49F7-A8F9-A9AECAAE166A}" type="pres">
      <dgm:prSet presAssocID="{1DAC2871-6D11-43C6-B0B0-22052ED3EA12}" presName="aSpace" presStyleCnt="0"/>
      <dgm:spPr/>
    </dgm:pt>
    <dgm:pt modelId="{24987781-1F0C-4A4D-8BF2-34197803B908}" type="pres">
      <dgm:prSet presAssocID="{1DBF4E4E-A387-4B23-BC06-122DAEBE6A15}" presName="aNode" presStyleLbl="fgAcc1" presStyleIdx="1" presStyleCnt="10" custScaleX="102795" custScaleY="2000000" custLinFactY="-1458190" custLinFactNeighborX="45989" custLinFactNeighborY="-1500000">
        <dgm:presLayoutVars>
          <dgm:bulletEnabled val="1"/>
        </dgm:presLayoutVars>
      </dgm:prSet>
      <dgm:spPr/>
    </dgm:pt>
    <dgm:pt modelId="{7E0F8CBB-D044-4592-9E53-539B6BC0A6E7}" type="pres">
      <dgm:prSet presAssocID="{1DBF4E4E-A387-4B23-BC06-122DAEBE6A15}" presName="aSpace" presStyleCnt="0"/>
      <dgm:spPr/>
    </dgm:pt>
    <dgm:pt modelId="{13916DF0-0BEF-4FB9-AAE5-E3898312F21A}" type="pres">
      <dgm:prSet presAssocID="{F1149A38-C8D3-42EB-99FB-B74CB0748AE1}" presName="aNode" presStyleLbl="fgAcc1" presStyleIdx="2" presStyleCnt="10" custScaleX="102920" custScaleY="2000000" custLinFactY="-1113119" custLinFactNeighborX="45927" custLinFactNeighborY="-1200000">
        <dgm:presLayoutVars>
          <dgm:bulletEnabled val="1"/>
        </dgm:presLayoutVars>
      </dgm:prSet>
      <dgm:spPr/>
    </dgm:pt>
    <dgm:pt modelId="{E582254C-E0EF-434C-885E-970D817C8750}" type="pres">
      <dgm:prSet presAssocID="{F1149A38-C8D3-42EB-99FB-B74CB0748AE1}" presName="aSpace" presStyleCnt="0"/>
      <dgm:spPr/>
    </dgm:pt>
    <dgm:pt modelId="{C392CD13-1E5F-4F9B-88DC-DA414F0C6388}" type="pres">
      <dgm:prSet presAssocID="{77E576F4-6D83-49A7-B854-1715416B9B02}" presName="aNode" presStyleLbl="fgAcc1" presStyleIdx="3" presStyleCnt="10" custScaleX="102373" custScaleY="2000000" custLinFactY="-752618" custLinFactNeighborX="46200" custLinFactNeighborY="-800000">
        <dgm:presLayoutVars>
          <dgm:bulletEnabled val="1"/>
        </dgm:presLayoutVars>
      </dgm:prSet>
      <dgm:spPr/>
    </dgm:pt>
    <dgm:pt modelId="{CA343DEA-D522-42EE-8827-B837FD0A0885}" type="pres">
      <dgm:prSet presAssocID="{77E576F4-6D83-49A7-B854-1715416B9B02}" presName="aSpace" presStyleCnt="0"/>
      <dgm:spPr/>
    </dgm:pt>
    <dgm:pt modelId="{5A7E706A-98BB-4E23-A0DA-7BB276A49943}" type="pres">
      <dgm:prSet presAssocID="{DB3446C2-F289-487B-8FA3-16F9F44517A2}" presName="aNode" presStyleLbl="fgAcc1" presStyleIdx="4" presStyleCnt="10" custScaleX="101749" custScaleY="2000000" custLinFactY="-245680" custLinFactNeighborX="46512" custLinFactNeighborY="-300000">
        <dgm:presLayoutVars>
          <dgm:bulletEnabled val="1"/>
        </dgm:presLayoutVars>
      </dgm:prSet>
      <dgm:spPr/>
    </dgm:pt>
    <dgm:pt modelId="{9FD000A9-648B-4C7F-AF4B-315C313555FA}" type="pres">
      <dgm:prSet presAssocID="{DB3446C2-F289-487B-8FA3-16F9F44517A2}" presName="aSpace" presStyleCnt="0"/>
      <dgm:spPr/>
    </dgm:pt>
    <dgm:pt modelId="{6D3CB09F-99B2-4A2E-815A-EE73B35CAD7A}" type="pres">
      <dgm:prSet presAssocID="{45A8AE1C-FCBE-4F10-BB23-13FD762CBF5A}" presName="aNode" presStyleLbl="fgAcc1" presStyleIdx="5" presStyleCnt="10" custFlipVert="0" custScaleX="102586" custScaleY="2000000" custLinFactY="2381805" custLinFactNeighborX="46094" custLinFactNeighborY="2400000">
        <dgm:presLayoutVars>
          <dgm:bulletEnabled val="1"/>
        </dgm:presLayoutVars>
      </dgm:prSet>
      <dgm:spPr/>
    </dgm:pt>
    <dgm:pt modelId="{2FBD5BF3-A0AF-4113-8FAE-1A00A7A92DCE}" type="pres">
      <dgm:prSet presAssocID="{45A8AE1C-FCBE-4F10-BB23-13FD762CBF5A}" presName="aSpace" presStyleCnt="0"/>
      <dgm:spPr/>
    </dgm:pt>
    <dgm:pt modelId="{A792AC38-F456-44AB-8B4A-7F04AFDBB21E}" type="pres">
      <dgm:prSet presAssocID="{C6088EEA-87A1-4C94-8A47-E776B886F4A7}" presName="aNode" presStyleLbl="fgAcc1" presStyleIdx="6" presStyleCnt="10" custScaleX="102993" custScaleY="1997127" custLinFactY="2759603" custLinFactNeighborX="45891" custLinFactNeighborY="2800000">
        <dgm:presLayoutVars>
          <dgm:bulletEnabled val="1"/>
        </dgm:presLayoutVars>
      </dgm:prSet>
      <dgm:spPr/>
    </dgm:pt>
    <dgm:pt modelId="{D4C4E959-2A8D-4925-A841-C35557990FF3}" type="pres">
      <dgm:prSet presAssocID="{C6088EEA-87A1-4C94-8A47-E776B886F4A7}" presName="aSpace" presStyleCnt="0"/>
      <dgm:spPr/>
    </dgm:pt>
    <dgm:pt modelId="{231DC219-DD3E-490B-8474-34D9129C773A}" type="pres">
      <dgm:prSet presAssocID="{E27755EA-3EC1-4269-8350-35684C547684}" presName="aNode" presStyleLbl="fgAcc1" presStyleIdx="7" presStyleCnt="10" custFlipVert="0" custFlipHor="0" custScaleX="104601" custScaleY="2000000" custLinFactY="-3421929" custLinFactNeighborX="45087" custLinFactNeighborY="-3500000">
        <dgm:presLayoutVars>
          <dgm:bulletEnabled val="1"/>
        </dgm:presLayoutVars>
      </dgm:prSet>
      <dgm:spPr/>
    </dgm:pt>
    <dgm:pt modelId="{52D77CDA-BA7D-46C6-98BF-8E543651B243}" type="pres">
      <dgm:prSet presAssocID="{E27755EA-3EC1-4269-8350-35684C547684}" presName="aSpace" presStyleCnt="0"/>
      <dgm:spPr/>
    </dgm:pt>
    <dgm:pt modelId="{FD4A93BC-067A-4982-BABD-A410E8729B91}" type="pres">
      <dgm:prSet presAssocID="{BE14486D-E181-4AF0-BB5B-BF10ECBB842E}" presName="aNode" presStyleLbl="fgAcc1" presStyleIdx="8" presStyleCnt="10" custFlipVert="0" custScaleX="103519" custScaleY="2000000" custLinFactY="1329546" custLinFactNeighborX="45627" custLinFactNeighborY="1400000">
        <dgm:presLayoutVars>
          <dgm:bulletEnabled val="1"/>
        </dgm:presLayoutVars>
      </dgm:prSet>
      <dgm:spPr/>
    </dgm:pt>
    <dgm:pt modelId="{C4AA1A1C-F8A5-442D-8CB7-D660513623F6}" type="pres">
      <dgm:prSet presAssocID="{BE14486D-E181-4AF0-BB5B-BF10ECBB842E}" presName="aSpace" presStyleCnt="0"/>
      <dgm:spPr/>
    </dgm:pt>
    <dgm:pt modelId="{F5CC93E3-8693-4DF7-9156-0F3651CFD902}" type="pres">
      <dgm:prSet presAssocID="{C36C7DFC-1195-4E00-9323-43121C67C769}" presName="aNode" presStyleLbl="fgAcc1" presStyleIdx="9" presStyleCnt="10" custFlipVert="0" custScaleX="106079" custScaleY="2000000" custLinFactY="1715630" custLinFactNeighborX="44348" custLinFactNeighborY="1800000">
        <dgm:presLayoutVars>
          <dgm:bulletEnabled val="1"/>
        </dgm:presLayoutVars>
      </dgm:prSet>
      <dgm:spPr/>
    </dgm:pt>
    <dgm:pt modelId="{5116E246-1193-4EE3-B7B1-A1E5EA776337}" type="pres">
      <dgm:prSet presAssocID="{C36C7DFC-1195-4E00-9323-43121C67C769}" presName="aSpace" presStyleCnt="0"/>
      <dgm:spPr/>
    </dgm:pt>
  </dgm:ptLst>
  <dgm:cxnLst>
    <dgm:cxn modelId="{9E1E070A-7C28-4CAF-A703-BCAC42EAE1BA}" type="presOf" srcId="{77E576F4-6D83-49A7-B854-1715416B9B02}" destId="{C392CD13-1E5F-4F9B-88DC-DA414F0C6388}" srcOrd="0" destOrd="0" presId="urn:microsoft.com/office/officeart/2005/8/layout/pyramid2"/>
    <dgm:cxn modelId="{DC7ACD0F-F59F-441D-BE68-BADF29A31056}" type="presOf" srcId="{E27755EA-3EC1-4269-8350-35684C547684}" destId="{231DC219-DD3E-490B-8474-34D9129C773A}" srcOrd="0" destOrd="0" presId="urn:microsoft.com/office/officeart/2005/8/layout/pyramid2"/>
    <dgm:cxn modelId="{7BFE7A14-1DA8-46BD-B013-29C6B83B559D}" srcId="{B296B159-B3BD-438C-BC0C-E2C8D3732384}" destId="{BE14486D-E181-4AF0-BB5B-BF10ECBB842E}" srcOrd="8" destOrd="0" parTransId="{7683A31B-B72E-4F8E-96E3-EEC3EE023806}" sibTransId="{D946733F-8C64-4ED8-BAF8-CD549979DA20}"/>
    <dgm:cxn modelId="{D1CB7F1E-36EB-496D-BE7A-A86118A51602}" srcId="{B296B159-B3BD-438C-BC0C-E2C8D3732384}" destId="{1DBF4E4E-A387-4B23-BC06-122DAEBE6A15}" srcOrd="1" destOrd="0" parTransId="{66560D71-80D7-487F-88BE-2C93370B4B96}" sibTransId="{60F5CD7B-3D0E-435A-8B82-2DEF75A1414D}"/>
    <dgm:cxn modelId="{6D08D82B-5ED8-4459-B0D2-DE66439B7C94}" srcId="{B296B159-B3BD-438C-BC0C-E2C8D3732384}" destId="{C36C7DFC-1195-4E00-9323-43121C67C769}" srcOrd="9" destOrd="0" parTransId="{E2CCD5F2-2251-4F0C-B348-BA57A33365CA}" sibTransId="{3E3729BF-9E83-4350-A9B6-EF6319B76ECB}"/>
    <dgm:cxn modelId="{3E072341-9FB4-4C67-8EEC-45DCD49ED1AD}" srcId="{B296B159-B3BD-438C-BC0C-E2C8D3732384}" destId="{45A8AE1C-FCBE-4F10-BB23-13FD762CBF5A}" srcOrd="5" destOrd="0" parTransId="{B7188A22-3A90-47EE-B9C3-A8F7F53DDDB4}" sibTransId="{DC96FFDC-ECF9-4E27-AB9E-FEF9B34FFFDB}"/>
    <dgm:cxn modelId="{0ADFD341-4756-4F0B-BC87-14C9CEB30850}" srcId="{B296B159-B3BD-438C-BC0C-E2C8D3732384}" destId="{1DAC2871-6D11-43C6-B0B0-22052ED3EA12}" srcOrd="0" destOrd="0" parTransId="{3A149AD7-0CA7-4314-9C58-40FF89DA38F2}" sibTransId="{481A1D45-AEC0-41D8-8313-5280644A0D07}"/>
    <dgm:cxn modelId="{5623747C-5B01-4C71-8CB0-513D6236191B}" type="presOf" srcId="{BE14486D-E181-4AF0-BB5B-BF10ECBB842E}" destId="{FD4A93BC-067A-4982-BABD-A410E8729B91}" srcOrd="0" destOrd="0" presId="urn:microsoft.com/office/officeart/2005/8/layout/pyramid2"/>
    <dgm:cxn modelId="{20DCC57F-18D9-4FA2-98DF-FB7A737376A8}" srcId="{B296B159-B3BD-438C-BC0C-E2C8D3732384}" destId="{DB3446C2-F289-487B-8FA3-16F9F44517A2}" srcOrd="4" destOrd="0" parTransId="{8E1A47F1-4BF0-4FFC-B044-A773F747CEC9}" sibTransId="{E6D1F684-445C-4ABC-A046-C648F88B119A}"/>
    <dgm:cxn modelId="{0B044B8A-58F6-4F7F-BFC9-E156C8A3D875}" srcId="{B296B159-B3BD-438C-BC0C-E2C8D3732384}" destId="{77E576F4-6D83-49A7-B854-1715416B9B02}" srcOrd="3" destOrd="0" parTransId="{E62DFF9B-9683-4B03-8C89-D76EE43622E3}" sibTransId="{2A807107-88D4-4DA9-8073-31A24D167A66}"/>
    <dgm:cxn modelId="{1B434298-C6B0-4553-8335-158DBE0A439B}" type="presOf" srcId="{B296B159-B3BD-438C-BC0C-E2C8D3732384}" destId="{220703ED-24BE-496D-BB0E-B9A42DEF08BD}" srcOrd="0" destOrd="0" presId="urn:microsoft.com/office/officeart/2005/8/layout/pyramid2"/>
    <dgm:cxn modelId="{1C51D798-E00B-4932-81DA-DFB015FD0930}" srcId="{B296B159-B3BD-438C-BC0C-E2C8D3732384}" destId="{C6088EEA-87A1-4C94-8A47-E776B886F4A7}" srcOrd="6" destOrd="0" parTransId="{C29F5349-7A88-47D9-AF18-038F9D6FB596}" sibTransId="{3365B5CC-A29E-421E-9822-A8490107EB07}"/>
    <dgm:cxn modelId="{B4B1139F-B314-4A88-A6D2-0F45BC591C38}" type="presOf" srcId="{45A8AE1C-FCBE-4F10-BB23-13FD762CBF5A}" destId="{6D3CB09F-99B2-4A2E-815A-EE73B35CAD7A}" srcOrd="0" destOrd="0" presId="urn:microsoft.com/office/officeart/2005/8/layout/pyramid2"/>
    <dgm:cxn modelId="{E2B843AA-43BE-4103-97B7-224DDF19DE34}" type="presOf" srcId="{C6088EEA-87A1-4C94-8A47-E776B886F4A7}" destId="{A792AC38-F456-44AB-8B4A-7F04AFDBB21E}" srcOrd="0" destOrd="0" presId="urn:microsoft.com/office/officeart/2005/8/layout/pyramid2"/>
    <dgm:cxn modelId="{0E08C2AE-DD39-4B8A-88CC-EFD9508F82C3}" type="presOf" srcId="{F1149A38-C8D3-42EB-99FB-B74CB0748AE1}" destId="{13916DF0-0BEF-4FB9-AAE5-E3898312F21A}" srcOrd="0" destOrd="0" presId="urn:microsoft.com/office/officeart/2005/8/layout/pyramid2"/>
    <dgm:cxn modelId="{1073B7B6-2CEF-41CE-BE73-874CD6E058CF}" srcId="{B296B159-B3BD-438C-BC0C-E2C8D3732384}" destId="{E27755EA-3EC1-4269-8350-35684C547684}" srcOrd="7" destOrd="0" parTransId="{D890972E-9798-441C-9F10-1DEA12576B9C}" sibTransId="{9485D228-334F-42F3-8119-5A2D3EA00304}"/>
    <dgm:cxn modelId="{C31CC6C6-693E-4857-8BB2-9910ED619589}" srcId="{B296B159-B3BD-438C-BC0C-E2C8D3732384}" destId="{F1149A38-C8D3-42EB-99FB-B74CB0748AE1}" srcOrd="2" destOrd="0" parTransId="{A1ADE318-4687-4795-A881-61B6FB1231B8}" sibTransId="{032586D9-DD4B-4604-8C17-70E529D7E99B}"/>
    <dgm:cxn modelId="{28AD4FD3-4470-4809-A648-8F1071419959}" type="presOf" srcId="{DB3446C2-F289-487B-8FA3-16F9F44517A2}" destId="{5A7E706A-98BB-4E23-A0DA-7BB276A49943}" srcOrd="0" destOrd="0" presId="urn:microsoft.com/office/officeart/2005/8/layout/pyramid2"/>
    <dgm:cxn modelId="{E86462D6-1845-4A4B-BE0B-252C19EA1C42}" type="presOf" srcId="{C36C7DFC-1195-4E00-9323-43121C67C769}" destId="{F5CC93E3-8693-4DF7-9156-0F3651CFD902}" srcOrd="0" destOrd="0" presId="urn:microsoft.com/office/officeart/2005/8/layout/pyramid2"/>
    <dgm:cxn modelId="{CF57D4ED-B10A-4041-950A-127ABD27C1B4}" type="presOf" srcId="{1DAC2871-6D11-43C6-B0B0-22052ED3EA12}" destId="{9888B98B-6E0E-497E-9EAC-7D7D6458FEB9}" srcOrd="0" destOrd="0" presId="urn:microsoft.com/office/officeart/2005/8/layout/pyramid2"/>
    <dgm:cxn modelId="{AE25A7F5-AFA4-4C35-A015-1DB5F02AE1C2}" type="presOf" srcId="{1DBF4E4E-A387-4B23-BC06-122DAEBE6A15}" destId="{24987781-1F0C-4A4D-8BF2-34197803B908}" srcOrd="0" destOrd="0" presId="urn:microsoft.com/office/officeart/2005/8/layout/pyramid2"/>
    <dgm:cxn modelId="{4983E2A5-16DA-475E-AC94-AA6B820E7C95}" type="presParOf" srcId="{220703ED-24BE-496D-BB0E-B9A42DEF08BD}" destId="{E2F5AA5F-4468-4571-A823-E70D014AD5CD}" srcOrd="0" destOrd="0" presId="urn:microsoft.com/office/officeart/2005/8/layout/pyramid2"/>
    <dgm:cxn modelId="{ED38713B-6D3D-41ED-9AD6-3CA3205F81DE}" type="presParOf" srcId="{220703ED-24BE-496D-BB0E-B9A42DEF08BD}" destId="{457793F9-8320-410C-8657-08AD2B8A12AB}" srcOrd="1" destOrd="0" presId="urn:microsoft.com/office/officeart/2005/8/layout/pyramid2"/>
    <dgm:cxn modelId="{EA07F81B-52F7-420C-887E-627CE28F9210}" type="presParOf" srcId="{457793F9-8320-410C-8657-08AD2B8A12AB}" destId="{9888B98B-6E0E-497E-9EAC-7D7D6458FEB9}" srcOrd="0" destOrd="0" presId="urn:microsoft.com/office/officeart/2005/8/layout/pyramid2"/>
    <dgm:cxn modelId="{771B59A5-3823-4FE5-92F4-AB55EF9FD79B}" type="presParOf" srcId="{457793F9-8320-410C-8657-08AD2B8A12AB}" destId="{A423754A-416D-49F7-A8F9-A9AECAAE166A}" srcOrd="1" destOrd="0" presId="urn:microsoft.com/office/officeart/2005/8/layout/pyramid2"/>
    <dgm:cxn modelId="{A29BBA27-3C9B-45EA-819C-31FF782BCFB2}" type="presParOf" srcId="{457793F9-8320-410C-8657-08AD2B8A12AB}" destId="{24987781-1F0C-4A4D-8BF2-34197803B908}" srcOrd="2" destOrd="0" presId="urn:microsoft.com/office/officeart/2005/8/layout/pyramid2"/>
    <dgm:cxn modelId="{67ABD113-7145-4308-926A-00E607360060}" type="presParOf" srcId="{457793F9-8320-410C-8657-08AD2B8A12AB}" destId="{7E0F8CBB-D044-4592-9E53-539B6BC0A6E7}" srcOrd="3" destOrd="0" presId="urn:microsoft.com/office/officeart/2005/8/layout/pyramid2"/>
    <dgm:cxn modelId="{5D17C874-6CAE-4009-B755-C16F35F61A22}" type="presParOf" srcId="{457793F9-8320-410C-8657-08AD2B8A12AB}" destId="{13916DF0-0BEF-4FB9-AAE5-E3898312F21A}" srcOrd="4" destOrd="0" presId="urn:microsoft.com/office/officeart/2005/8/layout/pyramid2"/>
    <dgm:cxn modelId="{9896746F-6154-43A6-B3BF-236ED7A526D6}" type="presParOf" srcId="{457793F9-8320-410C-8657-08AD2B8A12AB}" destId="{E582254C-E0EF-434C-885E-970D817C8750}" srcOrd="5" destOrd="0" presId="urn:microsoft.com/office/officeart/2005/8/layout/pyramid2"/>
    <dgm:cxn modelId="{F6450CAF-B924-4328-A988-06F20AE167EA}" type="presParOf" srcId="{457793F9-8320-410C-8657-08AD2B8A12AB}" destId="{C392CD13-1E5F-4F9B-88DC-DA414F0C6388}" srcOrd="6" destOrd="0" presId="urn:microsoft.com/office/officeart/2005/8/layout/pyramid2"/>
    <dgm:cxn modelId="{FB2A6660-7091-44E4-A972-CA0C7402F2C5}" type="presParOf" srcId="{457793F9-8320-410C-8657-08AD2B8A12AB}" destId="{CA343DEA-D522-42EE-8827-B837FD0A0885}" srcOrd="7" destOrd="0" presId="urn:microsoft.com/office/officeart/2005/8/layout/pyramid2"/>
    <dgm:cxn modelId="{76E1DF3C-E967-48C1-B151-52B2CB65D4F6}" type="presParOf" srcId="{457793F9-8320-410C-8657-08AD2B8A12AB}" destId="{5A7E706A-98BB-4E23-A0DA-7BB276A49943}" srcOrd="8" destOrd="0" presId="urn:microsoft.com/office/officeart/2005/8/layout/pyramid2"/>
    <dgm:cxn modelId="{EA2732F1-710D-43E6-BB85-EF48C76F113C}" type="presParOf" srcId="{457793F9-8320-410C-8657-08AD2B8A12AB}" destId="{9FD000A9-648B-4C7F-AF4B-315C313555FA}" srcOrd="9" destOrd="0" presId="urn:microsoft.com/office/officeart/2005/8/layout/pyramid2"/>
    <dgm:cxn modelId="{9F57454B-A687-4B15-8FD9-0F609857B1E1}" type="presParOf" srcId="{457793F9-8320-410C-8657-08AD2B8A12AB}" destId="{6D3CB09F-99B2-4A2E-815A-EE73B35CAD7A}" srcOrd="10" destOrd="0" presId="urn:microsoft.com/office/officeart/2005/8/layout/pyramid2"/>
    <dgm:cxn modelId="{E32ED769-74FA-4D41-BF5A-2F76FFDD9E55}" type="presParOf" srcId="{457793F9-8320-410C-8657-08AD2B8A12AB}" destId="{2FBD5BF3-A0AF-4113-8FAE-1A00A7A92DCE}" srcOrd="11" destOrd="0" presId="urn:microsoft.com/office/officeart/2005/8/layout/pyramid2"/>
    <dgm:cxn modelId="{E312EAEE-4E3F-4FAA-AB7F-DB5D4467FA1B}" type="presParOf" srcId="{457793F9-8320-410C-8657-08AD2B8A12AB}" destId="{A792AC38-F456-44AB-8B4A-7F04AFDBB21E}" srcOrd="12" destOrd="0" presId="urn:microsoft.com/office/officeart/2005/8/layout/pyramid2"/>
    <dgm:cxn modelId="{680E480D-4699-42CC-B646-A9B4D94BB419}" type="presParOf" srcId="{457793F9-8320-410C-8657-08AD2B8A12AB}" destId="{D4C4E959-2A8D-4925-A841-C35557990FF3}" srcOrd="13" destOrd="0" presId="urn:microsoft.com/office/officeart/2005/8/layout/pyramid2"/>
    <dgm:cxn modelId="{011B3B75-7E53-4C6F-A64A-687280A968E6}" type="presParOf" srcId="{457793F9-8320-410C-8657-08AD2B8A12AB}" destId="{231DC219-DD3E-490B-8474-34D9129C773A}" srcOrd="14" destOrd="0" presId="urn:microsoft.com/office/officeart/2005/8/layout/pyramid2"/>
    <dgm:cxn modelId="{F6CE48D8-C7CB-4666-9E80-82111DA6BD80}" type="presParOf" srcId="{457793F9-8320-410C-8657-08AD2B8A12AB}" destId="{52D77CDA-BA7D-46C6-98BF-8E543651B243}" srcOrd="15" destOrd="0" presId="urn:microsoft.com/office/officeart/2005/8/layout/pyramid2"/>
    <dgm:cxn modelId="{FDDD51CB-DAC8-447D-A6CC-3119418408FA}" type="presParOf" srcId="{457793F9-8320-410C-8657-08AD2B8A12AB}" destId="{FD4A93BC-067A-4982-BABD-A410E8729B91}" srcOrd="16" destOrd="0" presId="urn:microsoft.com/office/officeart/2005/8/layout/pyramid2"/>
    <dgm:cxn modelId="{81E326C0-7EA9-4BFC-B10B-0BBB4B0284EE}" type="presParOf" srcId="{457793F9-8320-410C-8657-08AD2B8A12AB}" destId="{C4AA1A1C-F8A5-442D-8CB7-D660513623F6}" srcOrd="17" destOrd="0" presId="urn:microsoft.com/office/officeart/2005/8/layout/pyramid2"/>
    <dgm:cxn modelId="{439673A0-EB43-413D-92D3-31D50AE9EC78}" type="presParOf" srcId="{457793F9-8320-410C-8657-08AD2B8A12AB}" destId="{F5CC93E3-8693-4DF7-9156-0F3651CFD902}" srcOrd="18" destOrd="0" presId="urn:microsoft.com/office/officeart/2005/8/layout/pyramid2"/>
    <dgm:cxn modelId="{43F8EF51-3DBE-4CC9-87F8-90E253B03896}" type="presParOf" srcId="{457793F9-8320-410C-8657-08AD2B8A12AB}" destId="{5116E246-1193-4EE3-B7B1-A1E5EA776337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2D0D900-D332-483A-885F-87F693E032C0}" type="doc">
      <dgm:prSet loTypeId="urn:microsoft.com/office/officeart/2005/8/layout/pyramid1" loCatId="pyramid" qsTypeId="urn:microsoft.com/office/officeart/2005/8/quickstyle/simple3" qsCatId="simple" csTypeId="urn:microsoft.com/office/officeart/2005/8/colors/colorful1" csCatId="colorful" phldr="1"/>
      <dgm:spPr/>
    </dgm:pt>
    <dgm:pt modelId="{6E1BB33B-42D2-458E-AB52-7F2BB92506A6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0,04%</a:t>
          </a:r>
        </a:p>
      </dgm:t>
    </dgm:pt>
    <dgm:pt modelId="{8DAA5D47-9018-436F-9FE5-9A77E1332326}" type="parTrans" cxnId="{6455CD26-44B1-4529-B70F-B0207A4ACAEA}">
      <dgm:prSet/>
      <dgm:spPr/>
      <dgm:t>
        <a:bodyPr/>
        <a:lstStyle/>
        <a:p>
          <a:endParaRPr lang="ru-RU"/>
        </a:p>
      </dgm:t>
    </dgm:pt>
    <dgm:pt modelId="{B5BE3799-0064-4D8F-9E8D-686A44121F07}" type="sibTrans" cxnId="{6455CD26-44B1-4529-B70F-B0207A4ACAEA}">
      <dgm:prSet/>
      <dgm:spPr/>
      <dgm:t>
        <a:bodyPr/>
        <a:lstStyle/>
        <a:p>
          <a:endParaRPr lang="ru-RU"/>
        </a:p>
      </dgm:t>
    </dgm:pt>
    <dgm:pt modelId="{2CEE66DF-22B4-436B-8D20-F246876DF8D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0,9%</a:t>
          </a:r>
        </a:p>
      </dgm:t>
    </dgm:pt>
    <dgm:pt modelId="{518625A4-6E35-4AC7-99FC-0A741182C056}" type="parTrans" cxnId="{2BD31122-B3EB-4E33-B8BD-28072289C4C8}">
      <dgm:prSet/>
      <dgm:spPr/>
      <dgm:t>
        <a:bodyPr/>
        <a:lstStyle/>
        <a:p>
          <a:endParaRPr lang="ru-RU"/>
        </a:p>
      </dgm:t>
    </dgm:pt>
    <dgm:pt modelId="{5266C921-1EC4-4F46-9E1C-C7055C99C09A}" type="sibTrans" cxnId="{2BD31122-B3EB-4E33-B8BD-28072289C4C8}">
      <dgm:prSet/>
      <dgm:spPr/>
      <dgm:t>
        <a:bodyPr/>
        <a:lstStyle/>
        <a:p>
          <a:endParaRPr lang="ru-RU"/>
        </a:p>
      </dgm:t>
    </dgm:pt>
    <dgm:pt modelId="{4071EF42-5EB1-4919-91FE-87CEEB4918A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3,2%</a:t>
          </a:r>
        </a:p>
      </dgm:t>
    </dgm:pt>
    <dgm:pt modelId="{E0EE08A3-8620-419D-9438-3C107EBBE3F0}" type="parTrans" cxnId="{E6A9C39E-E77A-4084-9DDC-E371621593AB}">
      <dgm:prSet/>
      <dgm:spPr/>
      <dgm:t>
        <a:bodyPr/>
        <a:lstStyle/>
        <a:p>
          <a:endParaRPr lang="ru-RU"/>
        </a:p>
      </dgm:t>
    </dgm:pt>
    <dgm:pt modelId="{15A7E8D0-189D-47A4-830D-1D7EC59B18D7}" type="sibTrans" cxnId="{E6A9C39E-E77A-4084-9DDC-E371621593AB}">
      <dgm:prSet/>
      <dgm:spPr/>
      <dgm:t>
        <a:bodyPr/>
        <a:lstStyle/>
        <a:p>
          <a:endParaRPr lang="ru-RU"/>
        </a:p>
      </dgm:t>
    </dgm:pt>
    <dgm:pt modelId="{51A28E80-7464-4D3D-8E79-B92B975801BF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23,6%</a:t>
          </a:r>
        </a:p>
      </dgm:t>
    </dgm:pt>
    <dgm:pt modelId="{F661E67E-C135-4865-A315-A241B92E2B17}" type="parTrans" cxnId="{F5F04719-DD40-41EC-8880-72173543D494}">
      <dgm:prSet/>
      <dgm:spPr/>
      <dgm:t>
        <a:bodyPr/>
        <a:lstStyle/>
        <a:p>
          <a:endParaRPr lang="ru-RU"/>
        </a:p>
      </dgm:t>
    </dgm:pt>
    <dgm:pt modelId="{347DEEA2-5E33-46FF-8860-818306ED636C}" type="sibTrans" cxnId="{F5F04719-DD40-41EC-8880-72173543D494}">
      <dgm:prSet/>
      <dgm:spPr/>
      <dgm:t>
        <a:bodyPr/>
        <a:lstStyle/>
        <a:p>
          <a:endParaRPr lang="ru-RU"/>
        </a:p>
      </dgm:t>
    </dgm:pt>
    <dgm:pt modelId="{27A6D55A-F61D-4896-81EA-CB7ACE5F8F1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10,8%</a:t>
          </a:r>
        </a:p>
      </dgm:t>
    </dgm:pt>
    <dgm:pt modelId="{39F2A098-2ECC-4323-8998-740288093DDE}" type="parTrans" cxnId="{A85FE8A0-BB11-4BF0-A526-1250B07071CE}">
      <dgm:prSet/>
      <dgm:spPr/>
      <dgm:t>
        <a:bodyPr/>
        <a:lstStyle/>
        <a:p>
          <a:endParaRPr lang="ru-RU"/>
        </a:p>
      </dgm:t>
    </dgm:pt>
    <dgm:pt modelId="{DC19D446-7A5D-4F2D-BDE2-748F2C728088}" type="sibTrans" cxnId="{A85FE8A0-BB11-4BF0-A526-1250B07071CE}">
      <dgm:prSet/>
      <dgm:spPr/>
      <dgm:t>
        <a:bodyPr/>
        <a:lstStyle/>
        <a:p>
          <a:endParaRPr lang="ru-RU"/>
        </a:p>
      </dgm:t>
    </dgm:pt>
    <dgm:pt modelId="{C9B12276-42E3-4402-AF53-F1BF7836DA4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7,8%</a:t>
          </a:r>
        </a:p>
      </dgm:t>
    </dgm:pt>
    <dgm:pt modelId="{3A0591F6-657A-4087-93E6-77D8430BFF0E}" type="parTrans" cxnId="{2B8CC639-FBC3-480B-88AD-D840774A18FB}">
      <dgm:prSet/>
      <dgm:spPr/>
      <dgm:t>
        <a:bodyPr/>
        <a:lstStyle/>
        <a:p>
          <a:endParaRPr lang="ru-RU"/>
        </a:p>
      </dgm:t>
    </dgm:pt>
    <dgm:pt modelId="{6CBEE2FA-862E-472F-A6FB-BA752133852D}" type="sibTrans" cxnId="{2B8CC639-FBC3-480B-88AD-D840774A18FB}">
      <dgm:prSet/>
      <dgm:spPr/>
      <dgm:t>
        <a:bodyPr/>
        <a:lstStyle/>
        <a:p>
          <a:endParaRPr lang="ru-RU"/>
        </a:p>
      </dgm:t>
    </dgm:pt>
    <dgm:pt modelId="{AF51B8A0-0BCA-4459-8B43-3ED44AC7E25B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5,2%</a:t>
          </a:r>
        </a:p>
      </dgm:t>
    </dgm:pt>
    <dgm:pt modelId="{F13CAFC2-20A2-42CA-9335-BE5468FFA039}" type="parTrans" cxnId="{DBA7C821-9804-4E4E-8AA2-ACF59F8FE5C5}">
      <dgm:prSet/>
      <dgm:spPr/>
      <dgm:t>
        <a:bodyPr/>
        <a:lstStyle/>
        <a:p>
          <a:endParaRPr lang="ru-RU"/>
        </a:p>
      </dgm:t>
    </dgm:pt>
    <dgm:pt modelId="{A77859FE-BF25-4EA8-994D-E474DDA3B8D0}" type="sibTrans" cxnId="{DBA7C821-9804-4E4E-8AA2-ACF59F8FE5C5}">
      <dgm:prSet/>
      <dgm:spPr/>
      <dgm:t>
        <a:bodyPr/>
        <a:lstStyle/>
        <a:p>
          <a:endParaRPr lang="ru-RU"/>
        </a:p>
      </dgm:t>
    </dgm:pt>
    <dgm:pt modelId="{F645451C-F9DC-4C1E-958E-54FB7856FF3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5,2%</a:t>
          </a:r>
        </a:p>
      </dgm:t>
    </dgm:pt>
    <dgm:pt modelId="{3206758D-FBE2-4DD6-8B8C-1386B85CFA81}" type="parTrans" cxnId="{FE8B4D18-215F-4C4D-9D0A-FF274AA28D38}">
      <dgm:prSet/>
      <dgm:spPr/>
      <dgm:t>
        <a:bodyPr/>
        <a:lstStyle/>
        <a:p>
          <a:endParaRPr lang="ru-RU"/>
        </a:p>
      </dgm:t>
    </dgm:pt>
    <dgm:pt modelId="{924BE584-7907-4C84-BD73-8AF1D1E6E130}" type="sibTrans" cxnId="{FE8B4D18-215F-4C4D-9D0A-FF274AA28D38}">
      <dgm:prSet/>
      <dgm:spPr/>
      <dgm:t>
        <a:bodyPr/>
        <a:lstStyle/>
        <a:p>
          <a:endParaRPr lang="ru-RU"/>
        </a:p>
      </dgm:t>
    </dgm:pt>
    <dgm:pt modelId="{1386057E-C255-4811-9821-714557592FD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4,3%</a:t>
          </a:r>
        </a:p>
      </dgm:t>
    </dgm:pt>
    <dgm:pt modelId="{03B362BE-5BC7-4706-A313-AEC74ED02499}" type="parTrans" cxnId="{8BC191FC-4846-4926-8096-1DCB995DF7E9}">
      <dgm:prSet/>
      <dgm:spPr/>
      <dgm:t>
        <a:bodyPr/>
        <a:lstStyle/>
        <a:p>
          <a:endParaRPr lang="ru-RU"/>
        </a:p>
      </dgm:t>
    </dgm:pt>
    <dgm:pt modelId="{D85D4287-8F67-4F1F-974A-50A1A2C9DA18}" type="sibTrans" cxnId="{8BC191FC-4846-4926-8096-1DCB995DF7E9}">
      <dgm:prSet/>
      <dgm:spPr/>
      <dgm:t>
        <a:bodyPr/>
        <a:lstStyle/>
        <a:p>
          <a:endParaRPr lang="ru-RU"/>
        </a:p>
      </dgm:t>
    </dgm:pt>
    <dgm:pt modelId="{5B32A422-9A13-4487-AEEB-9F65F95FFA1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27712E-A235-4C39-B10D-5F59ECDC98DA}" type="parTrans" cxnId="{4899D621-41D9-4F42-9FD0-7C2CBA9180C7}">
      <dgm:prSet/>
      <dgm:spPr/>
      <dgm:t>
        <a:bodyPr/>
        <a:lstStyle/>
        <a:p>
          <a:endParaRPr lang="ru-RU"/>
        </a:p>
      </dgm:t>
    </dgm:pt>
    <dgm:pt modelId="{CBCFFE46-183A-449C-86F4-93F9D36F2215}" type="sibTrans" cxnId="{4899D621-41D9-4F42-9FD0-7C2CBA9180C7}">
      <dgm:prSet/>
      <dgm:spPr/>
      <dgm:t>
        <a:bodyPr/>
        <a:lstStyle/>
        <a:p>
          <a:endParaRPr lang="ru-RU"/>
        </a:p>
      </dgm:t>
    </dgm:pt>
    <dgm:pt modelId="{C883DE3B-7539-4B00-B854-D62F9C29E10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68,4 тыс. рублей </a:t>
          </a:r>
        </a:p>
      </dgm:t>
    </dgm:pt>
    <dgm:pt modelId="{A9F4D9F5-8ADB-4ABE-8324-95DC43C728D4}" type="parTrans" cxnId="{92E4D564-F6DD-46CD-8529-E25EC21C7314}">
      <dgm:prSet/>
      <dgm:spPr/>
      <dgm:t>
        <a:bodyPr/>
        <a:lstStyle/>
        <a:p>
          <a:endParaRPr lang="ru-RU"/>
        </a:p>
      </dgm:t>
    </dgm:pt>
    <dgm:pt modelId="{66AA8393-D1A9-4C9A-8B08-2155AF7F6A5D}" type="sibTrans" cxnId="{92E4D564-F6DD-46CD-8529-E25EC21C7314}">
      <dgm:prSet/>
      <dgm:spPr/>
      <dgm:t>
        <a:bodyPr/>
        <a:lstStyle/>
        <a:p>
          <a:endParaRPr lang="ru-RU"/>
        </a:p>
      </dgm:t>
    </dgm:pt>
    <dgm:pt modelId="{92C73A72-597B-4A80-9677-F17634F2F89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33E849-B740-4BBE-AB9D-0DAC7531CFA6}" type="parTrans" cxnId="{E3F19D77-CF32-4289-8160-898DFAF453B8}">
      <dgm:prSet/>
      <dgm:spPr/>
      <dgm:t>
        <a:bodyPr/>
        <a:lstStyle/>
        <a:p>
          <a:endParaRPr lang="ru-RU"/>
        </a:p>
      </dgm:t>
    </dgm:pt>
    <dgm:pt modelId="{CB601C29-CEAA-4DFE-99DF-B6A90CF6B220}" type="sibTrans" cxnId="{E3F19D77-CF32-4289-8160-898DFAF453B8}">
      <dgm:prSet/>
      <dgm:spPr/>
      <dgm:t>
        <a:bodyPr/>
        <a:lstStyle/>
        <a:p>
          <a:endParaRPr lang="ru-RU"/>
        </a:p>
      </dgm:t>
    </dgm:pt>
    <dgm:pt modelId="{C422DDEA-18CA-4C13-855D-D7B103784A30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5 138,1 тыс. рублей</a:t>
          </a:r>
        </a:p>
      </dgm:t>
    </dgm:pt>
    <dgm:pt modelId="{12B87167-7B63-43DE-AD72-D7082561F9CA}" type="parTrans" cxnId="{920E16FC-EEBC-4902-B948-5CC6E1DE7957}">
      <dgm:prSet/>
      <dgm:spPr/>
      <dgm:t>
        <a:bodyPr/>
        <a:lstStyle/>
        <a:p>
          <a:endParaRPr lang="ru-RU"/>
        </a:p>
      </dgm:t>
    </dgm:pt>
    <dgm:pt modelId="{2FF7A265-8922-4B63-94D7-781FF7D74E8B}" type="sibTrans" cxnId="{920E16FC-EEBC-4902-B948-5CC6E1DE7957}">
      <dgm:prSet/>
      <dgm:spPr/>
      <dgm:t>
        <a:bodyPr/>
        <a:lstStyle/>
        <a:p>
          <a:endParaRPr lang="ru-RU"/>
        </a:p>
      </dgm:t>
    </dgm:pt>
    <dgm:pt modelId="{010B320B-F5F0-4F07-8FC7-89B037B8EBA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6 839,5 тыс. рублей</a:t>
          </a:r>
        </a:p>
      </dgm:t>
    </dgm:pt>
    <dgm:pt modelId="{C78E1710-C27F-4FF8-8EC2-1DCCCB47EC82}" type="parTrans" cxnId="{5C461208-F69C-49C7-9241-6800199CB0DF}">
      <dgm:prSet/>
      <dgm:spPr/>
      <dgm:t>
        <a:bodyPr/>
        <a:lstStyle/>
        <a:p>
          <a:endParaRPr lang="ru-RU"/>
        </a:p>
      </dgm:t>
    </dgm:pt>
    <dgm:pt modelId="{C6F866F8-1936-484B-B620-BAF034018EB4}" type="sibTrans" cxnId="{5C461208-F69C-49C7-9241-6800199CB0DF}">
      <dgm:prSet/>
      <dgm:spPr/>
      <dgm:t>
        <a:bodyPr/>
        <a:lstStyle/>
        <a:p>
          <a:endParaRPr lang="ru-RU"/>
        </a:p>
      </dgm:t>
    </dgm:pt>
    <dgm:pt modelId="{5ED6F6E9-46E4-4F3E-B344-4184EA57172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8 195,5 тыс. рублей</a:t>
          </a:r>
        </a:p>
      </dgm:t>
    </dgm:pt>
    <dgm:pt modelId="{6EF4D740-6BD0-4010-BE78-4E4F2B1AECA1}" type="parTrans" cxnId="{EF114195-685C-4F1E-9CE5-8FA150594526}">
      <dgm:prSet/>
      <dgm:spPr/>
      <dgm:t>
        <a:bodyPr/>
        <a:lstStyle/>
        <a:p>
          <a:endParaRPr lang="ru-RU"/>
        </a:p>
      </dgm:t>
    </dgm:pt>
    <dgm:pt modelId="{87D3225F-E77F-42F7-A051-B04CC340C452}" type="sibTrans" cxnId="{EF114195-685C-4F1E-9CE5-8FA150594526}">
      <dgm:prSet/>
      <dgm:spPr/>
      <dgm:t>
        <a:bodyPr/>
        <a:lstStyle/>
        <a:p>
          <a:endParaRPr lang="ru-RU"/>
        </a:p>
      </dgm:t>
    </dgm:pt>
    <dgm:pt modelId="{1C1EE8F5-BE20-41FF-BE63-7DD9353C48C5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8 265,6 тыс. рублей</a:t>
          </a:r>
        </a:p>
      </dgm:t>
    </dgm:pt>
    <dgm:pt modelId="{A1F02A38-99F3-4DAE-99AC-F8C891A7836C}" type="parTrans" cxnId="{1F2116E7-0773-4E5D-8BA5-9C62AEDAF61C}">
      <dgm:prSet/>
      <dgm:spPr/>
      <dgm:t>
        <a:bodyPr/>
        <a:lstStyle/>
        <a:p>
          <a:endParaRPr lang="ru-RU"/>
        </a:p>
      </dgm:t>
    </dgm:pt>
    <dgm:pt modelId="{FD352086-5E2C-4644-BDA2-0A45DDF27417}" type="sibTrans" cxnId="{1F2116E7-0773-4E5D-8BA5-9C62AEDAF61C}">
      <dgm:prSet/>
      <dgm:spPr/>
      <dgm:t>
        <a:bodyPr/>
        <a:lstStyle/>
        <a:p>
          <a:endParaRPr lang="ru-RU"/>
        </a:p>
      </dgm:t>
    </dgm:pt>
    <dgm:pt modelId="{32F107CD-4C74-4E8E-B952-868758148A63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12 254,7 тыс. рублей</a:t>
          </a:r>
        </a:p>
      </dgm:t>
    </dgm:pt>
    <dgm:pt modelId="{4E19E2CB-5027-4528-87CE-4B0409FAB692}" type="parTrans" cxnId="{E6FC6CB7-135C-4329-9AC4-07E019D5F467}">
      <dgm:prSet/>
      <dgm:spPr/>
      <dgm:t>
        <a:bodyPr/>
        <a:lstStyle/>
        <a:p>
          <a:endParaRPr lang="ru-RU"/>
        </a:p>
      </dgm:t>
    </dgm:pt>
    <dgm:pt modelId="{46C39325-908F-40D9-A882-57C64E6D3E5A}" type="sibTrans" cxnId="{E6FC6CB7-135C-4329-9AC4-07E019D5F467}">
      <dgm:prSet/>
      <dgm:spPr/>
      <dgm:t>
        <a:bodyPr/>
        <a:lstStyle/>
        <a:p>
          <a:endParaRPr lang="ru-RU"/>
        </a:p>
      </dgm:t>
    </dgm:pt>
    <dgm:pt modelId="{8D065752-6801-472F-8CF2-ADC32B50BEC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17 013,1 тыс. рублей</a:t>
          </a:r>
        </a:p>
      </dgm:t>
    </dgm:pt>
    <dgm:pt modelId="{330F7006-9B7A-45C6-9150-1A55BBDAD368}" type="parTrans" cxnId="{535F8663-BEF8-4900-B0BB-14E0C00C953C}">
      <dgm:prSet/>
      <dgm:spPr/>
      <dgm:t>
        <a:bodyPr/>
        <a:lstStyle/>
        <a:p>
          <a:endParaRPr lang="ru-RU"/>
        </a:p>
      </dgm:t>
    </dgm:pt>
    <dgm:pt modelId="{02D5406A-3803-47F9-9E8C-02E6B7C263BE}" type="sibTrans" cxnId="{535F8663-BEF8-4900-B0BB-14E0C00C953C}">
      <dgm:prSet/>
      <dgm:spPr/>
      <dgm:t>
        <a:bodyPr/>
        <a:lstStyle/>
        <a:p>
          <a:endParaRPr lang="ru-RU"/>
        </a:p>
      </dgm:t>
    </dgm:pt>
    <dgm:pt modelId="{A8103D43-17AA-46FB-847D-DE3815C9899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38,9%</a:t>
          </a:r>
        </a:p>
      </dgm:t>
    </dgm:pt>
    <dgm:pt modelId="{F219AB7C-DA00-4FFD-B892-3A58CA9CB14A}" type="parTrans" cxnId="{B5656931-7FA6-463F-9670-A1515E079AB3}">
      <dgm:prSet/>
      <dgm:spPr/>
      <dgm:t>
        <a:bodyPr/>
        <a:lstStyle/>
        <a:p>
          <a:endParaRPr lang="ru-RU"/>
        </a:p>
      </dgm:t>
    </dgm:pt>
    <dgm:pt modelId="{C50BEC9A-E84E-49FC-88D8-A77FF9F37788}" type="sibTrans" cxnId="{B5656931-7FA6-463F-9670-A1515E079AB3}">
      <dgm:prSet/>
      <dgm:spPr/>
      <dgm:t>
        <a:bodyPr/>
        <a:lstStyle/>
        <a:p>
          <a:endParaRPr lang="ru-RU"/>
        </a:p>
      </dgm:t>
    </dgm:pt>
    <dgm:pt modelId="{652E0A7F-1978-4D40-B534-E7B01D0DAE5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37 318,6 тыс. рублей</a:t>
          </a:r>
        </a:p>
      </dgm:t>
    </dgm:pt>
    <dgm:pt modelId="{BF83D0E3-21AC-4C79-8AB7-568FAC307D45}" type="parTrans" cxnId="{2D742A59-BDC6-440C-88F8-889725AE0B6B}">
      <dgm:prSet/>
      <dgm:spPr/>
      <dgm:t>
        <a:bodyPr/>
        <a:lstStyle/>
        <a:p>
          <a:endParaRPr lang="ru-RU"/>
        </a:p>
      </dgm:t>
    </dgm:pt>
    <dgm:pt modelId="{7D1AF6EB-DB7E-43A1-A5A9-B033490D13BE}" type="sibTrans" cxnId="{2D742A59-BDC6-440C-88F8-889725AE0B6B}">
      <dgm:prSet/>
      <dgm:spPr/>
      <dgm:t>
        <a:bodyPr/>
        <a:lstStyle/>
        <a:p>
          <a:endParaRPr lang="ru-RU"/>
        </a:p>
      </dgm:t>
    </dgm:pt>
    <dgm:pt modelId="{20A5BBCA-9467-4ADA-A675-CBE0A808497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61 510,4 тыс. рублей</a:t>
          </a:r>
        </a:p>
      </dgm:t>
    </dgm:pt>
    <dgm:pt modelId="{D90B7652-6E35-4F5A-8DAA-78571E35FE1A}" type="parTrans" cxnId="{85EE2576-D9A8-4C20-8F13-D51877FC7C26}">
      <dgm:prSet/>
      <dgm:spPr/>
      <dgm:t>
        <a:bodyPr/>
        <a:lstStyle/>
        <a:p>
          <a:endParaRPr lang="ru-RU"/>
        </a:p>
      </dgm:t>
    </dgm:pt>
    <dgm:pt modelId="{D88412F3-837F-4D5C-A67A-B06B1E4034D7}" type="sibTrans" cxnId="{85EE2576-D9A8-4C20-8F13-D51877FC7C26}">
      <dgm:prSet/>
      <dgm:spPr/>
      <dgm:t>
        <a:bodyPr/>
        <a:lstStyle/>
        <a:p>
          <a:endParaRPr lang="ru-RU"/>
        </a:p>
      </dgm:t>
    </dgm:pt>
    <dgm:pt modelId="{D5B903BD-662B-4178-837E-DD01C7129AE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1 350,5 тыс. рублей</a:t>
          </a:r>
          <a:endParaRPr lang="ru-RU"/>
        </a:p>
      </dgm:t>
    </dgm:pt>
    <dgm:pt modelId="{D26B4620-E677-4459-9854-55D16C8B4B94}" type="parTrans" cxnId="{C673F375-E8E1-4769-98BE-180F65E06600}">
      <dgm:prSet/>
      <dgm:spPr/>
      <dgm:t>
        <a:bodyPr/>
        <a:lstStyle/>
        <a:p>
          <a:endParaRPr lang="ru-RU"/>
        </a:p>
      </dgm:t>
    </dgm:pt>
    <dgm:pt modelId="{C1340100-85E5-4541-8135-C26660348409}" type="sibTrans" cxnId="{C673F375-E8E1-4769-98BE-180F65E06600}">
      <dgm:prSet/>
      <dgm:spPr/>
      <dgm:t>
        <a:bodyPr/>
        <a:lstStyle/>
        <a:p>
          <a:endParaRPr lang="ru-RU"/>
        </a:p>
      </dgm:t>
    </dgm:pt>
    <dgm:pt modelId="{470632A8-923E-46FF-ACBA-62836F974AD9}" type="pres">
      <dgm:prSet presAssocID="{02D0D900-D332-483A-885F-87F693E032C0}" presName="Name0" presStyleCnt="0">
        <dgm:presLayoutVars>
          <dgm:dir/>
          <dgm:animLvl val="lvl"/>
          <dgm:resizeHandles val="exact"/>
        </dgm:presLayoutVars>
      </dgm:prSet>
      <dgm:spPr/>
    </dgm:pt>
    <dgm:pt modelId="{A8DFD99B-28B7-4E5C-B239-5BA68837CE8E}" type="pres">
      <dgm:prSet presAssocID="{6E1BB33B-42D2-458E-AB52-7F2BB92506A6}" presName="Name8" presStyleCnt="0"/>
      <dgm:spPr/>
    </dgm:pt>
    <dgm:pt modelId="{6D718DF4-B276-4C40-9166-E80B4D3C6069}" type="pres">
      <dgm:prSet presAssocID="{6E1BB33B-42D2-458E-AB52-7F2BB92506A6}" presName="acctBkgd" presStyleLbl="alignAcc1" presStyleIdx="0" presStyleCnt="10"/>
      <dgm:spPr/>
    </dgm:pt>
    <dgm:pt modelId="{7A52F5D3-E40E-4923-9F4E-054435E3BBD4}" type="pres">
      <dgm:prSet presAssocID="{6E1BB33B-42D2-458E-AB52-7F2BB92506A6}" presName="acctTx" presStyleLbl="alignAcc1" presStyleIdx="0" presStyleCnt="10">
        <dgm:presLayoutVars>
          <dgm:bulletEnabled val="1"/>
        </dgm:presLayoutVars>
      </dgm:prSet>
      <dgm:spPr/>
    </dgm:pt>
    <dgm:pt modelId="{B2152AE9-0FAE-436A-83BC-812F56B2E117}" type="pres">
      <dgm:prSet presAssocID="{6E1BB33B-42D2-458E-AB52-7F2BB92506A6}" presName="level" presStyleLbl="node1" presStyleIdx="0" presStyleCnt="10">
        <dgm:presLayoutVars>
          <dgm:chMax val="1"/>
          <dgm:bulletEnabled val="1"/>
        </dgm:presLayoutVars>
      </dgm:prSet>
      <dgm:spPr/>
    </dgm:pt>
    <dgm:pt modelId="{5299F04D-6E65-420B-86C2-74B3245C23FB}" type="pres">
      <dgm:prSet presAssocID="{6E1BB33B-42D2-458E-AB52-7F2BB92506A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CD2E6D0-0846-457C-AC8F-B7E186F6EF6D}" type="pres">
      <dgm:prSet presAssocID="{2CEE66DF-22B4-436B-8D20-F246876DF8DA}" presName="Name8" presStyleCnt="0"/>
      <dgm:spPr/>
    </dgm:pt>
    <dgm:pt modelId="{37271DBF-6632-493F-9529-CACBD0FA6D83}" type="pres">
      <dgm:prSet presAssocID="{2CEE66DF-22B4-436B-8D20-F246876DF8DA}" presName="acctBkgd" presStyleLbl="alignAcc1" presStyleIdx="1" presStyleCnt="10"/>
      <dgm:spPr/>
    </dgm:pt>
    <dgm:pt modelId="{FF0362C7-9D11-4385-9D5B-D1F728D8AB6C}" type="pres">
      <dgm:prSet presAssocID="{2CEE66DF-22B4-436B-8D20-F246876DF8DA}" presName="acctTx" presStyleLbl="alignAcc1" presStyleIdx="1" presStyleCnt="10">
        <dgm:presLayoutVars>
          <dgm:bulletEnabled val="1"/>
        </dgm:presLayoutVars>
      </dgm:prSet>
      <dgm:spPr/>
    </dgm:pt>
    <dgm:pt modelId="{78E54806-4437-47D2-93A5-684C2E102E0A}" type="pres">
      <dgm:prSet presAssocID="{2CEE66DF-22B4-436B-8D20-F246876DF8DA}" presName="level" presStyleLbl="node1" presStyleIdx="1" presStyleCnt="10" custLinFactNeighborX="0" custLinFactNeighborY="0">
        <dgm:presLayoutVars>
          <dgm:chMax val="1"/>
          <dgm:bulletEnabled val="1"/>
        </dgm:presLayoutVars>
      </dgm:prSet>
      <dgm:spPr/>
    </dgm:pt>
    <dgm:pt modelId="{E413DACB-72E7-4361-BB53-7F74B7D26924}" type="pres">
      <dgm:prSet presAssocID="{2CEE66DF-22B4-436B-8D20-F246876DF8D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AFA0F03-454F-4345-8D3F-46F84D858958}" type="pres">
      <dgm:prSet presAssocID="{4071EF42-5EB1-4919-91FE-87CEEB4918AF}" presName="Name8" presStyleCnt="0"/>
      <dgm:spPr/>
    </dgm:pt>
    <dgm:pt modelId="{C62ACC1C-9D25-45AE-8ACF-1FE3E9064AA4}" type="pres">
      <dgm:prSet presAssocID="{4071EF42-5EB1-4919-91FE-87CEEB4918AF}" presName="acctBkgd" presStyleLbl="alignAcc1" presStyleIdx="2" presStyleCnt="10"/>
      <dgm:spPr/>
    </dgm:pt>
    <dgm:pt modelId="{B4ED33BA-7F7D-4746-BA5F-11EE5D8ABD4A}" type="pres">
      <dgm:prSet presAssocID="{4071EF42-5EB1-4919-91FE-87CEEB4918AF}" presName="acctTx" presStyleLbl="alignAcc1" presStyleIdx="2" presStyleCnt="10">
        <dgm:presLayoutVars>
          <dgm:bulletEnabled val="1"/>
        </dgm:presLayoutVars>
      </dgm:prSet>
      <dgm:spPr/>
    </dgm:pt>
    <dgm:pt modelId="{9632D7CA-58BF-4F59-88C0-598A0F60C352}" type="pres">
      <dgm:prSet presAssocID="{4071EF42-5EB1-4919-91FE-87CEEB4918AF}" presName="level" presStyleLbl="node1" presStyleIdx="2" presStyleCnt="10">
        <dgm:presLayoutVars>
          <dgm:chMax val="1"/>
          <dgm:bulletEnabled val="1"/>
        </dgm:presLayoutVars>
      </dgm:prSet>
      <dgm:spPr/>
    </dgm:pt>
    <dgm:pt modelId="{1F49C9E5-3F7E-47F0-881C-429048400AAA}" type="pres">
      <dgm:prSet presAssocID="{4071EF42-5EB1-4919-91FE-87CEEB4918A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CB8561B-C112-41DA-A69A-D747FD7873C0}" type="pres">
      <dgm:prSet presAssocID="{1386057E-C255-4811-9821-714557592FD9}" presName="Name8" presStyleCnt="0"/>
      <dgm:spPr/>
    </dgm:pt>
    <dgm:pt modelId="{CD4D9A9D-EECE-4679-9EF7-EC9447449D6F}" type="pres">
      <dgm:prSet presAssocID="{1386057E-C255-4811-9821-714557592FD9}" presName="acctBkgd" presStyleLbl="alignAcc1" presStyleIdx="3" presStyleCnt="10"/>
      <dgm:spPr/>
    </dgm:pt>
    <dgm:pt modelId="{97203AE5-1FAF-4536-A215-0422457FFB58}" type="pres">
      <dgm:prSet presAssocID="{1386057E-C255-4811-9821-714557592FD9}" presName="acctTx" presStyleLbl="alignAcc1" presStyleIdx="3" presStyleCnt="10">
        <dgm:presLayoutVars>
          <dgm:bulletEnabled val="1"/>
        </dgm:presLayoutVars>
      </dgm:prSet>
      <dgm:spPr/>
    </dgm:pt>
    <dgm:pt modelId="{DF5D8F7A-36E9-4AF7-988F-459DB3E2D487}" type="pres">
      <dgm:prSet presAssocID="{1386057E-C255-4811-9821-714557592FD9}" presName="level" presStyleLbl="node1" presStyleIdx="3" presStyleCnt="10">
        <dgm:presLayoutVars>
          <dgm:chMax val="1"/>
          <dgm:bulletEnabled val="1"/>
        </dgm:presLayoutVars>
      </dgm:prSet>
      <dgm:spPr/>
    </dgm:pt>
    <dgm:pt modelId="{65F571B5-7A7A-47D8-9603-D275033F06B4}" type="pres">
      <dgm:prSet presAssocID="{1386057E-C255-4811-9821-714557592FD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BA6764D-97DE-40E6-A16F-5FA1A0485F8E}" type="pres">
      <dgm:prSet presAssocID="{F645451C-F9DC-4C1E-958E-54FB7856FF35}" presName="Name8" presStyleCnt="0"/>
      <dgm:spPr/>
    </dgm:pt>
    <dgm:pt modelId="{04B5D6D0-D5BA-42BA-8AF7-BE711D0F0FE0}" type="pres">
      <dgm:prSet presAssocID="{F645451C-F9DC-4C1E-958E-54FB7856FF35}" presName="acctBkgd" presStyleLbl="alignAcc1" presStyleIdx="4" presStyleCnt="10"/>
      <dgm:spPr/>
    </dgm:pt>
    <dgm:pt modelId="{8ADE8CD9-545E-43AC-93D6-D652A119A2A2}" type="pres">
      <dgm:prSet presAssocID="{F645451C-F9DC-4C1E-958E-54FB7856FF35}" presName="acctTx" presStyleLbl="alignAcc1" presStyleIdx="4" presStyleCnt="10">
        <dgm:presLayoutVars>
          <dgm:bulletEnabled val="1"/>
        </dgm:presLayoutVars>
      </dgm:prSet>
      <dgm:spPr/>
    </dgm:pt>
    <dgm:pt modelId="{DEFE4E25-153F-46EC-9591-F1FC19BFF624}" type="pres">
      <dgm:prSet presAssocID="{F645451C-F9DC-4C1E-958E-54FB7856FF35}" presName="level" presStyleLbl="node1" presStyleIdx="4" presStyleCnt="10">
        <dgm:presLayoutVars>
          <dgm:chMax val="1"/>
          <dgm:bulletEnabled val="1"/>
        </dgm:presLayoutVars>
      </dgm:prSet>
      <dgm:spPr/>
    </dgm:pt>
    <dgm:pt modelId="{E96A2B89-AE1C-455F-811E-31CE3F46B656}" type="pres">
      <dgm:prSet presAssocID="{F645451C-F9DC-4C1E-958E-54FB7856FF3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13F21CB-7A38-4D9E-89FB-3FA1DC0DFCF8}" type="pres">
      <dgm:prSet presAssocID="{AF51B8A0-0BCA-4459-8B43-3ED44AC7E25B}" presName="Name8" presStyleCnt="0"/>
      <dgm:spPr/>
    </dgm:pt>
    <dgm:pt modelId="{C2E257BC-F0FD-498E-ADCD-42945B96913A}" type="pres">
      <dgm:prSet presAssocID="{AF51B8A0-0BCA-4459-8B43-3ED44AC7E25B}" presName="acctBkgd" presStyleLbl="alignAcc1" presStyleIdx="5" presStyleCnt="10"/>
      <dgm:spPr/>
    </dgm:pt>
    <dgm:pt modelId="{AC3B59A4-5C3F-41CC-9561-EF00C1CD3C44}" type="pres">
      <dgm:prSet presAssocID="{AF51B8A0-0BCA-4459-8B43-3ED44AC7E25B}" presName="acctTx" presStyleLbl="alignAcc1" presStyleIdx="5" presStyleCnt="10">
        <dgm:presLayoutVars>
          <dgm:bulletEnabled val="1"/>
        </dgm:presLayoutVars>
      </dgm:prSet>
      <dgm:spPr/>
    </dgm:pt>
    <dgm:pt modelId="{7F96AB36-87F0-43D3-84B1-3E1459B5E11A}" type="pres">
      <dgm:prSet presAssocID="{AF51B8A0-0BCA-4459-8B43-3ED44AC7E25B}" presName="level" presStyleLbl="node1" presStyleIdx="5" presStyleCnt="10">
        <dgm:presLayoutVars>
          <dgm:chMax val="1"/>
          <dgm:bulletEnabled val="1"/>
        </dgm:presLayoutVars>
      </dgm:prSet>
      <dgm:spPr/>
    </dgm:pt>
    <dgm:pt modelId="{028D8759-DD82-46C2-B110-9383CB4FD71B}" type="pres">
      <dgm:prSet presAssocID="{AF51B8A0-0BCA-4459-8B43-3ED44AC7E25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B4EE678-507E-43AC-9C66-2C2F9C6E88E3}" type="pres">
      <dgm:prSet presAssocID="{C9B12276-42E3-4402-AF53-F1BF7836DA49}" presName="Name8" presStyleCnt="0"/>
      <dgm:spPr/>
    </dgm:pt>
    <dgm:pt modelId="{4C6F9D44-3676-43E4-9CB0-C7C43D7E1FC7}" type="pres">
      <dgm:prSet presAssocID="{C9B12276-42E3-4402-AF53-F1BF7836DA49}" presName="acctBkgd" presStyleLbl="alignAcc1" presStyleIdx="6" presStyleCnt="10"/>
      <dgm:spPr/>
    </dgm:pt>
    <dgm:pt modelId="{8A7E79C3-40FE-4067-9EDB-4DB7A5FEB777}" type="pres">
      <dgm:prSet presAssocID="{C9B12276-42E3-4402-AF53-F1BF7836DA49}" presName="acctTx" presStyleLbl="alignAcc1" presStyleIdx="6" presStyleCnt="10">
        <dgm:presLayoutVars>
          <dgm:bulletEnabled val="1"/>
        </dgm:presLayoutVars>
      </dgm:prSet>
      <dgm:spPr/>
    </dgm:pt>
    <dgm:pt modelId="{A6FFA56A-E28C-4267-854F-66B79DA68299}" type="pres">
      <dgm:prSet presAssocID="{C9B12276-42E3-4402-AF53-F1BF7836DA49}" presName="level" presStyleLbl="node1" presStyleIdx="6" presStyleCnt="10">
        <dgm:presLayoutVars>
          <dgm:chMax val="1"/>
          <dgm:bulletEnabled val="1"/>
        </dgm:presLayoutVars>
      </dgm:prSet>
      <dgm:spPr/>
    </dgm:pt>
    <dgm:pt modelId="{B4E61DE1-3E33-4238-A84D-AB46B326C7C0}" type="pres">
      <dgm:prSet presAssocID="{C9B12276-42E3-4402-AF53-F1BF7836DA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A2305E9-0076-4333-A55F-A9BA05A80B6E}" type="pres">
      <dgm:prSet presAssocID="{27A6D55A-F61D-4896-81EA-CB7ACE5F8F10}" presName="Name8" presStyleCnt="0"/>
      <dgm:spPr/>
    </dgm:pt>
    <dgm:pt modelId="{E1B5B74E-D9A0-43F8-ABFE-1BDA62F954FB}" type="pres">
      <dgm:prSet presAssocID="{27A6D55A-F61D-4896-81EA-CB7ACE5F8F10}" presName="acctBkgd" presStyleLbl="alignAcc1" presStyleIdx="7" presStyleCnt="10"/>
      <dgm:spPr/>
    </dgm:pt>
    <dgm:pt modelId="{9D30E61A-6E4B-4B7F-BE13-E571596E5E67}" type="pres">
      <dgm:prSet presAssocID="{27A6D55A-F61D-4896-81EA-CB7ACE5F8F10}" presName="acctTx" presStyleLbl="alignAcc1" presStyleIdx="7" presStyleCnt="10">
        <dgm:presLayoutVars>
          <dgm:bulletEnabled val="1"/>
        </dgm:presLayoutVars>
      </dgm:prSet>
      <dgm:spPr/>
    </dgm:pt>
    <dgm:pt modelId="{48577543-7302-46F5-9327-569C54BB82CD}" type="pres">
      <dgm:prSet presAssocID="{27A6D55A-F61D-4896-81EA-CB7ACE5F8F10}" presName="level" presStyleLbl="node1" presStyleIdx="7" presStyleCnt="10">
        <dgm:presLayoutVars>
          <dgm:chMax val="1"/>
          <dgm:bulletEnabled val="1"/>
        </dgm:presLayoutVars>
      </dgm:prSet>
      <dgm:spPr/>
    </dgm:pt>
    <dgm:pt modelId="{66BB05B2-FC7C-43B0-B3B9-858B30866E51}" type="pres">
      <dgm:prSet presAssocID="{27A6D55A-F61D-4896-81EA-CB7ACE5F8F10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236C398-024A-4FC2-8B3F-FCB5EF8C1396}" type="pres">
      <dgm:prSet presAssocID="{51A28E80-7464-4D3D-8E79-B92B975801BF}" presName="Name8" presStyleCnt="0"/>
      <dgm:spPr/>
    </dgm:pt>
    <dgm:pt modelId="{43D2A99C-A657-4D84-9FF9-69982A601729}" type="pres">
      <dgm:prSet presAssocID="{51A28E80-7464-4D3D-8E79-B92B975801BF}" presName="acctBkgd" presStyleLbl="alignAcc1" presStyleIdx="8" presStyleCnt="10" custLinFactNeighborX="0"/>
      <dgm:spPr/>
    </dgm:pt>
    <dgm:pt modelId="{8461CB3D-276A-4B3C-83B4-16D38A4627E2}" type="pres">
      <dgm:prSet presAssocID="{51A28E80-7464-4D3D-8E79-B92B975801BF}" presName="acctTx" presStyleLbl="alignAcc1" presStyleIdx="8" presStyleCnt="10">
        <dgm:presLayoutVars>
          <dgm:bulletEnabled val="1"/>
        </dgm:presLayoutVars>
      </dgm:prSet>
      <dgm:spPr/>
    </dgm:pt>
    <dgm:pt modelId="{4619466E-3641-493F-AE7C-820081113748}" type="pres">
      <dgm:prSet presAssocID="{51A28E80-7464-4D3D-8E79-B92B975801BF}" presName="level" presStyleLbl="node1" presStyleIdx="8" presStyleCnt="10">
        <dgm:presLayoutVars>
          <dgm:chMax val="1"/>
          <dgm:bulletEnabled val="1"/>
        </dgm:presLayoutVars>
      </dgm:prSet>
      <dgm:spPr/>
    </dgm:pt>
    <dgm:pt modelId="{EB80E8E2-FC34-4AEA-9DF9-BA1AFC0F61C3}" type="pres">
      <dgm:prSet presAssocID="{51A28E80-7464-4D3D-8E79-B92B975801B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78D0021-2484-4FEF-8D9A-40399B81391D}" type="pres">
      <dgm:prSet presAssocID="{A8103D43-17AA-46FB-847D-DE3815C98997}" presName="Name8" presStyleCnt="0"/>
      <dgm:spPr/>
    </dgm:pt>
    <dgm:pt modelId="{E30A52EF-6791-4B09-BA9A-412BD6EC1309}" type="pres">
      <dgm:prSet presAssocID="{A8103D43-17AA-46FB-847D-DE3815C98997}" presName="acctBkgd" presStyleLbl="alignAcc1" presStyleIdx="9" presStyleCnt="10"/>
      <dgm:spPr/>
    </dgm:pt>
    <dgm:pt modelId="{B894E876-2D6D-42BB-B74C-EFF9A67F55D2}" type="pres">
      <dgm:prSet presAssocID="{A8103D43-17AA-46FB-847D-DE3815C98997}" presName="acctTx" presStyleLbl="alignAcc1" presStyleIdx="9" presStyleCnt="10">
        <dgm:presLayoutVars>
          <dgm:bulletEnabled val="1"/>
        </dgm:presLayoutVars>
      </dgm:prSet>
      <dgm:spPr/>
    </dgm:pt>
    <dgm:pt modelId="{F08BCA98-0333-4F28-A57F-BEACC4B8AC3E}" type="pres">
      <dgm:prSet presAssocID="{A8103D43-17AA-46FB-847D-DE3815C98997}" presName="level" presStyleLbl="node1" presStyleIdx="9" presStyleCnt="10">
        <dgm:presLayoutVars>
          <dgm:chMax val="1"/>
          <dgm:bulletEnabled val="1"/>
        </dgm:presLayoutVars>
      </dgm:prSet>
      <dgm:spPr/>
    </dgm:pt>
    <dgm:pt modelId="{26114595-EB67-435B-B41B-A21FFE4FAD8E}" type="pres">
      <dgm:prSet presAssocID="{A8103D43-17AA-46FB-847D-DE3815C9899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3E25D701-FF15-48D4-940B-C8DB997F6F3C}" type="presOf" srcId="{F645451C-F9DC-4C1E-958E-54FB7856FF35}" destId="{DEFE4E25-153F-46EC-9591-F1FC19BFF624}" srcOrd="0" destOrd="0" presId="urn:microsoft.com/office/officeart/2005/8/layout/pyramid1"/>
    <dgm:cxn modelId="{5C461208-F69C-49C7-9241-6800199CB0DF}" srcId="{1386057E-C255-4811-9821-714557592FD9}" destId="{010B320B-F5F0-4F07-8FC7-89B037B8EBA9}" srcOrd="0" destOrd="0" parTransId="{C78E1710-C27F-4FF8-8EC2-1DCCCB47EC82}" sibTransId="{C6F866F8-1936-484B-B620-BAF034018EB4}"/>
    <dgm:cxn modelId="{8DD31912-FC3A-4B17-94AA-951F5E9ADDEB}" type="presOf" srcId="{5B32A422-9A13-4487-AEEB-9F65F95FFA19}" destId="{6D718DF4-B276-4C40-9166-E80B4D3C6069}" srcOrd="0" destOrd="0" presId="urn:microsoft.com/office/officeart/2005/8/layout/pyramid1"/>
    <dgm:cxn modelId="{7844B313-D90D-4A0E-95C2-676A0B241C30}" type="presOf" srcId="{27A6D55A-F61D-4896-81EA-CB7ACE5F8F10}" destId="{66BB05B2-FC7C-43B0-B3B9-858B30866E51}" srcOrd="1" destOrd="0" presId="urn:microsoft.com/office/officeart/2005/8/layout/pyramid1"/>
    <dgm:cxn modelId="{1EF71A17-0800-4385-9CE2-DC3161EB2624}" type="presOf" srcId="{1C1EE8F5-BE20-41FF-BE63-7DD9353C48C5}" destId="{C2E257BC-F0FD-498E-ADCD-42945B96913A}" srcOrd="0" destOrd="0" presId="urn:microsoft.com/office/officeart/2005/8/layout/pyramid1"/>
    <dgm:cxn modelId="{FE8B4D18-215F-4C4D-9D0A-FF274AA28D38}" srcId="{02D0D900-D332-483A-885F-87F693E032C0}" destId="{F645451C-F9DC-4C1E-958E-54FB7856FF35}" srcOrd="4" destOrd="0" parTransId="{3206758D-FBE2-4DD6-8B8C-1386B85CFA81}" sibTransId="{924BE584-7907-4C84-BD73-8AF1D1E6E130}"/>
    <dgm:cxn modelId="{F5F04719-DD40-41EC-8880-72173543D494}" srcId="{02D0D900-D332-483A-885F-87F693E032C0}" destId="{51A28E80-7464-4D3D-8E79-B92B975801BF}" srcOrd="8" destOrd="0" parTransId="{F661E67E-C135-4865-A315-A241B92E2B17}" sibTransId="{347DEEA2-5E33-46FF-8860-818306ED636C}"/>
    <dgm:cxn modelId="{ADB01B1D-FB64-4F11-AED6-E741572AB712}" type="presOf" srcId="{C422DDEA-18CA-4C13-855D-D7B103784A30}" destId="{C62ACC1C-9D25-45AE-8ACF-1FE3E9064AA4}" srcOrd="0" destOrd="0" presId="urn:microsoft.com/office/officeart/2005/8/layout/pyramid1"/>
    <dgm:cxn modelId="{517E1C1E-9401-4209-959D-8CF0E80A423B}" type="presOf" srcId="{20A5BBCA-9467-4ADA-A675-CBE0A8084971}" destId="{E30A52EF-6791-4B09-BA9A-412BD6EC1309}" srcOrd="0" destOrd="0" presId="urn:microsoft.com/office/officeart/2005/8/layout/pyramid1"/>
    <dgm:cxn modelId="{DBA7C821-9804-4E4E-8AA2-ACF59F8FE5C5}" srcId="{02D0D900-D332-483A-885F-87F693E032C0}" destId="{AF51B8A0-0BCA-4459-8B43-3ED44AC7E25B}" srcOrd="5" destOrd="0" parTransId="{F13CAFC2-20A2-42CA-9335-BE5468FFA039}" sibTransId="{A77859FE-BF25-4EA8-994D-E474DDA3B8D0}"/>
    <dgm:cxn modelId="{4899D621-41D9-4F42-9FD0-7C2CBA9180C7}" srcId="{6E1BB33B-42D2-458E-AB52-7F2BB92506A6}" destId="{5B32A422-9A13-4487-AEEB-9F65F95FFA19}" srcOrd="0" destOrd="0" parTransId="{1027712E-A235-4C39-B10D-5F59ECDC98DA}" sibTransId="{CBCFFE46-183A-449C-86F4-93F9D36F2215}"/>
    <dgm:cxn modelId="{2BD31122-B3EB-4E33-B8BD-28072289C4C8}" srcId="{02D0D900-D332-483A-885F-87F693E032C0}" destId="{2CEE66DF-22B4-436B-8D20-F246876DF8DA}" srcOrd="1" destOrd="0" parTransId="{518625A4-6E35-4AC7-99FC-0A741182C056}" sibTransId="{5266C921-1EC4-4F46-9E1C-C7055C99C09A}"/>
    <dgm:cxn modelId="{BBB0DD22-0D9C-4F2B-9E55-3D60EA9043A5}" type="presOf" srcId="{010B320B-F5F0-4F07-8FC7-89B037B8EBA9}" destId="{97203AE5-1FAF-4536-A215-0422457FFB58}" srcOrd="1" destOrd="0" presId="urn:microsoft.com/office/officeart/2005/8/layout/pyramid1"/>
    <dgm:cxn modelId="{6455CD26-44B1-4529-B70F-B0207A4ACAEA}" srcId="{02D0D900-D332-483A-885F-87F693E032C0}" destId="{6E1BB33B-42D2-458E-AB52-7F2BB92506A6}" srcOrd="0" destOrd="0" parTransId="{8DAA5D47-9018-436F-9FE5-9A77E1332326}" sibTransId="{B5BE3799-0064-4D8F-9E8D-686A44121F07}"/>
    <dgm:cxn modelId="{99407228-26C9-4AEF-A17A-530AAF64D272}" type="presOf" srcId="{D5B903BD-662B-4178-837E-DD01C7129AE4}" destId="{37271DBF-6632-493F-9529-CACBD0FA6D83}" srcOrd="0" destOrd="1" presId="urn:microsoft.com/office/officeart/2005/8/layout/pyramid1"/>
    <dgm:cxn modelId="{3D37D828-2306-40A7-8CE8-EDAB38A98D8D}" type="presOf" srcId="{27A6D55A-F61D-4896-81EA-CB7ACE5F8F10}" destId="{48577543-7302-46F5-9327-569C54BB82CD}" srcOrd="0" destOrd="0" presId="urn:microsoft.com/office/officeart/2005/8/layout/pyramid1"/>
    <dgm:cxn modelId="{A7081629-F5E5-4E5B-B7D4-3CA385C8F2F5}" type="presOf" srcId="{4071EF42-5EB1-4919-91FE-87CEEB4918AF}" destId="{1F49C9E5-3F7E-47F0-881C-429048400AAA}" srcOrd="1" destOrd="0" presId="urn:microsoft.com/office/officeart/2005/8/layout/pyramid1"/>
    <dgm:cxn modelId="{AA842F2A-E493-4A92-BB75-522DB6F4DF63}" type="presOf" srcId="{AF51B8A0-0BCA-4459-8B43-3ED44AC7E25B}" destId="{7F96AB36-87F0-43D3-84B1-3E1459B5E11A}" srcOrd="0" destOrd="0" presId="urn:microsoft.com/office/officeart/2005/8/layout/pyramid1"/>
    <dgm:cxn modelId="{4F36E22B-B772-46BD-A972-B3832CFF067C}" type="presOf" srcId="{C883DE3B-7539-4B00-B854-D62F9C29E104}" destId="{6D718DF4-B276-4C40-9166-E80B4D3C6069}" srcOrd="0" destOrd="1" presId="urn:microsoft.com/office/officeart/2005/8/layout/pyramid1"/>
    <dgm:cxn modelId="{B5656931-7FA6-463F-9670-A1515E079AB3}" srcId="{02D0D900-D332-483A-885F-87F693E032C0}" destId="{A8103D43-17AA-46FB-847D-DE3815C98997}" srcOrd="9" destOrd="0" parTransId="{F219AB7C-DA00-4FFD-B892-3A58CA9CB14A}" sibTransId="{C50BEC9A-E84E-49FC-88D8-A77FF9F37788}"/>
    <dgm:cxn modelId="{2B8CC639-FBC3-480B-88AD-D840774A18FB}" srcId="{02D0D900-D332-483A-885F-87F693E032C0}" destId="{C9B12276-42E3-4402-AF53-F1BF7836DA49}" srcOrd="6" destOrd="0" parTransId="{3A0591F6-657A-4087-93E6-77D8430BFF0E}" sibTransId="{6CBEE2FA-862E-472F-A6FB-BA752133852D}"/>
    <dgm:cxn modelId="{63033342-1533-4608-A644-1E670BEE862E}" type="presOf" srcId="{5ED6F6E9-46E4-4F3E-B344-4184EA571722}" destId="{04B5D6D0-D5BA-42BA-8AF7-BE711D0F0FE0}" srcOrd="0" destOrd="0" presId="urn:microsoft.com/office/officeart/2005/8/layout/pyramid1"/>
    <dgm:cxn modelId="{535F8663-BEF8-4900-B0BB-14E0C00C953C}" srcId="{27A6D55A-F61D-4896-81EA-CB7ACE5F8F10}" destId="{8D065752-6801-472F-8CF2-ADC32B50BEC8}" srcOrd="0" destOrd="0" parTransId="{330F7006-9B7A-45C6-9150-1A55BBDAD368}" sibTransId="{02D5406A-3803-47F9-9E8C-02E6B7C263BE}"/>
    <dgm:cxn modelId="{92E4D564-F6DD-46CD-8529-E25EC21C7314}" srcId="{6E1BB33B-42D2-458E-AB52-7F2BB92506A6}" destId="{C883DE3B-7539-4B00-B854-D62F9C29E104}" srcOrd="1" destOrd="0" parTransId="{A9F4D9F5-8ADB-4ABE-8324-95DC43C728D4}" sibTransId="{66AA8393-D1A9-4C9A-8B08-2155AF7F6A5D}"/>
    <dgm:cxn modelId="{474A8047-A923-4DA5-84F4-9C252F32DF4A}" type="presOf" srcId="{A8103D43-17AA-46FB-847D-DE3815C98997}" destId="{26114595-EB67-435B-B41B-A21FFE4FAD8E}" srcOrd="1" destOrd="0" presId="urn:microsoft.com/office/officeart/2005/8/layout/pyramid1"/>
    <dgm:cxn modelId="{6ECE3868-903F-427D-9DBA-D11CE15F49BF}" type="presOf" srcId="{2CEE66DF-22B4-436B-8D20-F246876DF8DA}" destId="{78E54806-4437-47D2-93A5-684C2E102E0A}" srcOrd="0" destOrd="0" presId="urn:microsoft.com/office/officeart/2005/8/layout/pyramid1"/>
    <dgm:cxn modelId="{AB23266B-CCB6-4AA9-B9FF-3AA41045DA72}" type="presOf" srcId="{2CEE66DF-22B4-436B-8D20-F246876DF8DA}" destId="{E413DACB-72E7-4361-BB53-7F74B7D26924}" srcOrd="1" destOrd="0" presId="urn:microsoft.com/office/officeart/2005/8/layout/pyramid1"/>
    <dgm:cxn modelId="{2C40674B-0FBB-459B-819C-2F664A586818}" type="presOf" srcId="{4071EF42-5EB1-4919-91FE-87CEEB4918AF}" destId="{9632D7CA-58BF-4F59-88C0-598A0F60C352}" srcOrd="0" destOrd="0" presId="urn:microsoft.com/office/officeart/2005/8/layout/pyramid1"/>
    <dgm:cxn modelId="{8E6D034D-FFC6-4BD1-8721-F125F5F7D021}" type="presOf" srcId="{010B320B-F5F0-4F07-8FC7-89B037B8EBA9}" destId="{CD4D9A9D-EECE-4679-9EF7-EC9447449D6F}" srcOrd="0" destOrd="0" presId="urn:microsoft.com/office/officeart/2005/8/layout/pyramid1"/>
    <dgm:cxn modelId="{AD1B346E-CAED-4BAE-95CD-13F48601F963}" type="presOf" srcId="{8D065752-6801-472F-8CF2-ADC32B50BEC8}" destId="{E1B5B74E-D9A0-43F8-ABFE-1BDA62F954FB}" srcOrd="0" destOrd="0" presId="urn:microsoft.com/office/officeart/2005/8/layout/pyramid1"/>
    <dgm:cxn modelId="{73129D70-7F86-4A4F-8174-FC06DB24741C}" type="presOf" srcId="{5ED6F6E9-46E4-4F3E-B344-4184EA571722}" destId="{8ADE8CD9-545E-43AC-93D6-D652A119A2A2}" srcOrd="1" destOrd="0" presId="urn:microsoft.com/office/officeart/2005/8/layout/pyramid1"/>
    <dgm:cxn modelId="{846F5C74-23B0-478F-A1F6-6D67D63C013E}" type="presOf" srcId="{20A5BBCA-9467-4ADA-A675-CBE0A8084971}" destId="{B894E876-2D6D-42BB-B74C-EFF9A67F55D2}" srcOrd="1" destOrd="0" presId="urn:microsoft.com/office/officeart/2005/8/layout/pyramid1"/>
    <dgm:cxn modelId="{B8667955-6E21-45CC-BB4F-1C8B9EF0E91D}" type="presOf" srcId="{32F107CD-4C74-4E8E-B952-868758148A63}" destId="{8A7E79C3-40FE-4067-9EDB-4DB7A5FEB777}" srcOrd="1" destOrd="0" presId="urn:microsoft.com/office/officeart/2005/8/layout/pyramid1"/>
    <dgm:cxn modelId="{C673F375-E8E1-4769-98BE-180F65E06600}" srcId="{2CEE66DF-22B4-436B-8D20-F246876DF8DA}" destId="{D5B903BD-662B-4178-837E-DD01C7129AE4}" srcOrd="1" destOrd="0" parTransId="{D26B4620-E677-4459-9854-55D16C8B4B94}" sibTransId="{C1340100-85E5-4541-8135-C26660348409}"/>
    <dgm:cxn modelId="{85EE2576-D9A8-4C20-8F13-D51877FC7C26}" srcId="{A8103D43-17AA-46FB-847D-DE3815C98997}" destId="{20A5BBCA-9467-4ADA-A675-CBE0A8084971}" srcOrd="0" destOrd="0" parTransId="{D90B7652-6E35-4F5A-8DAA-78571E35FE1A}" sibTransId="{D88412F3-837F-4D5C-A67A-B06B1E4034D7}"/>
    <dgm:cxn modelId="{E3F19D77-CF32-4289-8160-898DFAF453B8}" srcId="{2CEE66DF-22B4-436B-8D20-F246876DF8DA}" destId="{92C73A72-597B-4A80-9677-F17634F2F899}" srcOrd="0" destOrd="0" parTransId="{4333E849-B740-4BBE-AB9D-0DAC7531CFA6}" sibTransId="{CB601C29-CEAA-4DFE-99DF-B6A90CF6B220}"/>
    <dgm:cxn modelId="{2D742A59-BDC6-440C-88F8-889725AE0B6B}" srcId="{51A28E80-7464-4D3D-8E79-B92B975801BF}" destId="{652E0A7F-1978-4D40-B534-E7B01D0DAE52}" srcOrd="0" destOrd="0" parTransId="{BF83D0E3-21AC-4C79-8AB7-568FAC307D45}" sibTransId="{7D1AF6EB-DB7E-43A1-A5A9-B033490D13BE}"/>
    <dgm:cxn modelId="{E8B7B259-609E-40CA-BF1E-7FED62E29032}" type="presOf" srcId="{1C1EE8F5-BE20-41FF-BE63-7DD9353C48C5}" destId="{AC3B59A4-5C3F-41CC-9561-EF00C1CD3C44}" srcOrd="1" destOrd="0" presId="urn:microsoft.com/office/officeart/2005/8/layout/pyramid1"/>
    <dgm:cxn modelId="{0F0A737B-441F-4B70-8DFB-4DC8F1970490}" type="presOf" srcId="{02D0D900-D332-483A-885F-87F693E032C0}" destId="{470632A8-923E-46FF-ACBA-62836F974AD9}" srcOrd="0" destOrd="0" presId="urn:microsoft.com/office/officeart/2005/8/layout/pyramid1"/>
    <dgm:cxn modelId="{D70E947F-D863-4CFD-AB6B-F4F70CCACD71}" type="presOf" srcId="{652E0A7F-1978-4D40-B534-E7B01D0DAE52}" destId="{43D2A99C-A657-4D84-9FF9-69982A601729}" srcOrd="0" destOrd="0" presId="urn:microsoft.com/office/officeart/2005/8/layout/pyramid1"/>
    <dgm:cxn modelId="{BBE76682-67C5-4A38-B8D2-0FD0064DF73A}" type="presOf" srcId="{C9B12276-42E3-4402-AF53-F1BF7836DA49}" destId="{B4E61DE1-3E33-4238-A84D-AB46B326C7C0}" srcOrd="1" destOrd="0" presId="urn:microsoft.com/office/officeart/2005/8/layout/pyramid1"/>
    <dgm:cxn modelId="{D9B50D85-75E8-464E-9707-5349B764B43A}" type="presOf" srcId="{1386057E-C255-4811-9821-714557592FD9}" destId="{DF5D8F7A-36E9-4AF7-988F-459DB3E2D487}" srcOrd="0" destOrd="0" presId="urn:microsoft.com/office/officeart/2005/8/layout/pyramid1"/>
    <dgm:cxn modelId="{264C9A8D-FCC5-4F6D-A8B7-B66067A53B67}" type="presOf" srcId="{C422DDEA-18CA-4C13-855D-D7B103784A30}" destId="{B4ED33BA-7F7D-4746-BA5F-11EE5D8ABD4A}" srcOrd="1" destOrd="0" presId="urn:microsoft.com/office/officeart/2005/8/layout/pyramid1"/>
    <dgm:cxn modelId="{EF114195-685C-4F1E-9CE5-8FA150594526}" srcId="{F645451C-F9DC-4C1E-958E-54FB7856FF35}" destId="{5ED6F6E9-46E4-4F3E-B344-4184EA571722}" srcOrd="0" destOrd="0" parTransId="{6EF4D740-6BD0-4010-BE78-4E4F2B1AECA1}" sibTransId="{87D3225F-E77F-42F7-A051-B04CC340C452}"/>
    <dgm:cxn modelId="{E7C1FB96-2E39-48B0-ABB2-EF644D56E9B6}" type="presOf" srcId="{51A28E80-7464-4D3D-8E79-B92B975801BF}" destId="{4619466E-3641-493F-AE7C-820081113748}" srcOrd="0" destOrd="0" presId="urn:microsoft.com/office/officeart/2005/8/layout/pyramid1"/>
    <dgm:cxn modelId="{36CA5299-F913-4988-B733-DAE10A549395}" type="presOf" srcId="{51A28E80-7464-4D3D-8E79-B92B975801BF}" destId="{EB80E8E2-FC34-4AEA-9DF9-BA1AFC0F61C3}" srcOrd="1" destOrd="0" presId="urn:microsoft.com/office/officeart/2005/8/layout/pyramid1"/>
    <dgm:cxn modelId="{E6A9C39E-E77A-4084-9DDC-E371621593AB}" srcId="{02D0D900-D332-483A-885F-87F693E032C0}" destId="{4071EF42-5EB1-4919-91FE-87CEEB4918AF}" srcOrd="2" destOrd="0" parTransId="{E0EE08A3-8620-419D-9438-3C107EBBE3F0}" sibTransId="{15A7E8D0-189D-47A4-830D-1D7EC59B18D7}"/>
    <dgm:cxn modelId="{BC9C859F-50C6-4BAA-ABD2-4FC464E7BB5C}" type="presOf" srcId="{5B32A422-9A13-4487-AEEB-9F65F95FFA19}" destId="{7A52F5D3-E40E-4923-9F4E-054435E3BBD4}" srcOrd="1" destOrd="0" presId="urn:microsoft.com/office/officeart/2005/8/layout/pyramid1"/>
    <dgm:cxn modelId="{A85FE8A0-BB11-4BF0-A526-1250B07071CE}" srcId="{02D0D900-D332-483A-885F-87F693E032C0}" destId="{27A6D55A-F61D-4896-81EA-CB7ACE5F8F10}" srcOrd="7" destOrd="0" parTransId="{39F2A098-2ECC-4323-8998-740288093DDE}" sibTransId="{DC19D446-7A5D-4F2D-BDE2-748F2C728088}"/>
    <dgm:cxn modelId="{FCB8C9AA-5389-4306-AC2D-D0C610C36CA4}" type="presOf" srcId="{C883DE3B-7539-4B00-B854-D62F9C29E104}" destId="{7A52F5D3-E40E-4923-9F4E-054435E3BBD4}" srcOrd="1" destOrd="1" presId="urn:microsoft.com/office/officeart/2005/8/layout/pyramid1"/>
    <dgm:cxn modelId="{774E90AC-2497-43CA-8D83-93BC2591FD5E}" type="presOf" srcId="{F645451C-F9DC-4C1E-958E-54FB7856FF35}" destId="{E96A2B89-AE1C-455F-811E-31CE3F46B656}" srcOrd="1" destOrd="0" presId="urn:microsoft.com/office/officeart/2005/8/layout/pyramid1"/>
    <dgm:cxn modelId="{987F1BB3-CE75-49A3-8BD3-7D2470B2AE96}" type="presOf" srcId="{32F107CD-4C74-4E8E-B952-868758148A63}" destId="{4C6F9D44-3676-43E4-9CB0-C7C43D7E1FC7}" srcOrd="0" destOrd="0" presId="urn:microsoft.com/office/officeart/2005/8/layout/pyramid1"/>
    <dgm:cxn modelId="{E6FC6CB7-135C-4329-9AC4-07E019D5F467}" srcId="{C9B12276-42E3-4402-AF53-F1BF7836DA49}" destId="{32F107CD-4C74-4E8E-B952-868758148A63}" srcOrd="0" destOrd="0" parTransId="{4E19E2CB-5027-4528-87CE-4B0409FAB692}" sibTransId="{46C39325-908F-40D9-A882-57C64E6D3E5A}"/>
    <dgm:cxn modelId="{7843FBB7-C772-43DD-9FD7-F9BA26F3A295}" type="presOf" srcId="{92C73A72-597B-4A80-9677-F17634F2F899}" destId="{FF0362C7-9D11-4385-9D5B-D1F728D8AB6C}" srcOrd="1" destOrd="0" presId="urn:microsoft.com/office/officeart/2005/8/layout/pyramid1"/>
    <dgm:cxn modelId="{70E584B8-76A0-4390-BD3B-7B7028A98D6E}" type="presOf" srcId="{AF51B8A0-0BCA-4459-8B43-3ED44AC7E25B}" destId="{028D8759-DD82-46C2-B110-9383CB4FD71B}" srcOrd="1" destOrd="0" presId="urn:microsoft.com/office/officeart/2005/8/layout/pyramid1"/>
    <dgm:cxn modelId="{DE658CBE-D625-421C-A553-94905E99BD10}" type="presOf" srcId="{6E1BB33B-42D2-458E-AB52-7F2BB92506A6}" destId="{5299F04D-6E65-420B-86C2-74B3245C23FB}" srcOrd="1" destOrd="0" presId="urn:microsoft.com/office/officeart/2005/8/layout/pyramid1"/>
    <dgm:cxn modelId="{C94703CC-6520-4529-8FA0-2FABE4270FC4}" type="presOf" srcId="{652E0A7F-1978-4D40-B534-E7B01D0DAE52}" destId="{8461CB3D-276A-4B3C-83B4-16D38A4627E2}" srcOrd="1" destOrd="0" presId="urn:microsoft.com/office/officeart/2005/8/layout/pyramid1"/>
    <dgm:cxn modelId="{6A4775D2-C576-413A-BFD4-3D04EB4CE7DE}" type="presOf" srcId="{8D065752-6801-472F-8CF2-ADC32B50BEC8}" destId="{9D30E61A-6E4B-4B7F-BE13-E571596E5E67}" srcOrd="1" destOrd="0" presId="urn:microsoft.com/office/officeart/2005/8/layout/pyramid1"/>
    <dgm:cxn modelId="{DF6D30D3-3C41-4611-B315-69D8319E53CA}" type="presOf" srcId="{1386057E-C255-4811-9821-714557592FD9}" destId="{65F571B5-7A7A-47D8-9603-D275033F06B4}" srcOrd="1" destOrd="0" presId="urn:microsoft.com/office/officeart/2005/8/layout/pyramid1"/>
    <dgm:cxn modelId="{94D2EFD7-1D0B-4FEE-816C-E41D24FC6370}" type="presOf" srcId="{6E1BB33B-42D2-458E-AB52-7F2BB92506A6}" destId="{B2152AE9-0FAE-436A-83BC-812F56B2E117}" srcOrd="0" destOrd="0" presId="urn:microsoft.com/office/officeart/2005/8/layout/pyramid1"/>
    <dgm:cxn modelId="{EAA676DB-8BFC-48CE-9AC6-E2F9ADF1A7E9}" type="presOf" srcId="{A8103D43-17AA-46FB-847D-DE3815C98997}" destId="{F08BCA98-0333-4F28-A57F-BEACC4B8AC3E}" srcOrd="0" destOrd="0" presId="urn:microsoft.com/office/officeart/2005/8/layout/pyramid1"/>
    <dgm:cxn modelId="{796B1CDF-FD1F-4BDB-B09D-3331EF74C636}" type="presOf" srcId="{D5B903BD-662B-4178-837E-DD01C7129AE4}" destId="{FF0362C7-9D11-4385-9D5B-D1F728D8AB6C}" srcOrd="1" destOrd="1" presId="urn:microsoft.com/office/officeart/2005/8/layout/pyramid1"/>
    <dgm:cxn modelId="{1F2116E7-0773-4E5D-8BA5-9C62AEDAF61C}" srcId="{AF51B8A0-0BCA-4459-8B43-3ED44AC7E25B}" destId="{1C1EE8F5-BE20-41FF-BE63-7DD9353C48C5}" srcOrd="0" destOrd="0" parTransId="{A1F02A38-99F3-4DAE-99AC-F8C891A7836C}" sibTransId="{FD352086-5E2C-4644-BDA2-0A45DDF27417}"/>
    <dgm:cxn modelId="{85B18FEA-FF09-4E6C-A5AD-8A636B294AE8}" type="presOf" srcId="{C9B12276-42E3-4402-AF53-F1BF7836DA49}" destId="{A6FFA56A-E28C-4267-854F-66B79DA68299}" srcOrd="0" destOrd="0" presId="urn:microsoft.com/office/officeart/2005/8/layout/pyramid1"/>
    <dgm:cxn modelId="{D4085CED-5ABB-4F5F-84B9-528053DDE47C}" type="presOf" srcId="{92C73A72-597B-4A80-9677-F17634F2F899}" destId="{37271DBF-6632-493F-9529-CACBD0FA6D83}" srcOrd="0" destOrd="0" presId="urn:microsoft.com/office/officeart/2005/8/layout/pyramid1"/>
    <dgm:cxn modelId="{920E16FC-EEBC-4902-B948-5CC6E1DE7957}" srcId="{4071EF42-5EB1-4919-91FE-87CEEB4918AF}" destId="{C422DDEA-18CA-4C13-855D-D7B103784A30}" srcOrd="0" destOrd="0" parTransId="{12B87167-7B63-43DE-AD72-D7082561F9CA}" sibTransId="{2FF7A265-8922-4B63-94D7-781FF7D74E8B}"/>
    <dgm:cxn modelId="{8BC191FC-4846-4926-8096-1DCB995DF7E9}" srcId="{02D0D900-D332-483A-885F-87F693E032C0}" destId="{1386057E-C255-4811-9821-714557592FD9}" srcOrd="3" destOrd="0" parTransId="{03B362BE-5BC7-4706-A313-AEC74ED02499}" sibTransId="{D85D4287-8F67-4F1F-974A-50A1A2C9DA18}"/>
    <dgm:cxn modelId="{9A4C018D-38F8-4488-B072-33D1D46E132A}" type="presParOf" srcId="{470632A8-923E-46FF-ACBA-62836F974AD9}" destId="{A8DFD99B-28B7-4E5C-B239-5BA68837CE8E}" srcOrd="0" destOrd="0" presId="urn:microsoft.com/office/officeart/2005/8/layout/pyramid1"/>
    <dgm:cxn modelId="{AFBC4FA2-61D5-4570-9B7C-FB3D42A72D60}" type="presParOf" srcId="{A8DFD99B-28B7-4E5C-B239-5BA68837CE8E}" destId="{6D718DF4-B276-4C40-9166-E80B4D3C6069}" srcOrd="0" destOrd="0" presId="urn:microsoft.com/office/officeart/2005/8/layout/pyramid1"/>
    <dgm:cxn modelId="{ADC6A128-F2A3-4AE9-8FBC-1675C4F9627A}" type="presParOf" srcId="{A8DFD99B-28B7-4E5C-B239-5BA68837CE8E}" destId="{7A52F5D3-E40E-4923-9F4E-054435E3BBD4}" srcOrd="1" destOrd="0" presId="urn:microsoft.com/office/officeart/2005/8/layout/pyramid1"/>
    <dgm:cxn modelId="{291F079C-E840-43A8-A6C8-A6BEB5A06E22}" type="presParOf" srcId="{A8DFD99B-28B7-4E5C-B239-5BA68837CE8E}" destId="{B2152AE9-0FAE-436A-83BC-812F56B2E117}" srcOrd="2" destOrd="0" presId="urn:microsoft.com/office/officeart/2005/8/layout/pyramid1"/>
    <dgm:cxn modelId="{054C3F5A-45A0-4EFB-97A8-A725A6054238}" type="presParOf" srcId="{A8DFD99B-28B7-4E5C-B239-5BA68837CE8E}" destId="{5299F04D-6E65-420B-86C2-74B3245C23FB}" srcOrd="3" destOrd="0" presId="urn:microsoft.com/office/officeart/2005/8/layout/pyramid1"/>
    <dgm:cxn modelId="{0C9247DF-5B5E-4E89-B839-F1EB917B3CED}" type="presParOf" srcId="{470632A8-923E-46FF-ACBA-62836F974AD9}" destId="{2CD2E6D0-0846-457C-AC8F-B7E186F6EF6D}" srcOrd="1" destOrd="0" presId="urn:microsoft.com/office/officeart/2005/8/layout/pyramid1"/>
    <dgm:cxn modelId="{BE1D50ED-21A8-4FBE-A668-69CB89A7BEBE}" type="presParOf" srcId="{2CD2E6D0-0846-457C-AC8F-B7E186F6EF6D}" destId="{37271DBF-6632-493F-9529-CACBD0FA6D83}" srcOrd="0" destOrd="0" presId="urn:microsoft.com/office/officeart/2005/8/layout/pyramid1"/>
    <dgm:cxn modelId="{7C7414C0-1B1C-4633-A555-158B4D84BDD4}" type="presParOf" srcId="{2CD2E6D0-0846-457C-AC8F-B7E186F6EF6D}" destId="{FF0362C7-9D11-4385-9D5B-D1F728D8AB6C}" srcOrd="1" destOrd="0" presId="urn:microsoft.com/office/officeart/2005/8/layout/pyramid1"/>
    <dgm:cxn modelId="{308C3ECB-B53B-4610-9D44-7C492DBC5ADF}" type="presParOf" srcId="{2CD2E6D0-0846-457C-AC8F-B7E186F6EF6D}" destId="{78E54806-4437-47D2-93A5-684C2E102E0A}" srcOrd="2" destOrd="0" presId="urn:microsoft.com/office/officeart/2005/8/layout/pyramid1"/>
    <dgm:cxn modelId="{1A3FAB71-032C-4E7A-A0A4-8CCC204187F4}" type="presParOf" srcId="{2CD2E6D0-0846-457C-AC8F-B7E186F6EF6D}" destId="{E413DACB-72E7-4361-BB53-7F74B7D26924}" srcOrd="3" destOrd="0" presId="urn:microsoft.com/office/officeart/2005/8/layout/pyramid1"/>
    <dgm:cxn modelId="{3011F6DF-F333-4204-939F-69F172693E04}" type="presParOf" srcId="{470632A8-923E-46FF-ACBA-62836F974AD9}" destId="{4AFA0F03-454F-4345-8D3F-46F84D858958}" srcOrd="2" destOrd="0" presId="urn:microsoft.com/office/officeart/2005/8/layout/pyramid1"/>
    <dgm:cxn modelId="{905557E9-F5A2-4087-9ABA-6FF04D86AA07}" type="presParOf" srcId="{4AFA0F03-454F-4345-8D3F-46F84D858958}" destId="{C62ACC1C-9D25-45AE-8ACF-1FE3E9064AA4}" srcOrd="0" destOrd="0" presId="urn:microsoft.com/office/officeart/2005/8/layout/pyramid1"/>
    <dgm:cxn modelId="{DB0D77D2-CC24-4288-BC7F-4E26F857BEE0}" type="presParOf" srcId="{4AFA0F03-454F-4345-8D3F-46F84D858958}" destId="{B4ED33BA-7F7D-4746-BA5F-11EE5D8ABD4A}" srcOrd="1" destOrd="0" presId="urn:microsoft.com/office/officeart/2005/8/layout/pyramid1"/>
    <dgm:cxn modelId="{F739DBA3-C4A1-479A-A170-1CE1AD782294}" type="presParOf" srcId="{4AFA0F03-454F-4345-8D3F-46F84D858958}" destId="{9632D7CA-58BF-4F59-88C0-598A0F60C352}" srcOrd="2" destOrd="0" presId="urn:microsoft.com/office/officeart/2005/8/layout/pyramid1"/>
    <dgm:cxn modelId="{FAFBFC0A-924E-4FAE-8153-A5A3BC01EB0A}" type="presParOf" srcId="{4AFA0F03-454F-4345-8D3F-46F84D858958}" destId="{1F49C9E5-3F7E-47F0-881C-429048400AAA}" srcOrd="3" destOrd="0" presId="urn:microsoft.com/office/officeart/2005/8/layout/pyramid1"/>
    <dgm:cxn modelId="{20469982-3CC6-4F73-ADC3-5935D67F1265}" type="presParOf" srcId="{470632A8-923E-46FF-ACBA-62836F974AD9}" destId="{ECB8561B-C112-41DA-A69A-D747FD7873C0}" srcOrd="3" destOrd="0" presId="urn:microsoft.com/office/officeart/2005/8/layout/pyramid1"/>
    <dgm:cxn modelId="{B1EA9ABA-95C3-43ED-ADD5-700903CFDF34}" type="presParOf" srcId="{ECB8561B-C112-41DA-A69A-D747FD7873C0}" destId="{CD4D9A9D-EECE-4679-9EF7-EC9447449D6F}" srcOrd="0" destOrd="0" presId="urn:microsoft.com/office/officeart/2005/8/layout/pyramid1"/>
    <dgm:cxn modelId="{4E2CD809-8B94-4FBC-B590-5F7188000A2C}" type="presParOf" srcId="{ECB8561B-C112-41DA-A69A-D747FD7873C0}" destId="{97203AE5-1FAF-4536-A215-0422457FFB58}" srcOrd="1" destOrd="0" presId="urn:microsoft.com/office/officeart/2005/8/layout/pyramid1"/>
    <dgm:cxn modelId="{FACDBE48-ECA7-4D7A-B4F2-38E151508BEE}" type="presParOf" srcId="{ECB8561B-C112-41DA-A69A-D747FD7873C0}" destId="{DF5D8F7A-36E9-4AF7-988F-459DB3E2D487}" srcOrd="2" destOrd="0" presId="urn:microsoft.com/office/officeart/2005/8/layout/pyramid1"/>
    <dgm:cxn modelId="{8BAD6900-925D-4816-BEF0-A1B054458CB8}" type="presParOf" srcId="{ECB8561B-C112-41DA-A69A-D747FD7873C0}" destId="{65F571B5-7A7A-47D8-9603-D275033F06B4}" srcOrd="3" destOrd="0" presId="urn:microsoft.com/office/officeart/2005/8/layout/pyramid1"/>
    <dgm:cxn modelId="{0BBB6EC9-6EF8-4D9E-B7EC-188C15732456}" type="presParOf" srcId="{470632A8-923E-46FF-ACBA-62836F974AD9}" destId="{0BA6764D-97DE-40E6-A16F-5FA1A0485F8E}" srcOrd="4" destOrd="0" presId="urn:microsoft.com/office/officeart/2005/8/layout/pyramid1"/>
    <dgm:cxn modelId="{68E95EA4-0AC8-43AE-8237-7B8EF1B91456}" type="presParOf" srcId="{0BA6764D-97DE-40E6-A16F-5FA1A0485F8E}" destId="{04B5D6D0-D5BA-42BA-8AF7-BE711D0F0FE0}" srcOrd="0" destOrd="0" presId="urn:microsoft.com/office/officeart/2005/8/layout/pyramid1"/>
    <dgm:cxn modelId="{683CD207-0094-4ABD-B8AA-CE3C440407EC}" type="presParOf" srcId="{0BA6764D-97DE-40E6-A16F-5FA1A0485F8E}" destId="{8ADE8CD9-545E-43AC-93D6-D652A119A2A2}" srcOrd="1" destOrd="0" presId="urn:microsoft.com/office/officeart/2005/8/layout/pyramid1"/>
    <dgm:cxn modelId="{A0A35E57-3728-4483-B545-B18212B0C0A8}" type="presParOf" srcId="{0BA6764D-97DE-40E6-A16F-5FA1A0485F8E}" destId="{DEFE4E25-153F-46EC-9591-F1FC19BFF624}" srcOrd="2" destOrd="0" presId="urn:microsoft.com/office/officeart/2005/8/layout/pyramid1"/>
    <dgm:cxn modelId="{2CA680F6-C13B-4514-B1EC-EFF52E42371D}" type="presParOf" srcId="{0BA6764D-97DE-40E6-A16F-5FA1A0485F8E}" destId="{E96A2B89-AE1C-455F-811E-31CE3F46B656}" srcOrd="3" destOrd="0" presId="urn:microsoft.com/office/officeart/2005/8/layout/pyramid1"/>
    <dgm:cxn modelId="{5E14F78D-24B1-4461-8B63-0106AE340D9D}" type="presParOf" srcId="{470632A8-923E-46FF-ACBA-62836F974AD9}" destId="{C13F21CB-7A38-4D9E-89FB-3FA1DC0DFCF8}" srcOrd="5" destOrd="0" presId="urn:microsoft.com/office/officeart/2005/8/layout/pyramid1"/>
    <dgm:cxn modelId="{6DB3E458-63FA-4BBF-9DC1-59C6948A6F67}" type="presParOf" srcId="{C13F21CB-7A38-4D9E-89FB-3FA1DC0DFCF8}" destId="{C2E257BC-F0FD-498E-ADCD-42945B96913A}" srcOrd="0" destOrd="0" presId="urn:microsoft.com/office/officeart/2005/8/layout/pyramid1"/>
    <dgm:cxn modelId="{EE4D368B-F06D-4955-B74B-CB53519DEB72}" type="presParOf" srcId="{C13F21CB-7A38-4D9E-89FB-3FA1DC0DFCF8}" destId="{AC3B59A4-5C3F-41CC-9561-EF00C1CD3C44}" srcOrd="1" destOrd="0" presId="urn:microsoft.com/office/officeart/2005/8/layout/pyramid1"/>
    <dgm:cxn modelId="{F9EA7666-4FBC-41C9-8562-F3B6696FD967}" type="presParOf" srcId="{C13F21CB-7A38-4D9E-89FB-3FA1DC0DFCF8}" destId="{7F96AB36-87F0-43D3-84B1-3E1459B5E11A}" srcOrd="2" destOrd="0" presId="urn:microsoft.com/office/officeart/2005/8/layout/pyramid1"/>
    <dgm:cxn modelId="{896C1EEE-0535-4EC8-A0DC-04B10FEBFDF4}" type="presParOf" srcId="{C13F21CB-7A38-4D9E-89FB-3FA1DC0DFCF8}" destId="{028D8759-DD82-46C2-B110-9383CB4FD71B}" srcOrd="3" destOrd="0" presId="urn:microsoft.com/office/officeart/2005/8/layout/pyramid1"/>
    <dgm:cxn modelId="{D63AA78C-3623-48EB-8CC2-5C1FEDDE146E}" type="presParOf" srcId="{470632A8-923E-46FF-ACBA-62836F974AD9}" destId="{1B4EE678-507E-43AC-9C66-2C2F9C6E88E3}" srcOrd="6" destOrd="0" presId="urn:microsoft.com/office/officeart/2005/8/layout/pyramid1"/>
    <dgm:cxn modelId="{29CC5568-1B48-49F6-AB70-A60EACA8A7F9}" type="presParOf" srcId="{1B4EE678-507E-43AC-9C66-2C2F9C6E88E3}" destId="{4C6F9D44-3676-43E4-9CB0-C7C43D7E1FC7}" srcOrd="0" destOrd="0" presId="urn:microsoft.com/office/officeart/2005/8/layout/pyramid1"/>
    <dgm:cxn modelId="{D2E243F4-C0D7-4188-94A5-1C42274A3C17}" type="presParOf" srcId="{1B4EE678-507E-43AC-9C66-2C2F9C6E88E3}" destId="{8A7E79C3-40FE-4067-9EDB-4DB7A5FEB777}" srcOrd="1" destOrd="0" presId="urn:microsoft.com/office/officeart/2005/8/layout/pyramid1"/>
    <dgm:cxn modelId="{C70BB6E4-7BA8-4EC3-A5C0-826E96565097}" type="presParOf" srcId="{1B4EE678-507E-43AC-9C66-2C2F9C6E88E3}" destId="{A6FFA56A-E28C-4267-854F-66B79DA68299}" srcOrd="2" destOrd="0" presId="urn:microsoft.com/office/officeart/2005/8/layout/pyramid1"/>
    <dgm:cxn modelId="{303E8039-EA95-4011-A919-55CD34432C49}" type="presParOf" srcId="{1B4EE678-507E-43AC-9C66-2C2F9C6E88E3}" destId="{B4E61DE1-3E33-4238-A84D-AB46B326C7C0}" srcOrd="3" destOrd="0" presId="urn:microsoft.com/office/officeart/2005/8/layout/pyramid1"/>
    <dgm:cxn modelId="{B41D8DCF-A293-4265-903C-06364C926D07}" type="presParOf" srcId="{470632A8-923E-46FF-ACBA-62836F974AD9}" destId="{1A2305E9-0076-4333-A55F-A9BA05A80B6E}" srcOrd="7" destOrd="0" presId="urn:microsoft.com/office/officeart/2005/8/layout/pyramid1"/>
    <dgm:cxn modelId="{9665597F-A1D2-4167-91E3-16F2F0CFDA80}" type="presParOf" srcId="{1A2305E9-0076-4333-A55F-A9BA05A80B6E}" destId="{E1B5B74E-D9A0-43F8-ABFE-1BDA62F954FB}" srcOrd="0" destOrd="0" presId="urn:microsoft.com/office/officeart/2005/8/layout/pyramid1"/>
    <dgm:cxn modelId="{E5309158-6F12-4995-8961-1E9B10DEA574}" type="presParOf" srcId="{1A2305E9-0076-4333-A55F-A9BA05A80B6E}" destId="{9D30E61A-6E4B-4B7F-BE13-E571596E5E67}" srcOrd="1" destOrd="0" presId="urn:microsoft.com/office/officeart/2005/8/layout/pyramid1"/>
    <dgm:cxn modelId="{12C8C2EE-50ED-4257-B206-73A7B0615F2E}" type="presParOf" srcId="{1A2305E9-0076-4333-A55F-A9BA05A80B6E}" destId="{48577543-7302-46F5-9327-569C54BB82CD}" srcOrd="2" destOrd="0" presId="urn:microsoft.com/office/officeart/2005/8/layout/pyramid1"/>
    <dgm:cxn modelId="{544DABF2-7403-4835-809D-CF69DF55364D}" type="presParOf" srcId="{1A2305E9-0076-4333-A55F-A9BA05A80B6E}" destId="{66BB05B2-FC7C-43B0-B3B9-858B30866E51}" srcOrd="3" destOrd="0" presId="urn:microsoft.com/office/officeart/2005/8/layout/pyramid1"/>
    <dgm:cxn modelId="{4E3FEF47-7940-4E35-B245-B1F3ADEB4627}" type="presParOf" srcId="{470632A8-923E-46FF-ACBA-62836F974AD9}" destId="{4236C398-024A-4FC2-8B3F-FCB5EF8C1396}" srcOrd="8" destOrd="0" presId="urn:microsoft.com/office/officeart/2005/8/layout/pyramid1"/>
    <dgm:cxn modelId="{5B04FDC9-AD99-49FF-A226-1B645156ECCA}" type="presParOf" srcId="{4236C398-024A-4FC2-8B3F-FCB5EF8C1396}" destId="{43D2A99C-A657-4D84-9FF9-69982A601729}" srcOrd="0" destOrd="0" presId="urn:microsoft.com/office/officeart/2005/8/layout/pyramid1"/>
    <dgm:cxn modelId="{B3B2EDA3-8C68-44C5-A715-D012D93D7A51}" type="presParOf" srcId="{4236C398-024A-4FC2-8B3F-FCB5EF8C1396}" destId="{8461CB3D-276A-4B3C-83B4-16D38A4627E2}" srcOrd="1" destOrd="0" presId="urn:microsoft.com/office/officeart/2005/8/layout/pyramid1"/>
    <dgm:cxn modelId="{F73D1A9C-2792-4CD7-ADB3-C23B4AD3CB3B}" type="presParOf" srcId="{4236C398-024A-4FC2-8B3F-FCB5EF8C1396}" destId="{4619466E-3641-493F-AE7C-820081113748}" srcOrd="2" destOrd="0" presId="urn:microsoft.com/office/officeart/2005/8/layout/pyramid1"/>
    <dgm:cxn modelId="{B140541A-D493-4694-8959-D308A52E8C72}" type="presParOf" srcId="{4236C398-024A-4FC2-8B3F-FCB5EF8C1396}" destId="{EB80E8E2-FC34-4AEA-9DF9-BA1AFC0F61C3}" srcOrd="3" destOrd="0" presId="urn:microsoft.com/office/officeart/2005/8/layout/pyramid1"/>
    <dgm:cxn modelId="{42B6BB5F-B396-491B-B5B1-BC31E8D5A246}" type="presParOf" srcId="{470632A8-923E-46FF-ACBA-62836F974AD9}" destId="{E78D0021-2484-4FEF-8D9A-40399B81391D}" srcOrd="9" destOrd="0" presId="urn:microsoft.com/office/officeart/2005/8/layout/pyramid1"/>
    <dgm:cxn modelId="{73D28D2A-8713-4F01-9EF6-8DF3D89E9227}" type="presParOf" srcId="{E78D0021-2484-4FEF-8D9A-40399B81391D}" destId="{E30A52EF-6791-4B09-BA9A-412BD6EC1309}" srcOrd="0" destOrd="0" presId="urn:microsoft.com/office/officeart/2005/8/layout/pyramid1"/>
    <dgm:cxn modelId="{3DA1FAA4-3073-43FF-8360-006F5421059C}" type="presParOf" srcId="{E78D0021-2484-4FEF-8D9A-40399B81391D}" destId="{B894E876-2D6D-42BB-B74C-EFF9A67F55D2}" srcOrd="1" destOrd="0" presId="urn:microsoft.com/office/officeart/2005/8/layout/pyramid1"/>
    <dgm:cxn modelId="{2D69F792-01D0-4DA5-ADB5-2372800DAAE3}" type="presParOf" srcId="{E78D0021-2484-4FEF-8D9A-40399B81391D}" destId="{F08BCA98-0333-4F28-A57F-BEACC4B8AC3E}" srcOrd="2" destOrd="0" presId="urn:microsoft.com/office/officeart/2005/8/layout/pyramid1"/>
    <dgm:cxn modelId="{B0A1F333-BA07-494C-8C9F-91F17FC87C27}" type="presParOf" srcId="{E78D0021-2484-4FEF-8D9A-40399B81391D}" destId="{26114595-EB67-435B-B41B-A21FFE4FAD8E}" srcOrd="3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7549C05-2D36-4B86-912E-540607BC9038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4403EFB0-2CCA-404C-A57E-984510224E32}">
      <dgm:prSet phldrT="[Текст]"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100 199,6 тыс. ру6лей</a:t>
          </a:r>
        </a:p>
      </dgm:t>
    </dgm:pt>
    <dgm:pt modelId="{4E377EF5-EB65-4814-B1B0-33BB44F16A8B}" type="parTrans" cxnId="{FF209F55-51C6-4936-B323-ADD4BF5FB3FD}">
      <dgm:prSet/>
      <dgm:spPr/>
      <dgm:t>
        <a:bodyPr/>
        <a:lstStyle/>
        <a:p>
          <a:endParaRPr lang="ru-RU"/>
        </a:p>
      </dgm:t>
    </dgm:pt>
    <dgm:pt modelId="{A35D5743-8C0A-47F5-BA33-34262987FDC2}" type="sibTrans" cxnId="{FF209F55-51C6-4936-B323-ADD4BF5FB3FD}">
      <dgm:prSet/>
      <dgm:spPr/>
      <dgm:t>
        <a:bodyPr/>
        <a:lstStyle/>
        <a:p>
          <a:endParaRPr lang="ru-RU"/>
        </a:p>
      </dgm:t>
    </dgm:pt>
    <dgm:pt modelId="{BFB855B0-5B9A-436D-A357-25D3230FADD7}">
      <dgm:prSet phldrT="[Текст]" custT="1"/>
      <dgm:spPr/>
      <dgm:t>
        <a:bodyPr vert="vert270"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4 557,7 тыс. рублей</a:t>
          </a:r>
        </a:p>
      </dgm:t>
    </dgm:pt>
    <dgm:pt modelId="{1F668998-4E88-4369-A4A2-AD226D7A6013}" type="parTrans" cxnId="{5E188043-5A27-482F-9423-EDAB9C91239B}">
      <dgm:prSet/>
      <dgm:spPr/>
      <dgm:t>
        <a:bodyPr/>
        <a:lstStyle/>
        <a:p>
          <a:endParaRPr lang="ru-RU"/>
        </a:p>
      </dgm:t>
    </dgm:pt>
    <dgm:pt modelId="{FB365670-565A-496F-AA50-AEAF2342F456}" type="sibTrans" cxnId="{5E188043-5A27-482F-9423-EDAB9C91239B}">
      <dgm:prSet/>
      <dgm:spPr/>
      <dgm:t>
        <a:bodyPr/>
        <a:lstStyle/>
        <a:p>
          <a:endParaRPr lang="ru-RU"/>
        </a:p>
      </dgm:t>
    </dgm:pt>
    <dgm:pt modelId="{BFB4625E-2C98-4EB2-B239-B7F19A661E71}">
      <dgm:prSet phldrT="[Текст]"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4 495,1 тыс. рублей</a:t>
          </a:r>
        </a:p>
      </dgm:t>
    </dgm:pt>
    <dgm:pt modelId="{D39A5F52-07C6-43EE-BA5F-303C2F68A001}" type="parTrans" cxnId="{F9511DA6-B482-43B2-8E12-9AAE579932EB}">
      <dgm:prSet/>
      <dgm:spPr/>
      <dgm:t>
        <a:bodyPr/>
        <a:lstStyle/>
        <a:p>
          <a:endParaRPr lang="ru-RU"/>
        </a:p>
      </dgm:t>
    </dgm:pt>
    <dgm:pt modelId="{44CC8464-03F3-4457-A001-6A9276FE4A1F}" type="sibTrans" cxnId="{F9511DA6-B482-43B2-8E12-9AAE579932EB}">
      <dgm:prSet/>
      <dgm:spPr/>
      <dgm:t>
        <a:bodyPr/>
        <a:lstStyle/>
        <a:p>
          <a:endParaRPr lang="ru-RU"/>
        </a:p>
      </dgm:t>
    </dgm:pt>
    <dgm:pt modelId="{974B6F97-E440-4197-83A3-380926C7E599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12 293,2 тыс. рублей</a:t>
          </a:r>
        </a:p>
      </dgm:t>
    </dgm:pt>
    <dgm:pt modelId="{2FDA6C98-B191-49ED-9AD9-EB6A1A8E2544}" type="parTrans" cxnId="{82DD837A-1D83-46C4-B043-21AC6163A815}">
      <dgm:prSet/>
      <dgm:spPr/>
      <dgm:t>
        <a:bodyPr/>
        <a:lstStyle/>
        <a:p>
          <a:endParaRPr lang="ru-RU"/>
        </a:p>
      </dgm:t>
    </dgm:pt>
    <dgm:pt modelId="{B208A87E-9194-4257-8CEC-5647370D369A}" type="sibTrans" cxnId="{82DD837A-1D83-46C4-B043-21AC6163A815}">
      <dgm:prSet/>
      <dgm:spPr/>
      <dgm:t>
        <a:bodyPr/>
        <a:lstStyle/>
        <a:p>
          <a:endParaRPr lang="ru-RU"/>
        </a:p>
      </dgm:t>
    </dgm:pt>
    <dgm:pt modelId="{EC801DD1-802B-4F7C-9647-6D4B10DFC850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2 808,0 тыс. рублей</a:t>
          </a:r>
        </a:p>
      </dgm:t>
    </dgm:pt>
    <dgm:pt modelId="{B4172876-E3B0-4A4C-BED8-5D5B234EAA45}" type="parTrans" cxnId="{C54ABF58-CBD9-485D-8381-2C10971F370E}">
      <dgm:prSet/>
      <dgm:spPr/>
      <dgm:t>
        <a:bodyPr/>
        <a:lstStyle/>
        <a:p>
          <a:endParaRPr lang="ru-RU"/>
        </a:p>
      </dgm:t>
    </dgm:pt>
    <dgm:pt modelId="{D0A91372-D427-4887-9620-F32F2D599EA4}" type="sibTrans" cxnId="{C54ABF58-CBD9-485D-8381-2C10971F370E}">
      <dgm:prSet/>
      <dgm:spPr/>
      <dgm:t>
        <a:bodyPr/>
        <a:lstStyle/>
        <a:p>
          <a:endParaRPr lang="ru-RU"/>
        </a:p>
      </dgm:t>
    </dgm:pt>
    <dgm:pt modelId="{B81BA33B-E105-4A12-9335-34B12804BC5B}">
      <dgm:prSet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7 605,8 тыс. рублей</a:t>
          </a:r>
        </a:p>
      </dgm:t>
    </dgm:pt>
    <dgm:pt modelId="{E5B966FC-958A-4E45-92BB-2B009AB75675}" type="parTrans" cxnId="{B35D7A3F-B351-4462-82E1-EA158D51C25C}">
      <dgm:prSet/>
      <dgm:spPr/>
      <dgm:t>
        <a:bodyPr/>
        <a:lstStyle/>
        <a:p>
          <a:endParaRPr lang="ru-RU"/>
        </a:p>
      </dgm:t>
    </dgm:pt>
    <dgm:pt modelId="{CA1BB355-5EA8-4023-B8DB-3385D55D6FCD}" type="sibTrans" cxnId="{B35D7A3F-B351-4462-82E1-EA158D51C25C}">
      <dgm:prSet/>
      <dgm:spPr/>
      <dgm:t>
        <a:bodyPr/>
        <a:lstStyle/>
        <a:p>
          <a:endParaRPr lang="ru-RU"/>
        </a:p>
      </dgm:t>
    </dgm:pt>
    <dgm:pt modelId="{4C9760A5-4DFE-4A5A-B2C6-4CB8D9A30DAE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940,6 тыс. рублей</a:t>
          </a:r>
        </a:p>
      </dgm:t>
    </dgm:pt>
    <dgm:pt modelId="{62748EF6-FA88-4F77-954F-CE2F264C8ED4}" type="parTrans" cxnId="{5284D67F-CEB0-4402-AC5E-DEB00825DD01}">
      <dgm:prSet/>
      <dgm:spPr/>
      <dgm:t>
        <a:bodyPr/>
        <a:lstStyle/>
        <a:p>
          <a:endParaRPr lang="ru-RU"/>
        </a:p>
      </dgm:t>
    </dgm:pt>
    <dgm:pt modelId="{45BAAC0F-7F0A-43F9-B62D-31C20B5AB414}" type="sibTrans" cxnId="{5284D67F-CEB0-4402-AC5E-DEB00825DD01}">
      <dgm:prSet/>
      <dgm:spPr/>
      <dgm:t>
        <a:bodyPr/>
        <a:lstStyle/>
        <a:p>
          <a:endParaRPr lang="ru-RU"/>
        </a:p>
      </dgm:t>
    </dgm:pt>
    <dgm:pt modelId="{8EA7FE08-3FB1-4F90-AB68-2E92E7C0840D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5 086,7 тыс. рублей</a:t>
          </a:r>
        </a:p>
      </dgm:t>
    </dgm:pt>
    <dgm:pt modelId="{98B182A1-3A9B-41E4-9605-BFEE360B431A}" type="parTrans" cxnId="{9A822581-143F-478A-8D34-3E4BF2CA577F}">
      <dgm:prSet/>
      <dgm:spPr/>
      <dgm:t>
        <a:bodyPr/>
        <a:lstStyle/>
        <a:p>
          <a:endParaRPr lang="ru-RU"/>
        </a:p>
      </dgm:t>
    </dgm:pt>
    <dgm:pt modelId="{B3CE39B1-2468-4F69-8947-158EFFA728CB}" type="sibTrans" cxnId="{9A822581-143F-478A-8D34-3E4BF2CA577F}">
      <dgm:prSet/>
      <dgm:spPr/>
      <dgm:t>
        <a:bodyPr/>
        <a:lstStyle/>
        <a:p>
          <a:endParaRPr lang="ru-RU"/>
        </a:p>
      </dgm:t>
    </dgm:pt>
    <dgm:pt modelId="{C787CDDE-246D-430A-BAA3-98BF85EE85DA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188,4 тыс. рублей</a:t>
          </a:r>
        </a:p>
      </dgm:t>
    </dgm:pt>
    <dgm:pt modelId="{AA6656BB-00C6-4298-B5D9-3508329BA46F}" type="parTrans" cxnId="{235950D2-D83A-439F-A4E4-7DFEC6516962}">
      <dgm:prSet/>
      <dgm:spPr/>
      <dgm:t>
        <a:bodyPr/>
        <a:lstStyle/>
        <a:p>
          <a:endParaRPr lang="ru-RU"/>
        </a:p>
      </dgm:t>
    </dgm:pt>
    <dgm:pt modelId="{6630877D-6781-4920-875A-E363070054F4}" type="sibTrans" cxnId="{235950D2-D83A-439F-A4E4-7DFEC6516962}">
      <dgm:prSet/>
      <dgm:spPr/>
      <dgm:t>
        <a:bodyPr/>
        <a:lstStyle/>
        <a:p>
          <a:endParaRPr lang="ru-RU"/>
        </a:p>
      </dgm:t>
    </dgm:pt>
    <dgm:pt modelId="{181F64AD-539C-417F-85E6-498F22B9050A}" type="pres">
      <dgm:prSet presAssocID="{A7549C05-2D36-4B86-912E-540607BC9038}" presName="Name0" presStyleCnt="0">
        <dgm:presLayoutVars>
          <dgm:dir/>
          <dgm:resizeHandles val="exact"/>
        </dgm:presLayoutVars>
      </dgm:prSet>
      <dgm:spPr/>
    </dgm:pt>
    <dgm:pt modelId="{DAAC1C38-2F2E-41C6-AB18-25E2D442C6D0}" type="pres">
      <dgm:prSet presAssocID="{A7549C05-2D36-4B86-912E-540607BC9038}" presName="fgShape" presStyleLbl="fgShp" presStyleIdx="0" presStyleCnt="1"/>
      <dgm:spPr/>
    </dgm:pt>
    <dgm:pt modelId="{193401F0-D04E-4F2F-8234-FEAEC9645943}" type="pres">
      <dgm:prSet presAssocID="{A7549C05-2D36-4B86-912E-540607BC9038}" presName="linComp" presStyleCnt="0"/>
      <dgm:spPr/>
    </dgm:pt>
    <dgm:pt modelId="{971B5763-8BA4-4E70-AE22-61F33B280453}" type="pres">
      <dgm:prSet presAssocID="{4403EFB0-2CCA-404C-A57E-984510224E32}" presName="compNode" presStyleCnt="0"/>
      <dgm:spPr/>
    </dgm:pt>
    <dgm:pt modelId="{07573E68-63F5-40C7-81E8-48EB8325189A}" type="pres">
      <dgm:prSet presAssocID="{4403EFB0-2CCA-404C-A57E-984510224E32}" presName="bkgdShape" presStyleLbl="node1" presStyleIdx="0" presStyleCnt="9" custLinFactNeighborX="-302" custLinFactNeighborY="2"/>
      <dgm:spPr/>
    </dgm:pt>
    <dgm:pt modelId="{19B2CF5C-0C14-44C6-86DB-53291D5BF1DA}" type="pres">
      <dgm:prSet presAssocID="{4403EFB0-2CCA-404C-A57E-984510224E32}" presName="nodeTx" presStyleLbl="node1" presStyleIdx="0" presStyleCnt="9">
        <dgm:presLayoutVars>
          <dgm:bulletEnabled val="1"/>
        </dgm:presLayoutVars>
      </dgm:prSet>
      <dgm:spPr/>
    </dgm:pt>
    <dgm:pt modelId="{C7C3D7B3-94DB-4DEE-BD58-B20688D70871}" type="pres">
      <dgm:prSet presAssocID="{4403EFB0-2CCA-404C-A57E-984510224E32}" presName="invisiNode" presStyleLbl="node1" presStyleIdx="0" presStyleCnt="9"/>
      <dgm:spPr/>
    </dgm:pt>
    <dgm:pt modelId="{AC98816D-1C25-4C07-B558-3DE8A9C27DAC}" type="pres">
      <dgm:prSet presAssocID="{4403EFB0-2CCA-404C-A57E-984510224E32}" presName="imagNode" presStyleLbl="fgImgPlace1" presStyleIdx="0" presStyleCnt="9" custScaleY="67263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77328404-330D-406F-AE7C-E0863AEF04A4}" type="pres">
      <dgm:prSet presAssocID="{A35D5743-8C0A-47F5-BA33-34262987FDC2}" presName="sibTrans" presStyleLbl="sibTrans2D1" presStyleIdx="0" presStyleCnt="0"/>
      <dgm:spPr/>
    </dgm:pt>
    <dgm:pt modelId="{43F79873-DB8A-4877-97DE-AAFA6C1FDFF6}" type="pres">
      <dgm:prSet presAssocID="{BFB855B0-5B9A-436D-A357-25D3230FADD7}" presName="compNode" presStyleCnt="0"/>
      <dgm:spPr/>
    </dgm:pt>
    <dgm:pt modelId="{F0848E80-9046-4B24-A37A-9F50AA9D54A0}" type="pres">
      <dgm:prSet presAssocID="{BFB855B0-5B9A-436D-A357-25D3230FADD7}" presName="bkgdShape" presStyleLbl="node1" presStyleIdx="1" presStyleCnt="9"/>
      <dgm:spPr/>
    </dgm:pt>
    <dgm:pt modelId="{2ADD93BE-B779-4DC1-AD60-137B7CE0A43A}" type="pres">
      <dgm:prSet presAssocID="{BFB855B0-5B9A-436D-A357-25D3230FADD7}" presName="nodeTx" presStyleLbl="node1" presStyleIdx="1" presStyleCnt="9">
        <dgm:presLayoutVars>
          <dgm:bulletEnabled val="1"/>
        </dgm:presLayoutVars>
      </dgm:prSet>
      <dgm:spPr/>
    </dgm:pt>
    <dgm:pt modelId="{C390C1CA-622E-46E0-AC0C-4BE22AAEC7B2}" type="pres">
      <dgm:prSet presAssocID="{BFB855B0-5B9A-436D-A357-25D3230FADD7}" presName="invisiNode" presStyleLbl="node1" presStyleIdx="1" presStyleCnt="9"/>
      <dgm:spPr/>
    </dgm:pt>
    <dgm:pt modelId="{967656B3-18B1-4FA6-ACCE-9B9FC954FC73}" type="pres">
      <dgm:prSet presAssocID="{BFB855B0-5B9A-436D-A357-25D3230FADD7}" presName="imagNode" presStyleLbl="fgImgPlace1" presStyleIdx="1" presStyleCnt="9" custScaleY="69327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</dgm:spPr>
    </dgm:pt>
    <dgm:pt modelId="{7CC539C1-E881-40DB-951D-33791F3F74BF}" type="pres">
      <dgm:prSet presAssocID="{FB365670-565A-496F-AA50-AEAF2342F456}" presName="sibTrans" presStyleLbl="sibTrans2D1" presStyleIdx="0" presStyleCnt="0"/>
      <dgm:spPr/>
    </dgm:pt>
    <dgm:pt modelId="{F14882B9-E49D-4EF9-B5FE-605BC22BD3E4}" type="pres">
      <dgm:prSet presAssocID="{BFB4625E-2C98-4EB2-B239-B7F19A661E71}" presName="compNode" presStyleCnt="0"/>
      <dgm:spPr/>
    </dgm:pt>
    <dgm:pt modelId="{A3437A3A-9DFD-48D0-B943-F2B5D8FC6DCA}" type="pres">
      <dgm:prSet presAssocID="{BFB4625E-2C98-4EB2-B239-B7F19A661E71}" presName="bkgdShape" presStyleLbl="node1" presStyleIdx="2" presStyleCnt="9"/>
      <dgm:spPr/>
    </dgm:pt>
    <dgm:pt modelId="{3185D68E-A03F-440A-B7E6-18EBE05FC442}" type="pres">
      <dgm:prSet presAssocID="{BFB4625E-2C98-4EB2-B239-B7F19A661E71}" presName="nodeTx" presStyleLbl="node1" presStyleIdx="2" presStyleCnt="9">
        <dgm:presLayoutVars>
          <dgm:bulletEnabled val="1"/>
        </dgm:presLayoutVars>
      </dgm:prSet>
      <dgm:spPr/>
    </dgm:pt>
    <dgm:pt modelId="{1B578DB0-9D7B-4AFE-A2A2-5C697DECBD36}" type="pres">
      <dgm:prSet presAssocID="{BFB4625E-2C98-4EB2-B239-B7F19A661E71}" presName="invisiNode" presStyleLbl="node1" presStyleIdx="2" presStyleCnt="9"/>
      <dgm:spPr/>
    </dgm:pt>
    <dgm:pt modelId="{2181DE0F-BD91-4703-B840-EEEE8A27669F}" type="pres">
      <dgm:prSet presAssocID="{BFB4625E-2C98-4EB2-B239-B7F19A661E71}" presName="imagNode" presStyleLbl="fgImgPlace1" presStyleIdx="2" presStyleCnt="9" custScaleY="68295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02880D4B-AD69-4C5B-B808-36A48C2A7884}" type="pres">
      <dgm:prSet presAssocID="{44CC8464-03F3-4457-A001-6A9276FE4A1F}" presName="sibTrans" presStyleLbl="sibTrans2D1" presStyleIdx="0" presStyleCnt="0"/>
      <dgm:spPr/>
    </dgm:pt>
    <dgm:pt modelId="{47E306E6-3FAC-4D3E-A4F1-F181BB22F291}" type="pres">
      <dgm:prSet presAssocID="{974B6F97-E440-4197-83A3-380926C7E599}" presName="compNode" presStyleCnt="0"/>
      <dgm:spPr/>
    </dgm:pt>
    <dgm:pt modelId="{36587809-3E3A-40B0-8175-A81284B27287}" type="pres">
      <dgm:prSet presAssocID="{974B6F97-E440-4197-83A3-380926C7E599}" presName="bkgdShape" presStyleLbl="node1" presStyleIdx="3" presStyleCnt="9"/>
      <dgm:spPr/>
    </dgm:pt>
    <dgm:pt modelId="{BC7D8E69-06AB-45E9-A405-2D5E1EC6ECE6}" type="pres">
      <dgm:prSet presAssocID="{974B6F97-E440-4197-83A3-380926C7E599}" presName="nodeTx" presStyleLbl="node1" presStyleIdx="3" presStyleCnt="9">
        <dgm:presLayoutVars>
          <dgm:bulletEnabled val="1"/>
        </dgm:presLayoutVars>
      </dgm:prSet>
      <dgm:spPr/>
    </dgm:pt>
    <dgm:pt modelId="{6F2D30F3-C9F0-432E-A881-2C55AB9B078B}" type="pres">
      <dgm:prSet presAssocID="{974B6F97-E440-4197-83A3-380926C7E599}" presName="invisiNode" presStyleLbl="node1" presStyleIdx="3" presStyleCnt="9"/>
      <dgm:spPr/>
    </dgm:pt>
    <dgm:pt modelId="{EA7C290C-5285-46D9-B30E-65A17C6BAED3}" type="pres">
      <dgm:prSet presAssocID="{974B6F97-E440-4197-83A3-380926C7E599}" presName="imagNode" presStyleLbl="fgImgPlace1" presStyleIdx="3" presStyleCnt="9" custScaleY="68203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</dgm:spPr>
    </dgm:pt>
    <dgm:pt modelId="{31F5BA73-B3F5-4EBA-901E-08B35A7F3966}" type="pres">
      <dgm:prSet presAssocID="{B208A87E-9194-4257-8CEC-5647370D369A}" presName="sibTrans" presStyleLbl="sibTrans2D1" presStyleIdx="0" presStyleCnt="0"/>
      <dgm:spPr/>
    </dgm:pt>
    <dgm:pt modelId="{A7A83BB1-0D57-430D-8472-1D85D0665C89}" type="pres">
      <dgm:prSet presAssocID="{EC801DD1-802B-4F7C-9647-6D4B10DFC850}" presName="compNode" presStyleCnt="0"/>
      <dgm:spPr/>
    </dgm:pt>
    <dgm:pt modelId="{890AD3BA-CBD5-4777-A5CA-D2783EACB72E}" type="pres">
      <dgm:prSet presAssocID="{EC801DD1-802B-4F7C-9647-6D4B10DFC850}" presName="bkgdShape" presStyleLbl="node1" presStyleIdx="4" presStyleCnt="9"/>
      <dgm:spPr/>
    </dgm:pt>
    <dgm:pt modelId="{4CB17E16-9E2F-401A-AE35-C4A77E3A94F1}" type="pres">
      <dgm:prSet presAssocID="{EC801DD1-802B-4F7C-9647-6D4B10DFC850}" presName="nodeTx" presStyleLbl="node1" presStyleIdx="4" presStyleCnt="9">
        <dgm:presLayoutVars>
          <dgm:bulletEnabled val="1"/>
        </dgm:presLayoutVars>
      </dgm:prSet>
      <dgm:spPr/>
    </dgm:pt>
    <dgm:pt modelId="{C9BB1D0B-29FA-4CAB-804C-F093871F8884}" type="pres">
      <dgm:prSet presAssocID="{EC801DD1-802B-4F7C-9647-6D4B10DFC850}" presName="invisiNode" presStyleLbl="node1" presStyleIdx="4" presStyleCnt="9"/>
      <dgm:spPr/>
    </dgm:pt>
    <dgm:pt modelId="{B514684A-8660-4ADD-866E-97CF077E5F79}" type="pres">
      <dgm:prSet presAssocID="{EC801DD1-802B-4F7C-9647-6D4B10DFC850}" presName="imagNode" presStyleLbl="fgImgPlace1" presStyleIdx="4" presStyleCnt="9" custScaleY="68203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</dgm:spPr>
    </dgm:pt>
    <dgm:pt modelId="{E2FA11EC-A312-4225-B260-152FDE00BFAF}" type="pres">
      <dgm:prSet presAssocID="{D0A91372-D427-4887-9620-F32F2D599EA4}" presName="sibTrans" presStyleLbl="sibTrans2D1" presStyleIdx="0" presStyleCnt="0"/>
      <dgm:spPr/>
    </dgm:pt>
    <dgm:pt modelId="{55C104F1-CED5-443F-963B-237D0B7B172D}" type="pres">
      <dgm:prSet presAssocID="{B81BA33B-E105-4A12-9335-34B12804BC5B}" presName="compNode" presStyleCnt="0"/>
      <dgm:spPr/>
    </dgm:pt>
    <dgm:pt modelId="{99103AF5-2F83-4527-9768-F36AB1C578BA}" type="pres">
      <dgm:prSet presAssocID="{B81BA33B-E105-4A12-9335-34B12804BC5B}" presName="bkgdShape" presStyleLbl="node1" presStyleIdx="5" presStyleCnt="9"/>
      <dgm:spPr/>
    </dgm:pt>
    <dgm:pt modelId="{10178FF7-1F1F-4D55-B4BA-C4368F239A33}" type="pres">
      <dgm:prSet presAssocID="{B81BA33B-E105-4A12-9335-34B12804BC5B}" presName="nodeTx" presStyleLbl="node1" presStyleIdx="5" presStyleCnt="9">
        <dgm:presLayoutVars>
          <dgm:bulletEnabled val="1"/>
        </dgm:presLayoutVars>
      </dgm:prSet>
      <dgm:spPr/>
    </dgm:pt>
    <dgm:pt modelId="{2C359E03-D8E7-48B4-8BD6-287409A7BCF8}" type="pres">
      <dgm:prSet presAssocID="{B81BA33B-E105-4A12-9335-34B12804BC5B}" presName="invisiNode" presStyleLbl="node1" presStyleIdx="5" presStyleCnt="9"/>
      <dgm:spPr/>
    </dgm:pt>
    <dgm:pt modelId="{8AA38F1A-0BBE-437B-9848-802D2B1206A6}" type="pres">
      <dgm:prSet presAssocID="{B81BA33B-E105-4A12-9335-34B12804BC5B}" presName="imagNode" presStyleLbl="fgImgPlace1" presStyleIdx="5" presStyleCnt="9" custScaleY="68914"/>
      <dgm:spPr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</dgm:spPr>
    </dgm:pt>
    <dgm:pt modelId="{5720C80B-EBD8-43E4-9FC2-A2C54D17E765}" type="pres">
      <dgm:prSet presAssocID="{CA1BB355-5EA8-4023-B8DB-3385D55D6FCD}" presName="sibTrans" presStyleLbl="sibTrans2D1" presStyleIdx="0" presStyleCnt="0"/>
      <dgm:spPr/>
    </dgm:pt>
    <dgm:pt modelId="{B85361E4-06A9-4079-BAE4-2D5C4CC472DC}" type="pres">
      <dgm:prSet presAssocID="{4C9760A5-4DFE-4A5A-B2C6-4CB8D9A30DAE}" presName="compNode" presStyleCnt="0"/>
      <dgm:spPr/>
    </dgm:pt>
    <dgm:pt modelId="{3E4B1DDB-14E8-4184-AC64-8FD4BE103635}" type="pres">
      <dgm:prSet presAssocID="{4C9760A5-4DFE-4A5A-B2C6-4CB8D9A30DAE}" presName="bkgdShape" presStyleLbl="node1" presStyleIdx="6" presStyleCnt="9"/>
      <dgm:spPr/>
    </dgm:pt>
    <dgm:pt modelId="{E3CBC9E6-CF55-4E54-A9FA-CB577ADEDB97}" type="pres">
      <dgm:prSet presAssocID="{4C9760A5-4DFE-4A5A-B2C6-4CB8D9A30DAE}" presName="nodeTx" presStyleLbl="node1" presStyleIdx="6" presStyleCnt="9">
        <dgm:presLayoutVars>
          <dgm:bulletEnabled val="1"/>
        </dgm:presLayoutVars>
      </dgm:prSet>
      <dgm:spPr/>
    </dgm:pt>
    <dgm:pt modelId="{45772909-C12E-41A0-AF3E-5417C9A7543F}" type="pres">
      <dgm:prSet presAssocID="{4C9760A5-4DFE-4A5A-B2C6-4CB8D9A30DAE}" presName="invisiNode" presStyleLbl="node1" presStyleIdx="6" presStyleCnt="9"/>
      <dgm:spPr/>
    </dgm:pt>
    <dgm:pt modelId="{857EF615-0C5B-47A0-B1F8-9EF0DE126074}" type="pres">
      <dgm:prSet presAssocID="{4C9760A5-4DFE-4A5A-B2C6-4CB8D9A30DAE}" presName="imagNode" presStyleLbl="fgImgPlace1" presStyleIdx="6" presStyleCnt="9" custScaleY="69626"/>
      <dgm:spPr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</dgm:spPr>
    </dgm:pt>
    <dgm:pt modelId="{10151CB0-55D8-4EB4-95F1-3AAEEA1EBB90}" type="pres">
      <dgm:prSet presAssocID="{45BAAC0F-7F0A-43F9-B62D-31C20B5AB414}" presName="sibTrans" presStyleLbl="sibTrans2D1" presStyleIdx="0" presStyleCnt="0"/>
      <dgm:spPr/>
    </dgm:pt>
    <dgm:pt modelId="{81FA7957-5386-4828-BF62-74C5C4764257}" type="pres">
      <dgm:prSet presAssocID="{8EA7FE08-3FB1-4F90-AB68-2E92E7C0840D}" presName="compNode" presStyleCnt="0"/>
      <dgm:spPr/>
    </dgm:pt>
    <dgm:pt modelId="{4ABC6A30-316E-4B0A-91D1-9B2E18F4BEB0}" type="pres">
      <dgm:prSet presAssocID="{8EA7FE08-3FB1-4F90-AB68-2E92E7C0840D}" presName="bkgdShape" presStyleLbl="node1" presStyleIdx="7" presStyleCnt="9"/>
      <dgm:spPr/>
    </dgm:pt>
    <dgm:pt modelId="{C729B849-8A26-4F9D-9107-57EAF1DA83CF}" type="pres">
      <dgm:prSet presAssocID="{8EA7FE08-3FB1-4F90-AB68-2E92E7C0840D}" presName="nodeTx" presStyleLbl="node1" presStyleIdx="7" presStyleCnt="9">
        <dgm:presLayoutVars>
          <dgm:bulletEnabled val="1"/>
        </dgm:presLayoutVars>
      </dgm:prSet>
      <dgm:spPr/>
    </dgm:pt>
    <dgm:pt modelId="{C9265DA2-76FB-4E8C-893A-38D7C78E2EC2}" type="pres">
      <dgm:prSet presAssocID="{8EA7FE08-3FB1-4F90-AB68-2E92E7C0840D}" presName="invisiNode" presStyleLbl="node1" presStyleIdx="7" presStyleCnt="9"/>
      <dgm:spPr/>
    </dgm:pt>
    <dgm:pt modelId="{66F042EA-05C6-4115-9CDD-51CFCDD8D3FD}" type="pres">
      <dgm:prSet presAssocID="{8EA7FE08-3FB1-4F90-AB68-2E92E7C0840D}" presName="imagNode" presStyleLbl="fgImgPlace1" presStyleIdx="7" presStyleCnt="9" custScaleY="71049"/>
      <dgm:spPr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</dgm:spPr>
    </dgm:pt>
    <dgm:pt modelId="{470F1DF2-F9B5-4395-81AF-DE1353F6889D}" type="pres">
      <dgm:prSet presAssocID="{B3CE39B1-2468-4F69-8947-158EFFA728CB}" presName="sibTrans" presStyleLbl="sibTrans2D1" presStyleIdx="0" presStyleCnt="0"/>
      <dgm:spPr/>
    </dgm:pt>
    <dgm:pt modelId="{59265587-27A8-4101-AE2F-B1C3FEE0C1C1}" type="pres">
      <dgm:prSet presAssocID="{C787CDDE-246D-430A-BAA3-98BF85EE85DA}" presName="compNode" presStyleCnt="0"/>
      <dgm:spPr/>
    </dgm:pt>
    <dgm:pt modelId="{49BF5E3E-35FB-4757-85A8-B4F6511D937A}" type="pres">
      <dgm:prSet presAssocID="{C787CDDE-246D-430A-BAA3-98BF85EE85DA}" presName="bkgdShape" presStyleLbl="node1" presStyleIdx="8" presStyleCnt="9"/>
      <dgm:spPr/>
    </dgm:pt>
    <dgm:pt modelId="{2A990802-81ED-41AD-8870-088D05AA29CE}" type="pres">
      <dgm:prSet presAssocID="{C787CDDE-246D-430A-BAA3-98BF85EE85DA}" presName="nodeTx" presStyleLbl="node1" presStyleIdx="8" presStyleCnt="9">
        <dgm:presLayoutVars>
          <dgm:bulletEnabled val="1"/>
        </dgm:presLayoutVars>
      </dgm:prSet>
      <dgm:spPr/>
    </dgm:pt>
    <dgm:pt modelId="{E8F7EF6D-FFC3-4560-841D-C861F3F58D70}" type="pres">
      <dgm:prSet presAssocID="{C787CDDE-246D-430A-BAA3-98BF85EE85DA}" presName="invisiNode" presStyleLbl="node1" presStyleIdx="8" presStyleCnt="9"/>
      <dgm:spPr/>
    </dgm:pt>
    <dgm:pt modelId="{3B88BB84-41CC-47F6-9841-DF40A868FCF3}" type="pres">
      <dgm:prSet presAssocID="{C787CDDE-246D-430A-BAA3-98BF85EE85DA}" presName="imagNode" presStyleLbl="fgImgPlace1" presStyleIdx="8" presStyleCnt="9" custScaleY="72472"/>
      <dgm:spPr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</dgm:spPr>
    </dgm:pt>
  </dgm:ptLst>
  <dgm:cxnLst>
    <dgm:cxn modelId="{18824003-4DBA-4E30-A856-165094D4F1E7}" type="presOf" srcId="{4C9760A5-4DFE-4A5A-B2C6-4CB8D9A30DAE}" destId="{3E4B1DDB-14E8-4184-AC64-8FD4BE103635}" srcOrd="0" destOrd="0" presId="urn:microsoft.com/office/officeart/2005/8/layout/hList7"/>
    <dgm:cxn modelId="{21D0EA15-B017-4A28-9BA2-174918B58C64}" type="presOf" srcId="{B208A87E-9194-4257-8CEC-5647370D369A}" destId="{31F5BA73-B3F5-4EBA-901E-08B35A7F3966}" srcOrd="0" destOrd="0" presId="urn:microsoft.com/office/officeart/2005/8/layout/hList7"/>
    <dgm:cxn modelId="{2B453A27-28C0-49B3-BAE4-8B8E5ABB3682}" type="presOf" srcId="{BFB4625E-2C98-4EB2-B239-B7F19A661E71}" destId="{A3437A3A-9DFD-48D0-B943-F2B5D8FC6DCA}" srcOrd="0" destOrd="0" presId="urn:microsoft.com/office/officeart/2005/8/layout/hList7"/>
    <dgm:cxn modelId="{B35D7A3F-B351-4462-82E1-EA158D51C25C}" srcId="{A7549C05-2D36-4B86-912E-540607BC9038}" destId="{B81BA33B-E105-4A12-9335-34B12804BC5B}" srcOrd="5" destOrd="0" parTransId="{E5B966FC-958A-4E45-92BB-2B009AB75675}" sibTransId="{CA1BB355-5EA8-4023-B8DB-3385D55D6FCD}"/>
    <dgm:cxn modelId="{5578B53F-14D1-4C67-AC66-DAB60CB997AB}" type="presOf" srcId="{B3CE39B1-2468-4F69-8947-158EFFA728CB}" destId="{470F1DF2-F9B5-4395-81AF-DE1353F6889D}" srcOrd="0" destOrd="0" presId="urn:microsoft.com/office/officeart/2005/8/layout/hList7"/>
    <dgm:cxn modelId="{FED91940-3F5D-4DFF-A6D3-1A8C5209249C}" type="presOf" srcId="{BFB855B0-5B9A-436D-A357-25D3230FADD7}" destId="{2ADD93BE-B779-4DC1-AD60-137B7CE0A43A}" srcOrd="1" destOrd="0" presId="urn:microsoft.com/office/officeart/2005/8/layout/hList7"/>
    <dgm:cxn modelId="{5E188043-5A27-482F-9423-EDAB9C91239B}" srcId="{A7549C05-2D36-4B86-912E-540607BC9038}" destId="{BFB855B0-5B9A-436D-A357-25D3230FADD7}" srcOrd="1" destOrd="0" parTransId="{1F668998-4E88-4369-A4A2-AD226D7A6013}" sibTransId="{FB365670-565A-496F-AA50-AEAF2342F456}"/>
    <dgm:cxn modelId="{64C72864-7E21-4A59-B93D-AB0BD1448CF2}" type="presOf" srcId="{8EA7FE08-3FB1-4F90-AB68-2E92E7C0840D}" destId="{C729B849-8A26-4F9D-9107-57EAF1DA83CF}" srcOrd="1" destOrd="0" presId="urn:microsoft.com/office/officeart/2005/8/layout/hList7"/>
    <dgm:cxn modelId="{614E5847-DFE8-4E1B-A613-B8734027FE4E}" type="presOf" srcId="{974B6F97-E440-4197-83A3-380926C7E599}" destId="{36587809-3E3A-40B0-8175-A81284B27287}" srcOrd="0" destOrd="0" presId="urn:microsoft.com/office/officeart/2005/8/layout/hList7"/>
    <dgm:cxn modelId="{FCB89073-051F-47C1-94FE-695A6466A87A}" type="presOf" srcId="{A7549C05-2D36-4B86-912E-540607BC9038}" destId="{181F64AD-539C-417F-85E6-498F22B9050A}" srcOrd="0" destOrd="0" presId="urn:microsoft.com/office/officeart/2005/8/layout/hList7"/>
    <dgm:cxn modelId="{89779D55-8222-42C5-A648-0663112D04D3}" type="presOf" srcId="{EC801DD1-802B-4F7C-9647-6D4B10DFC850}" destId="{4CB17E16-9E2F-401A-AE35-C4A77E3A94F1}" srcOrd="1" destOrd="0" presId="urn:microsoft.com/office/officeart/2005/8/layout/hList7"/>
    <dgm:cxn modelId="{FF209F55-51C6-4936-B323-ADD4BF5FB3FD}" srcId="{A7549C05-2D36-4B86-912E-540607BC9038}" destId="{4403EFB0-2CCA-404C-A57E-984510224E32}" srcOrd="0" destOrd="0" parTransId="{4E377EF5-EB65-4814-B1B0-33BB44F16A8B}" sibTransId="{A35D5743-8C0A-47F5-BA33-34262987FDC2}"/>
    <dgm:cxn modelId="{C54ABF58-CBD9-485D-8381-2C10971F370E}" srcId="{A7549C05-2D36-4B86-912E-540607BC9038}" destId="{EC801DD1-802B-4F7C-9647-6D4B10DFC850}" srcOrd="4" destOrd="0" parTransId="{B4172876-E3B0-4A4C-BED8-5D5B234EAA45}" sibTransId="{D0A91372-D427-4887-9620-F32F2D599EA4}"/>
    <dgm:cxn modelId="{7F876279-6731-4E9B-9986-D489F56CF825}" type="presOf" srcId="{4403EFB0-2CCA-404C-A57E-984510224E32}" destId="{07573E68-63F5-40C7-81E8-48EB8325189A}" srcOrd="0" destOrd="0" presId="urn:microsoft.com/office/officeart/2005/8/layout/hList7"/>
    <dgm:cxn modelId="{82DD837A-1D83-46C4-B043-21AC6163A815}" srcId="{A7549C05-2D36-4B86-912E-540607BC9038}" destId="{974B6F97-E440-4197-83A3-380926C7E599}" srcOrd="3" destOrd="0" parTransId="{2FDA6C98-B191-49ED-9AD9-EB6A1A8E2544}" sibTransId="{B208A87E-9194-4257-8CEC-5647370D369A}"/>
    <dgm:cxn modelId="{5284D67F-CEB0-4402-AC5E-DEB00825DD01}" srcId="{A7549C05-2D36-4B86-912E-540607BC9038}" destId="{4C9760A5-4DFE-4A5A-B2C6-4CB8D9A30DAE}" srcOrd="6" destOrd="0" parTransId="{62748EF6-FA88-4F77-954F-CE2F264C8ED4}" sibTransId="{45BAAC0F-7F0A-43F9-B62D-31C20B5AB414}"/>
    <dgm:cxn modelId="{9A822581-143F-478A-8D34-3E4BF2CA577F}" srcId="{A7549C05-2D36-4B86-912E-540607BC9038}" destId="{8EA7FE08-3FB1-4F90-AB68-2E92E7C0840D}" srcOrd="7" destOrd="0" parTransId="{98B182A1-3A9B-41E4-9605-BFEE360B431A}" sibTransId="{B3CE39B1-2468-4F69-8947-158EFFA728CB}"/>
    <dgm:cxn modelId="{5AFDF681-CCAA-43D7-A08E-3B2CB2980C18}" type="presOf" srcId="{FB365670-565A-496F-AA50-AEAF2342F456}" destId="{7CC539C1-E881-40DB-951D-33791F3F74BF}" srcOrd="0" destOrd="0" presId="urn:microsoft.com/office/officeart/2005/8/layout/hList7"/>
    <dgm:cxn modelId="{B36D1B85-69D6-44C2-BD1C-9268D4B5BC0C}" type="presOf" srcId="{45BAAC0F-7F0A-43F9-B62D-31C20B5AB414}" destId="{10151CB0-55D8-4EB4-95F1-3AAEEA1EBB90}" srcOrd="0" destOrd="0" presId="urn:microsoft.com/office/officeart/2005/8/layout/hList7"/>
    <dgm:cxn modelId="{CCC2B899-2807-4BF5-BB77-73833A25F7E4}" type="presOf" srcId="{4403EFB0-2CCA-404C-A57E-984510224E32}" destId="{19B2CF5C-0C14-44C6-86DB-53291D5BF1DA}" srcOrd="1" destOrd="0" presId="urn:microsoft.com/office/officeart/2005/8/layout/hList7"/>
    <dgm:cxn modelId="{FE6EE199-C252-4DBE-9419-1D3B3B70CCE2}" type="presOf" srcId="{8EA7FE08-3FB1-4F90-AB68-2E92E7C0840D}" destId="{4ABC6A30-316E-4B0A-91D1-9B2E18F4BEB0}" srcOrd="0" destOrd="0" presId="urn:microsoft.com/office/officeart/2005/8/layout/hList7"/>
    <dgm:cxn modelId="{7DAF879F-75AF-4D44-9605-8F49A49CA6B9}" type="presOf" srcId="{C787CDDE-246D-430A-BAA3-98BF85EE85DA}" destId="{2A990802-81ED-41AD-8870-088D05AA29CE}" srcOrd="1" destOrd="0" presId="urn:microsoft.com/office/officeart/2005/8/layout/hList7"/>
    <dgm:cxn modelId="{2C71C19F-6FDC-422A-9385-DC80EA99E1E8}" type="presOf" srcId="{C787CDDE-246D-430A-BAA3-98BF85EE85DA}" destId="{49BF5E3E-35FB-4757-85A8-B4F6511D937A}" srcOrd="0" destOrd="0" presId="urn:microsoft.com/office/officeart/2005/8/layout/hList7"/>
    <dgm:cxn modelId="{F9511DA6-B482-43B2-8E12-9AAE579932EB}" srcId="{A7549C05-2D36-4B86-912E-540607BC9038}" destId="{BFB4625E-2C98-4EB2-B239-B7F19A661E71}" srcOrd="2" destOrd="0" parTransId="{D39A5F52-07C6-43EE-BA5F-303C2F68A001}" sibTransId="{44CC8464-03F3-4457-A001-6A9276FE4A1F}"/>
    <dgm:cxn modelId="{BBC960A8-6C10-4AFE-91C4-6F29A07887E6}" type="presOf" srcId="{44CC8464-03F3-4457-A001-6A9276FE4A1F}" destId="{02880D4B-AD69-4C5B-B808-36A48C2A7884}" srcOrd="0" destOrd="0" presId="urn:microsoft.com/office/officeart/2005/8/layout/hList7"/>
    <dgm:cxn modelId="{40AA3EAD-9A00-43C3-817D-2893552FCC81}" type="presOf" srcId="{4C9760A5-4DFE-4A5A-B2C6-4CB8D9A30DAE}" destId="{E3CBC9E6-CF55-4E54-A9FA-CB577ADEDB97}" srcOrd="1" destOrd="0" presId="urn:microsoft.com/office/officeart/2005/8/layout/hList7"/>
    <dgm:cxn modelId="{71CB6EB4-4A29-4D91-9D1E-28A3DB8F75EE}" type="presOf" srcId="{CA1BB355-5EA8-4023-B8DB-3385D55D6FCD}" destId="{5720C80B-EBD8-43E4-9FC2-A2C54D17E765}" srcOrd="0" destOrd="0" presId="urn:microsoft.com/office/officeart/2005/8/layout/hList7"/>
    <dgm:cxn modelId="{B7E6D9BF-B133-4F78-A911-10160832EFEC}" type="presOf" srcId="{B81BA33B-E105-4A12-9335-34B12804BC5B}" destId="{99103AF5-2F83-4527-9768-F36AB1C578BA}" srcOrd="0" destOrd="0" presId="urn:microsoft.com/office/officeart/2005/8/layout/hList7"/>
    <dgm:cxn modelId="{235950D2-D83A-439F-A4E4-7DFEC6516962}" srcId="{A7549C05-2D36-4B86-912E-540607BC9038}" destId="{C787CDDE-246D-430A-BAA3-98BF85EE85DA}" srcOrd="8" destOrd="0" parTransId="{AA6656BB-00C6-4298-B5D9-3508329BA46F}" sibTransId="{6630877D-6781-4920-875A-E363070054F4}"/>
    <dgm:cxn modelId="{1F82D4DA-D376-452C-8491-A91883F09E11}" type="presOf" srcId="{BFB4625E-2C98-4EB2-B239-B7F19A661E71}" destId="{3185D68E-A03F-440A-B7E6-18EBE05FC442}" srcOrd="1" destOrd="0" presId="urn:microsoft.com/office/officeart/2005/8/layout/hList7"/>
    <dgm:cxn modelId="{911BF7E5-7628-40E8-AE45-35A54619AE5D}" type="presOf" srcId="{974B6F97-E440-4197-83A3-380926C7E599}" destId="{BC7D8E69-06AB-45E9-A405-2D5E1EC6ECE6}" srcOrd="1" destOrd="0" presId="urn:microsoft.com/office/officeart/2005/8/layout/hList7"/>
    <dgm:cxn modelId="{D0A0A8E6-C299-4A9A-86A3-4BD57BA9A5A9}" type="presOf" srcId="{B81BA33B-E105-4A12-9335-34B12804BC5B}" destId="{10178FF7-1F1F-4D55-B4BA-C4368F239A33}" srcOrd="1" destOrd="0" presId="urn:microsoft.com/office/officeart/2005/8/layout/hList7"/>
    <dgm:cxn modelId="{C4CD08E7-BCA0-471F-8C06-0CEC650A94BD}" type="presOf" srcId="{A35D5743-8C0A-47F5-BA33-34262987FDC2}" destId="{77328404-330D-406F-AE7C-E0863AEF04A4}" srcOrd="0" destOrd="0" presId="urn:microsoft.com/office/officeart/2005/8/layout/hList7"/>
    <dgm:cxn modelId="{E3380CF3-0EDF-4E15-A551-D450AF1A2B9A}" type="presOf" srcId="{BFB855B0-5B9A-436D-A357-25D3230FADD7}" destId="{F0848E80-9046-4B24-A37A-9F50AA9D54A0}" srcOrd="0" destOrd="0" presId="urn:microsoft.com/office/officeart/2005/8/layout/hList7"/>
    <dgm:cxn modelId="{78A61CFB-AA9E-491D-92E9-07C0E8263EBC}" type="presOf" srcId="{EC801DD1-802B-4F7C-9647-6D4B10DFC850}" destId="{890AD3BA-CBD5-4777-A5CA-D2783EACB72E}" srcOrd="0" destOrd="0" presId="urn:microsoft.com/office/officeart/2005/8/layout/hList7"/>
    <dgm:cxn modelId="{8F5364FC-5F15-46AC-B04E-B5877B2BE223}" type="presOf" srcId="{D0A91372-D427-4887-9620-F32F2D599EA4}" destId="{E2FA11EC-A312-4225-B260-152FDE00BFAF}" srcOrd="0" destOrd="0" presId="urn:microsoft.com/office/officeart/2005/8/layout/hList7"/>
    <dgm:cxn modelId="{75F400AE-7EDA-4EFD-A180-825A3E15B14E}" type="presParOf" srcId="{181F64AD-539C-417F-85E6-498F22B9050A}" destId="{DAAC1C38-2F2E-41C6-AB18-25E2D442C6D0}" srcOrd="0" destOrd="0" presId="urn:microsoft.com/office/officeart/2005/8/layout/hList7"/>
    <dgm:cxn modelId="{799BC864-0352-4A1F-B110-0D9E887187F8}" type="presParOf" srcId="{181F64AD-539C-417F-85E6-498F22B9050A}" destId="{193401F0-D04E-4F2F-8234-FEAEC9645943}" srcOrd="1" destOrd="0" presId="urn:microsoft.com/office/officeart/2005/8/layout/hList7"/>
    <dgm:cxn modelId="{4BD607D2-365F-4B5A-8070-6F9404C8FD84}" type="presParOf" srcId="{193401F0-D04E-4F2F-8234-FEAEC9645943}" destId="{971B5763-8BA4-4E70-AE22-61F33B280453}" srcOrd="0" destOrd="0" presId="urn:microsoft.com/office/officeart/2005/8/layout/hList7"/>
    <dgm:cxn modelId="{9A98E505-1A83-4175-A967-5DA5D6D307C1}" type="presParOf" srcId="{971B5763-8BA4-4E70-AE22-61F33B280453}" destId="{07573E68-63F5-40C7-81E8-48EB8325189A}" srcOrd="0" destOrd="0" presId="urn:microsoft.com/office/officeart/2005/8/layout/hList7"/>
    <dgm:cxn modelId="{3950CC58-1A07-4A7C-92B7-A5076AD989AE}" type="presParOf" srcId="{971B5763-8BA4-4E70-AE22-61F33B280453}" destId="{19B2CF5C-0C14-44C6-86DB-53291D5BF1DA}" srcOrd="1" destOrd="0" presId="urn:microsoft.com/office/officeart/2005/8/layout/hList7"/>
    <dgm:cxn modelId="{1C2CE74B-9B6B-4BA8-BD98-3DFAF03BB5E4}" type="presParOf" srcId="{971B5763-8BA4-4E70-AE22-61F33B280453}" destId="{C7C3D7B3-94DB-4DEE-BD58-B20688D70871}" srcOrd="2" destOrd="0" presId="urn:microsoft.com/office/officeart/2005/8/layout/hList7"/>
    <dgm:cxn modelId="{4E4BCDE1-7A66-4A50-9824-7766BB0EDD09}" type="presParOf" srcId="{971B5763-8BA4-4E70-AE22-61F33B280453}" destId="{AC98816D-1C25-4C07-B558-3DE8A9C27DAC}" srcOrd="3" destOrd="0" presId="urn:microsoft.com/office/officeart/2005/8/layout/hList7"/>
    <dgm:cxn modelId="{7CC47E6E-32EA-4085-A211-E43601C4C787}" type="presParOf" srcId="{193401F0-D04E-4F2F-8234-FEAEC9645943}" destId="{77328404-330D-406F-AE7C-E0863AEF04A4}" srcOrd="1" destOrd="0" presId="urn:microsoft.com/office/officeart/2005/8/layout/hList7"/>
    <dgm:cxn modelId="{219B357F-55D2-42D3-AF82-881A4D01C462}" type="presParOf" srcId="{193401F0-D04E-4F2F-8234-FEAEC9645943}" destId="{43F79873-DB8A-4877-97DE-AAFA6C1FDFF6}" srcOrd="2" destOrd="0" presId="urn:microsoft.com/office/officeart/2005/8/layout/hList7"/>
    <dgm:cxn modelId="{34174829-92F5-4E26-BEDA-275DA7976D25}" type="presParOf" srcId="{43F79873-DB8A-4877-97DE-AAFA6C1FDFF6}" destId="{F0848E80-9046-4B24-A37A-9F50AA9D54A0}" srcOrd="0" destOrd="0" presId="urn:microsoft.com/office/officeart/2005/8/layout/hList7"/>
    <dgm:cxn modelId="{49C09BB7-039C-4E1A-8B06-2EA330A99994}" type="presParOf" srcId="{43F79873-DB8A-4877-97DE-AAFA6C1FDFF6}" destId="{2ADD93BE-B779-4DC1-AD60-137B7CE0A43A}" srcOrd="1" destOrd="0" presId="urn:microsoft.com/office/officeart/2005/8/layout/hList7"/>
    <dgm:cxn modelId="{AA36CB20-391F-49C3-9B7C-B3E1D38E0DA8}" type="presParOf" srcId="{43F79873-DB8A-4877-97DE-AAFA6C1FDFF6}" destId="{C390C1CA-622E-46E0-AC0C-4BE22AAEC7B2}" srcOrd="2" destOrd="0" presId="urn:microsoft.com/office/officeart/2005/8/layout/hList7"/>
    <dgm:cxn modelId="{08099158-9029-4DFD-B4BE-C7D6FBA8D00A}" type="presParOf" srcId="{43F79873-DB8A-4877-97DE-AAFA6C1FDFF6}" destId="{967656B3-18B1-4FA6-ACCE-9B9FC954FC73}" srcOrd="3" destOrd="0" presId="urn:microsoft.com/office/officeart/2005/8/layout/hList7"/>
    <dgm:cxn modelId="{D0F81774-A097-4ECC-BE6B-E47468A3C88E}" type="presParOf" srcId="{193401F0-D04E-4F2F-8234-FEAEC9645943}" destId="{7CC539C1-E881-40DB-951D-33791F3F74BF}" srcOrd="3" destOrd="0" presId="urn:microsoft.com/office/officeart/2005/8/layout/hList7"/>
    <dgm:cxn modelId="{ABF96552-92F5-46F1-AD66-A0A552655DDD}" type="presParOf" srcId="{193401F0-D04E-4F2F-8234-FEAEC9645943}" destId="{F14882B9-E49D-4EF9-B5FE-605BC22BD3E4}" srcOrd="4" destOrd="0" presId="urn:microsoft.com/office/officeart/2005/8/layout/hList7"/>
    <dgm:cxn modelId="{F046194C-A3B7-40CC-BCA8-1D9D86CACFEE}" type="presParOf" srcId="{F14882B9-E49D-4EF9-B5FE-605BC22BD3E4}" destId="{A3437A3A-9DFD-48D0-B943-F2B5D8FC6DCA}" srcOrd="0" destOrd="0" presId="urn:microsoft.com/office/officeart/2005/8/layout/hList7"/>
    <dgm:cxn modelId="{CF94A3EA-906C-4A26-8264-644F6E4EFEF8}" type="presParOf" srcId="{F14882B9-E49D-4EF9-B5FE-605BC22BD3E4}" destId="{3185D68E-A03F-440A-B7E6-18EBE05FC442}" srcOrd="1" destOrd="0" presId="urn:microsoft.com/office/officeart/2005/8/layout/hList7"/>
    <dgm:cxn modelId="{75876064-5D76-4B18-8B44-D5D00748E958}" type="presParOf" srcId="{F14882B9-E49D-4EF9-B5FE-605BC22BD3E4}" destId="{1B578DB0-9D7B-4AFE-A2A2-5C697DECBD36}" srcOrd="2" destOrd="0" presId="urn:microsoft.com/office/officeart/2005/8/layout/hList7"/>
    <dgm:cxn modelId="{EDDD2635-99F8-42CE-83A1-8233BC6F6A88}" type="presParOf" srcId="{F14882B9-E49D-4EF9-B5FE-605BC22BD3E4}" destId="{2181DE0F-BD91-4703-B840-EEEE8A27669F}" srcOrd="3" destOrd="0" presId="urn:microsoft.com/office/officeart/2005/8/layout/hList7"/>
    <dgm:cxn modelId="{16BC2BAB-435C-42AD-84B6-D489C2BB8EBF}" type="presParOf" srcId="{193401F0-D04E-4F2F-8234-FEAEC9645943}" destId="{02880D4B-AD69-4C5B-B808-36A48C2A7884}" srcOrd="5" destOrd="0" presId="urn:microsoft.com/office/officeart/2005/8/layout/hList7"/>
    <dgm:cxn modelId="{D6589FD6-1F69-465D-945C-E11247D6208D}" type="presParOf" srcId="{193401F0-D04E-4F2F-8234-FEAEC9645943}" destId="{47E306E6-3FAC-4D3E-A4F1-F181BB22F291}" srcOrd="6" destOrd="0" presId="urn:microsoft.com/office/officeart/2005/8/layout/hList7"/>
    <dgm:cxn modelId="{A2AC2DBB-A043-4A9B-85E2-54317EF98868}" type="presParOf" srcId="{47E306E6-3FAC-4D3E-A4F1-F181BB22F291}" destId="{36587809-3E3A-40B0-8175-A81284B27287}" srcOrd="0" destOrd="0" presId="urn:microsoft.com/office/officeart/2005/8/layout/hList7"/>
    <dgm:cxn modelId="{A80ECF5A-490E-4444-BC2A-0DDB483E8DBF}" type="presParOf" srcId="{47E306E6-3FAC-4D3E-A4F1-F181BB22F291}" destId="{BC7D8E69-06AB-45E9-A405-2D5E1EC6ECE6}" srcOrd="1" destOrd="0" presId="urn:microsoft.com/office/officeart/2005/8/layout/hList7"/>
    <dgm:cxn modelId="{64945AEA-5F24-4D09-BBF3-1AC5D1392735}" type="presParOf" srcId="{47E306E6-3FAC-4D3E-A4F1-F181BB22F291}" destId="{6F2D30F3-C9F0-432E-A881-2C55AB9B078B}" srcOrd="2" destOrd="0" presId="urn:microsoft.com/office/officeart/2005/8/layout/hList7"/>
    <dgm:cxn modelId="{48A41FD2-D6D6-4766-B983-5B26E40B91C0}" type="presParOf" srcId="{47E306E6-3FAC-4D3E-A4F1-F181BB22F291}" destId="{EA7C290C-5285-46D9-B30E-65A17C6BAED3}" srcOrd="3" destOrd="0" presId="urn:microsoft.com/office/officeart/2005/8/layout/hList7"/>
    <dgm:cxn modelId="{48892C08-AE9D-492B-8DD5-8B4892D0442E}" type="presParOf" srcId="{193401F0-D04E-4F2F-8234-FEAEC9645943}" destId="{31F5BA73-B3F5-4EBA-901E-08B35A7F3966}" srcOrd="7" destOrd="0" presId="urn:microsoft.com/office/officeart/2005/8/layout/hList7"/>
    <dgm:cxn modelId="{0BA4B262-BEF8-40AF-998D-A585450F5F28}" type="presParOf" srcId="{193401F0-D04E-4F2F-8234-FEAEC9645943}" destId="{A7A83BB1-0D57-430D-8472-1D85D0665C89}" srcOrd="8" destOrd="0" presId="urn:microsoft.com/office/officeart/2005/8/layout/hList7"/>
    <dgm:cxn modelId="{7A4328F0-E4A2-4E8B-A315-C6EEFD899AAF}" type="presParOf" srcId="{A7A83BB1-0D57-430D-8472-1D85D0665C89}" destId="{890AD3BA-CBD5-4777-A5CA-D2783EACB72E}" srcOrd="0" destOrd="0" presId="urn:microsoft.com/office/officeart/2005/8/layout/hList7"/>
    <dgm:cxn modelId="{FBB801D7-4567-428B-909C-DEF514C3672D}" type="presParOf" srcId="{A7A83BB1-0D57-430D-8472-1D85D0665C89}" destId="{4CB17E16-9E2F-401A-AE35-C4A77E3A94F1}" srcOrd="1" destOrd="0" presId="urn:microsoft.com/office/officeart/2005/8/layout/hList7"/>
    <dgm:cxn modelId="{27F98FC6-888E-422D-9060-4911D4AB9382}" type="presParOf" srcId="{A7A83BB1-0D57-430D-8472-1D85D0665C89}" destId="{C9BB1D0B-29FA-4CAB-804C-F093871F8884}" srcOrd="2" destOrd="0" presId="urn:microsoft.com/office/officeart/2005/8/layout/hList7"/>
    <dgm:cxn modelId="{6DE22CE2-8EE2-4BDB-98A6-8DB41E6539EF}" type="presParOf" srcId="{A7A83BB1-0D57-430D-8472-1D85D0665C89}" destId="{B514684A-8660-4ADD-866E-97CF077E5F79}" srcOrd="3" destOrd="0" presId="urn:microsoft.com/office/officeart/2005/8/layout/hList7"/>
    <dgm:cxn modelId="{120A643E-4950-4DEB-8B65-179D350F1076}" type="presParOf" srcId="{193401F0-D04E-4F2F-8234-FEAEC9645943}" destId="{E2FA11EC-A312-4225-B260-152FDE00BFAF}" srcOrd="9" destOrd="0" presId="urn:microsoft.com/office/officeart/2005/8/layout/hList7"/>
    <dgm:cxn modelId="{B0F359AA-56D5-43E6-AB8A-C3F27183E5F3}" type="presParOf" srcId="{193401F0-D04E-4F2F-8234-FEAEC9645943}" destId="{55C104F1-CED5-443F-963B-237D0B7B172D}" srcOrd="10" destOrd="0" presId="urn:microsoft.com/office/officeart/2005/8/layout/hList7"/>
    <dgm:cxn modelId="{3D09B68E-3AB2-4AE8-AED4-792B89D99C20}" type="presParOf" srcId="{55C104F1-CED5-443F-963B-237D0B7B172D}" destId="{99103AF5-2F83-4527-9768-F36AB1C578BA}" srcOrd="0" destOrd="0" presId="urn:microsoft.com/office/officeart/2005/8/layout/hList7"/>
    <dgm:cxn modelId="{5262F395-B22F-4F50-AC44-807B5B0D85BD}" type="presParOf" srcId="{55C104F1-CED5-443F-963B-237D0B7B172D}" destId="{10178FF7-1F1F-4D55-B4BA-C4368F239A33}" srcOrd="1" destOrd="0" presId="urn:microsoft.com/office/officeart/2005/8/layout/hList7"/>
    <dgm:cxn modelId="{CCD37A57-E2A1-4C90-9FDC-F5F0A0878A87}" type="presParOf" srcId="{55C104F1-CED5-443F-963B-237D0B7B172D}" destId="{2C359E03-D8E7-48B4-8BD6-287409A7BCF8}" srcOrd="2" destOrd="0" presId="urn:microsoft.com/office/officeart/2005/8/layout/hList7"/>
    <dgm:cxn modelId="{5893561C-5BA2-4D77-9F35-5390044F707F}" type="presParOf" srcId="{55C104F1-CED5-443F-963B-237D0B7B172D}" destId="{8AA38F1A-0BBE-437B-9848-802D2B1206A6}" srcOrd="3" destOrd="0" presId="urn:microsoft.com/office/officeart/2005/8/layout/hList7"/>
    <dgm:cxn modelId="{D037FFC4-4496-4530-83B8-0FE8683A4853}" type="presParOf" srcId="{193401F0-D04E-4F2F-8234-FEAEC9645943}" destId="{5720C80B-EBD8-43E4-9FC2-A2C54D17E765}" srcOrd="11" destOrd="0" presId="urn:microsoft.com/office/officeart/2005/8/layout/hList7"/>
    <dgm:cxn modelId="{8B18A962-08C0-4949-8EB8-505BD7ABE5AE}" type="presParOf" srcId="{193401F0-D04E-4F2F-8234-FEAEC9645943}" destId="{B85361E4-06A9-4079-BAE4-2D5C4CC472DC}" srcOrd="12" destOrd="0" presId="urn:microsoft.com/office/officeart/2005/8/layout/hList7"/>
    <dgm:cxn modelId="{3D2EF693-D457-471E-981D-78E5BBF58451}" type="presParOf" srcId="{B85361E4-06A9-4079-BAE4-2D5C4CC472DC}" destId="{3E4B1DDB-14E8-4184-AC64-8FD4BE103635}" srcOrd="0" destOrd="0" presId="urn:microsoft.com/office/officeart/2005/8/layout/hList7"/>
    <dgm:cxn modelId="{30BED309-F15C-465D-97BB-1E57E1F4A4C5}" type="presParOf" srcId="{B85361E4-06A9-4079-BAE4-2D5C4CC472DC}" destId="{E3CBC9E6-CF55-4E54-A9FA-CB577ADEDB97}" srcOrd="1" destOrd="0" presId="urn:microsoft.com/office/officeart/2005/8/layout/hList7"/>
    <dgm:cxn modelId="{D8E3ECC6-0DAB-4A51-B1BD-C5C4C7CC5A9E}" type="presParOf" srcId="{B85361E4-06A9-4079-BAE4-2D5C4CC472DC}" destId="{45772909-C12E-41A0-AF3E-5417C9A7543F}" srcOrd="2" destOrd="0" presId="urn:microsoft.com/office/officeart/2005/8/layout/hList7"/>
    <dgm:cxn modelId="{82B50AB2-6A53-4602-AB63-F78F77A30E37}" type="presParOf" srcId="{B85361E4-06A9-4079-BAE4-2D5C4CC472DC}" destId="{857EF615-0C5B-47A0-B1F8-9EF0DE126074}" srcOrd="3" destOrd="0" presId="urn:microsoft.com/office/officeart/2005/8/layout/hList7"/>
    <dgm:cxn modelId="{DD0B29E7-F23C-4E12-B724-330093189156}" type="presParOf" srcId="{193401F0-D04E-4F2F-8234-FEAEC9645943}" destId="{10151CB0-55D8-4EB4-95F1-3AAEEA1EBB90}" srcOrd="13" destOrd="0" presId="urn:microsoft.com/office/officeart/2005/8/layout/hList7"/>
    <dgm:cxn modelId="{94213961-52A4-4337-9F48-E80F9B126C86}" type="presParOf" srcId="{193401F0-D04E-4F2F-8234-FEAEC9645943}" destId="{81FA7957-5386-4828-BF62-74C5C4764257}" srcOrd="14" destOrd="0" presId="urn:microsoft.com/office/officeart/2005/8/layout/hList7"/>
    <dgm:cxn modelId="{0BE45C64-932A-45F4-A213-7E648400AE29}" type="presParOf" srcId="{81FA7957-5386-4828-BF62-74C5C4764257}" destId="{4ABC6A30-316E-4B0A-91D1-9B2E18F4BEB0}" srcOrd="0" destOrd="0" presId="urn:microsoft.com/office/officeart/2005/8/layout/hList7"/>
    <dgm:cxn modelId="{C21582B5-1218-4AD8-B226-1C81312107C8}" type="presParOf" srcId="{81FA7957-5386-4828-BF62-74C5C4764257}" destId="{C729B849-8A26-4F9D-9107-57EAF1DA83CF}" srcOrd="1" destOrd="0" presId="urn:microsoft.com/office/officeart/2005/8/layout/hList7"/>
    <dgm:cxn modelId="{390AC6F4-DAED-4371-9AED-701FB2167F3F}" type="presParOf" srcId="{81FA7957-5386-4828-BF62-74C5C4764257}" destId="{C9265DA2-76FB-4E8C-893A-38D7C78E2EC2}" srcOrd="2" destOrd="0" presId="urn:microsoft.com/office/officeart/2005/8/layout/hList7"/>
    <dgm:cxn modelId="{E8C9733B-AF6C-4E92-A4AC-BBED6A6DD950}" type="presParOf" srcId="{81FA7957-5386-4828-BF62-74C5C4764257}" destId="{66F042EA-05C6-4115-9CDD-51CFCDD8D3FD}" srcOrd="3" destOrd="0" presId="urn:microsoft.com/office/officeart/2005/8/layout/hList7"/>
    <dgm:cxn modelId="{FBBDF927-AAC6-4F3D-99D8-A03AA39C13DB}" type="presParOf" srcId="{193401F0-D04E-4F2F-8234-FEAEC9645943}" destId="{470F1DF2-F9B5-4395-81AF-DE1353F6889D}" srcOrd="15" destOrd="0" presId="urn:microsoft.com/office/officeart/2005/8/layout/hList7"/>
    <dgm:cxn modelId="{FD7E3930-8309-4512-86F2-57FF6CFB401C}" type="presParOf" srcId="{193401F0-D04E-4F2F-8234-FEAEC9645943}" destId="{59265587-27A8-4101-AE2F-B1C3FEE0C1C1}" srcOrd="16" destOrd="0" presId="urn:microsoft.com/office/officeart/2005/8/layout/hList7"/>
    <dgm:cxn modelId="{0CEE8697-41F8-4218-9B77-133031B410A9}" type="presParOf" srcId="{59265587-27A8-4101-AE2F-B1C3FEE0C1C1}" destId="{49BF5E3E-35FB-4757-85A8-B4F6511D937A}" srcOrd="0" destOrd="0" presId="urn:microsoft.com/office/officeart/2005/8/layout/hList7"/>
    <dgm:cxn modelId="{759AD9BB-07CF-4CBD-AE2B-05BF6F03D2AF}" type="presParOf" srcId="{59265587-27A8-4101-AE2F-B1C3FEE0C1C1}" destId="{2A990802-81ED-41AD-8870-088D05AA29CE}" srcOrd="1" destOrd="0" presId="urn:microsoft.com/office/officeart/2005/8/layout/hList7"/>
    <dgm:cxn modelId="{25784F67-B7F8-48FE-BDF6-61BF19493D98}" type="presParOf" srcId="{59265587-27A8-4101-AE2F-B1C3FEE0C1C1}" destId="{E8F7EF6D-FFC3-4560-841D-C861F3F58D70}" srcOrd="2" destOrd="0" presId="urn:microsoft.com/office/officeart/2005/8/layout/hList7"/>
    <dgm:cxn modelId="{BBB3160B-0ADE-4ADB-9F48-2AAD2E70A16D}" type="presParOf" srcId="{59265587-27A8-4101-AE2F-B1C3FEE0C1C1}" destId="{3B88BB84-41CC-47F6-9841-DF40A868FCF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7AAE324-C0DE-4F01-9D08-8DEF70A131C4}" type="doc">
      <dgm:prSet loTypeId="urn:microsoft.com/office/officeart/2005/8/layout/equation2" loCatId="process" qsTypeId="urn:microsoft.com/office/officeart/2005/8/quickstyle/simple1" qsCatId="simple" csTypeId="urn:microsoft.com/office/officeart/2005/8/colors/colorful1" csCatId="colorful" phldr="1"/>
      <dgm:spPr/>
    </dgm:pt>
    <dgm:pt modelId="{6D42673B-E18E-4AC5-89BF-47C8DE0FE477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14 631,3 тыс. рублей</a:t>
          </a:r>
        </a:p>
      </dgm:t>
    </dgm:pt>
    <dgm:pt modelId="{927EF0B0-1585-46E6-9834-355A84BED07B}" type="par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129924-9EED-43C5-81EA-B54F778A979E}" type="sib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A5959-975E-4EFB-A459-D10BB858C994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118 987,1 тыс. рублей</a:t>
          </a:r>
        </a:p>
      </dgm:t>
    </dgm:pt>
    <dgm:pt modelId="{EF8B0FFA-A293-45BE-84F7-BDE0521EFDB6}" type="par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5CFECC-C443-400D-B6AA-79BA9219BFD8}" type="sib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3AF1F-5838-499D-B4FB-3D603702D903}">
      <dgm:prSet phldrT="[Текст]"/>
      <dgm:spPr/>
      <dgm:t>
        <a:bodyPr vert="vert270"/>
        <a:lstStyle/>
        <a:p>
          <a:r>
            <a:rPr lang="ru-RU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154 981,7 тыс. рублей</a:t>
          </a:r>
        </a:p>
      </dgm:t>
    </dgm:pt>
    <dgm:pt modelId="{42C82C47-565D-4EE8-8D85-9B96F952F108}" type="par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0C0F0A-7E0A-4A52-9BD4-830E56364BCE}" type="sib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E117F-3DD9-41E0-B958-F0EADACC9026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1 350,5 тыс. рублей</a:t>
          </a:r>
        </a:p>
      </dgm:t>
    </dgm:pt>
    <dgm:pt modelId="{B4BB437E-7385-4242-A518-F157B7AA4BEF}" type="par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12E20-952B-44A9-8711-0628277D25E6}" type="sib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ED92C6-77DC-4175-A158-7E1D9EFA35B0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8 256,3 тыс. рублей</a:t>
          </a:r>
        </a:p>
      </dgm:t>
    </dgm:pt>
    <dgm:pt modelId="{E148BE27-FE4E-4F7F-99AD-1A95EA5A9449}" type="par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CE724C-C5B8-46D1-BD13-57DAA3611CA8}" type="sib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4FA-89C0-4E0A-AD16-7DBF112A2051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68,4 тыс. рублей</a:t>
          </a:r>
        </a:p>
      </dgm:t>
    </dgm:pt>
    <dgm:pt modelId="{307853A6-3552-44F8-822D-436549EF8DB7}" type="par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F3C6F-2755-4DE6-8B88-BC3C6E7A2BE4}" type="sib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A326B-9394-46A5-864F-62809F832CCC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11 688,1 тыс. рублей</a:t>
          </a:r>
        </a:p>
      </dgm:t>
    </dgm:pt>
    <dgm:pt modelId="{9C6BCF8F-3206-48DE-BF2F-F7CE09ED824B}" type="par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3C7022-93EB-4C6E-BF08-CE007FD1C6D3}" type="sib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78188D-7544-4EF9-BD4E-F6C32FC5C0C8}" type="pres">
      <dgm:prSet presAssocID="{F7AAE324-C0DE-4F01-9D08-8DEF70A131C4}" presName="Name0" presStyleCnt="0">
        <dgm:presLayoutVars>
          <dgm:dir/>
          <dgm:resizeHandles val="exact"/>
        </dgm:presLayoutVars>
      </dgm:prSet>
      <dgm:spPr/>
    </dgm:pt>
    <dgm:pt modelId="{DAB1D63A-0D83-47C7-B4EB-DB2592D0AD16}" type="pres">
      <dgm:prSet presAssocID="{F7AAE324-C0DE-4F01-9D08-8DEF70A131C4}" presName="vNodes" presStyleCnt="0"/>
      <dgm:spPr/>
    </dgm:pt>
    <dgm:pt modelId="{CE8ED3E3-9A31-401F-9C2E-4F9BCAF0A213}" type="pres">
      <dgm:prSet presAssocID="{6D42673B-E18E-4AC5-89BF-47C8DE0FE477}" presName="node" presStyleLbl="node1" presStyleIdx="0" presStyleCnt="7" custScaleX="1385602">
        <dgm:presLayoutVars>
          <dgm:bulletEnabled val="1"/>
        </dgm:presLayoutVars>
      </dgm:prSet>
      <dgm:spPr/>
    </dgm:pt>
    <dgm:pt modelId="{03B65222-7390-4E3E-A6EF-AAD719C8C943}" type="pres">
      <dgm:prSet presAssocID="{1F129924-9EED-43C5-81EA-B54F778A979E}" presName="spacerT" presStyleCnt="0"/>
      <dgm:spPr/>
    </dgm:pt>
    <dgm:pt modelId="{67066753-4A36-4AE2-AEB5-56A1E2F18A74}" type="pres">
      <dgm:prSet presAssocID="{1F129924-9EED-43C5-81EA-B54F778A979E}" presName="sibTrans" presStyleLbl="sibTrans2D1" presStyleIdx="0" presStyleCnt="6"/>
      <dgm:spPr/>
    </dgm:pt>
    <dgm:pt modelId="{3383EA15-CA2C-4F3F-84DA-F93EA9D21544}" type="pres">
      <dgm:prSet presAssocID="{1F129924-9EED-43C5-81EA-B54F778A979E}" presName="spacerB" presStyleCnt="0"/>
      <dgm:spPr/>
    </dgm:pt>
    <dgm:pt modelId="{7FF98444-F877-465A-91E5-BFD4D26BB0CA}" type="pres">
      <dgm:prSet presAssocID="{187E117F-3DD9-41E0-B958-F0EADACC9026}" presName="node" presStyleLbl="node1" presStyleIdx="1" presStyleCnt="7" custScaleX="1393851">
        <dgm:presLayoutVars>
          <dgm:bulletEnabled val="1"/>
        </dgm:presLayoutVars>
      </dgm:prSet>
      <dgm:spPr/>
    </dgm:pt>
    <dgm:pt modelId="{82320BC6-E5B7-4569-93F1-857529FF1A76}" type="pres">
      <dgm:prSet presAssocID="{3F312E20-952B-44A9-8711-0628277D25E6}" presName="spacerT" presStyleCnt="0"/>
      <dgm:spPr/>
    </dgm:pt>
    <dgm:pt modelId="{014FA916-E0F2-4AAA-9BDA-5B1881BCFECB}" type="pres">
      <dgm:prSet presAssocID="{3F312E20-952B-44A9-8711-0628277D25E6}" presName="sibTrans" presStyleLbl="sibTrans2D1" presStyleIdx="1" presStyleCnt="6"/>
      <dgm:spPr/>
    </dgm:pt>
    <dgm:pt modelId="{711D21BE-F8E0-4E6F-A902-59BDC773E067}" type="pres">
      <dgm:prSet presAssocID="{3F312E20-952B-44A9-8711-0628277D25E6}" presName="spacerB" presStyleCnt="0"/>
      <dgm:spPr/>
    </dgm:pt>
    <dgm:pt modelId="{20282A58-69E0-4950-91C0-97C09A6B8B45}" type="pres">
      <dgm:prSet presAssocID="{0DED92C6-77DC-4175-A158-7E1D9EFA35B0}" presName="node" presStyleLbl="node1" presStyleIdx="2" presStyleCnt="7" custScaleX="1396361">
        <dgm:presLayoutVars>
          <dgm:bulletEnabled val="1"/>
        </dgm:presLayoutVars>
      </dgm:prSet>
      <dgm:spPr/>
    </dgm:pt>
    <dgm:pt modelId="{2C928EFB-4DC1-4857-A68F-4AA49E05D01E}" type="pres">
      <dgm:prSet presAssocID="{6ECE724C-C5B8-46D1-BD13-57DAA3611CA8}" presName="spacerT" presStyleCnt="0"/>
      <dgm:spPr/>
    </dgm:pt>
    <dgm:pt modelId="{89B441D5-9BD6-4DF7-AB95-387D06F90D2D}" type="pres">
      <dgm:prSet presAssocID="{6ECE724C-C5B8-46D1-BD13-57DAA3611CA8}" presName="sibTrans" presStyleLbl="sibTrans2D1" presStyleIdx="2" presStyleCnt="6"/>
      <dgm:spPr/>
    </dgm:pt>
    <dgm:pt modelId="{DFC2C360-D347-4836-A4FA-12B68492F121}" type="pres">
      <dgm:prSet presAssocID="{6ECE724C-C5B8-46D1-BD13-57DAA3611CA8}" presName="spacerB" presStyleCnt="0"/>
      <dgm:spPr/>
    </dgm:pt>
    <dgm:pt modelId="{7C8531E9-EA0E-45D2-A571-D697394FE2BB}" type="pres">
      <dgm:prSet presAssocID="{3DBED4FA-89C0-4E0A-AD16-7DBF112A2051}" presName="node" presStyleLbl="node1" presStyleIdx="3" presStyleCnt="7" custScaleX="1398037">
        <dgm:presLayoutVars>
          <dgm:bulletEnabled val="1"/>
        </dgm:presLayoutVars>
      </dgm:prSet>
      <dgm:spPr/>
    </dgm:pt>
    <dgm:pt modelId="{8968F585-2DA5-4F25-99A1-87D72F2F0157}" type="pres">
      <dgm:prSet presAssocID="{9A5F3C6F-2755-4DE6-8B88-BC3C6E7A2BE4}" presName="spacerT" presStyleCnt="0"/>
      <dgm:spPr/>
    </dgm:pt>
    <dgm:pt modelId="{66F9020B-5802-4CA9-9364-C19E51A6C132}" type="pres">
      <dgm:prSet presAssocID="{9A5F3C6F-2755-4DE6-8B88-BC3C6E7A2BE4}" presName="sibTrans" presStyleLbl="sibTrans2D1" presStyleIdx="3" presStyleCnt="6"/>
      <dgm:spPr/>
    </dgm:pt>
    <dgm:pt modelId="{8A4692F1-C93B-4D33-BEDC-73A1EFAC5CD0}" type="pres">
      <dgm:prSet presAssocID="{9A5F3C6F-2755-4DE6-8B88-BC3C6E7A2BE4}" presName="spacerB" presStyleCnt="0"/>
      <dgm:spPr/>
    </dgm:pt>
    <dgm:pt modelId="{2E5C2FC1-4E82-4098-8004-E6E2643603F4}" type="pres">
      <dgm:prSet presAssocID="{4CCA326B-9394-46A5-864F-62809F832CCC}" presName="node" presStyleLbl="node1" presStyleIdx="4" presStyleCnt="7" custScaleX="1399717">
        <dgm:presLayoutVars>
          <dgm:bulletEnabled val="1"/>
        </dgm:presLayoutVars>
      </dgm:prSet>
      <dgm:spPr/>
    </dgm:pt>
    <dgm:pt modelId="{6B1B9EFD-8206-49EC-8DE0-E7ACCA759B49}" type="pres">
      <dgm:prSet presAssocID="{813C7022-93EB-4C6E-BF08-CE007FD1C6D3}" presName="spacerT" presStyleCnt="0"/>
      <dgm:spPr/>
    </dgm:pt>
    <dgm:pt modelId="{96629224-2390-4F6D-8E7E-E122DFCBA258}" type="pres">
      <dgm:prSet presAssocID="{813C7022-93EB-4C6E-BF08-CE007FD1C6D3}" presName="sibTrans" presStyleLbl="sibTrans2D1" presStyleIdx="4" presStyleCnt="6"/>
      <dgm:spPr/>
    </dgm:pt>
    <dgm:pt modelId="{2C5D5A88-426F-44DC-8CBC-131153A181AC}" type="pres">
      <dgm:prSet presAssocID="{813C7022-93EB-4C6E-BF08-CE007FD1C6D3}" presName="spacerB" presStyleCnt="0"/>
      <dgm:spPr/>
    </dgm:pt>
    <dgm:pt modelId="{9D7D2EEF-CE24-4D04-8A24-B9E4120AB018}" type="pres">
      <dgm:prSet presAssocID="{189A5959-975E-4EFB-A459-D10BB858C994}" presName="node" presStyleLbl="node1" presStyleIdx="5" presStyleCnt="7" custScaleX="1401401">
        <dgm:presLayoutVars>
          <dgm:bulletEnabled val="1"/>
        </dgm:presLayoutVars>
      </dgm:prSet>
      <dgm:spPr/>
    </dgm:pt>
    <dgm:pt modelId="{954118EF-6872-41DB-958B-B8EC80DBBDD0}" type="pres">
      <dgm:prSet presAssocID="{F7AAE324-C0DE-4F01-9D08-8DEF70A131C4}" presName="sibTransLast" presStyleLbl="sibTrans2D1" presStyleIdx="5" presStyleCnt="6" custScaleX="295843" custScaleY="231225" custLinFactNeighborX="-34531" custLinFactNeighborY="-4920"/>
      <dgm:spPr/>
    </dgm:pt>
    <dgm:pt modelId="{F266CAA0-8E6F-447B-ACDE-8B6A39895643}" type="pres">
      <dgm:prSet presAssocID="{F7AAE324-C0DE-4F01-9D08-8DEF70A131C4}" presName="connectorText" presStyleLbl="sibTrans2D1" presStyleIdx="5" presStyleCnt="6"/>
      <dgm:spPr/>
    </dgm:pt>
    <dgm:pt modelId="{ECBB059D-6ECC-49E3-93CD-803856D2F50D}" type="pres">
      <dgm:prSet presAssocID="{F7AAE324-C0DE-4F01-9D08-8DEF70A131C4}" presName="lastNode" presStyleLbl="node1" presStyleIdx="6" presStyleCnt="7" custScaleY="505103">
        <dgm:presLayoutVars>
          <dgm:bulletEnabled val="1"/>
        </dgm:presLayoutVars>
      </dgm:prSet>
      <dgm:spPr/>
    </dgm:pt>
  </dgm:ptLst>
  <dgm:cxnLst>
    <dgm:cxn modelId="{96485308-031E-4D2E-AA5A-E56E8020E050}" type="presOf" srcId="{F7AAE324-C0DE-4F01-9D08-8DEF70A131C4}" destId="{7078188D-7544-4EF9-BD4E-F6C32FC5C0C8}" srcOrd="0" destOrd="0" presId="urn:microsoft.com/office/officeart/2005/8/layout/equation2"/>
    <dgm:cxn modelId="{180CC30D-179A-42C3-8CCA-85ED75EA3E18}" type="presOf" srcId="{187E117F-3DD9-41E0-B958-F0EADACC9026}" destId="{7FF98444-F877-465A-91E5-BFD4D26BB0CA}" srcOrd="0" destOrd="0" presId="urn:microsoft.com/office/officeart/2005/8/layout/equation2"/>
    <dgm:cxn modelId="{13CD4811-E7CD-4FA9-93EC-B36E9DF46514}" srcId="{F7AAE324-C0DE-4F01-9D08-8DEF70A131C4}" destId="{3DBED4FA-89C0-4E0A-AD16-7DBF112A2051}" srcOrd="3" destOrd="0" parTransId="{307853A6-3552-44F8-822D-436549EF8DB7}" sibTransId="{9A5F3C6F-2755-4DE6-8B88-BC3C6E7A2BE4}"/>
    <dgm:cxn modelId="{B36F8313-8DC2-450C-B901-18F2920499E3}" type="presOf" srcId="{6D42673B-E18E-4AC5-89BF-47C8DE0FE477}" destId="{CE8ED3E3-9A31-401F-9C2E-4F9BCAF0A213}" srcOrd="0" destOrd="0" presId="urn:microsoft.com/office/officeart/2005/8/layout/equation2"/>
    <dgm:cxn modelId="{5B6F8619-70DF-4CD4-B90B-11EE0313ABC7}" srcId="{F7AAE324-C0DE-4F01-9D08-8DEF70A131C4}" destId="{187E117F-3DD9-41E0-B958-F0EADACC9026}" srcOrd="1" destOrd="0" parTransId="{B4BB437E-7385-4242-A518-F157B7AA4BEF}" sibTransId="{3F312E20-952B-44A9-8711-0628277D25E6}"/>
    <dgm:cxn modelId="{C84A5D23-5963-4E1A-8C11-B14A379EAE9B}" srcId="{F7AAE324-C0DE-4F01-9D08-8DEF70A131C4}" destId="{0DED92C6-77DC-4175-A158-7E1D9EFA35B0}" srcOrd="2" destOrd="0" parTransId="{E148BE27-FE4E-4F7F-99AD-1A95EA5A9449}" sibTransId="{6ECE724C-C5B8-46D1-BD13-57DAA3611CA8}"/>
    <dgm:cxn modelId="{23D45823-E9BA-4A57-969B-36905EEA4A58}" type="presOf" srcId="{813C7022-93EB-4C6E-BF08-CE007FD1C6D3}" destId="{96629224-2390-4F6D-8E7E-E122DFCBA258}" srcOrd="0" destOrd="0" presId="urn:microsoft.com/office/officeart/2005/8/layout/equation2"/>
    <dgm:cxn modelId="{9ECFC42E-918E-4EF6-BC3F-34DFDCFBF614}" type="presOf" srcId="{189A5959-975E-4EFB-A459-D10BB858C994}" destId="{9D7D2EEF-CE24-4D04-8A24-B9E4120AB018}" srcOrd="0" destOrd="0" presId="urn:microsoft.com/office/officeart/2005/8/layout/equation2"/>
    <dgm:cxn modelId="{7B2D6A36-C2A5-43FE-BA02-45DDD83E7C8D}" type="presOf" srcId="{9A5F3C6F-2755-4DE6-8B88-BC3C6E7A2BE4}" destId="{66F9020B-5802-4CA9-9364-C19E51A6C132}" srcOrd="0" destOrd="0" presId="urn:microsoft.com/office/officeart/2005/8/layout/equation2"/>
    <dgm:cxn modelId="{CFA11A3B-D43B-426E-8EE6-803DDB9A0C8B}" type="presOf" srcId="{145CFECC-C443-400D-B6AA-79BA9219BFD8}" destId="{F266CAA0-8E6F-447B-ACDE-8B6A39895643}" srcOrd="1" destOrd="0" presId="urn:microsoft.com/office/officeart/2005/8/layout/equation2"/>
    <dgm:cxn modelId="{2C9E973C-1E84-437E-BD37-B8A4CCA5BEB1}" type="presOf" srcId="{6ECE724C-C5B8-46D1-BD13-57DAA3611CA8}" destId="{89B441D5-9BD6-4DF7-AB95-387D06F90D2D}" srcOrd="0" destOrd="0" presId="urn:microsoft.com/office/officeart/2005/8/layout/equation2"/>
    <dgm:cxn modelId="{AD90AB62-1DFE-45FC-9415-42BB38CF033D}" srcId="{F7AAE324-C0DE-4F01-9D08-8DEF70A131C4}" destId="{8F83AF1F-5838-499D-B4FB-3D603702D903}" srcOrd="6" destOrd="0" parTransId="{42C82C47-565D-4EE8-8D85-9B96F952F108}" sibTransId="{190C0F0A-7E0A-4A52-9BD4-830E56364BCE}"/>
    <dgm:cxn modelId="{E20CCA44-60F2-4FE4-AEB5-3390DCA89558}" type="presOf" srcId="{8F83AF1F-5838-499D-B4FB-3D603702D903}" destId="{ECBB059D-6ECC-49E3-93CD-803856D2F50D}" srcOrd="0" destOrd="0" presId="urn:microsoft.com/office/officeart/2005/8/layout/equation2"/>
    <dgm:cxn modelId="{F2F5426C-59E4-4CC1-B301-558F555244AE}" type="presOf" srcId="{3DBED4FA-89C0-4E0A-AD16-7DBF112A2051}" destId="{7C8531E9-EA0E-45D2-A571-D697394FE2BB}" srcOrd="0" destOrd="0" presId="urn:microsoft.com/office/officeart/2005/8/layout/equation2"/>
    <dgm:cxn modelId="{59F5118D-0408-4F96-BE62-27873718ADD1}" srcId="{F7AAE324-C0DE-4F01-9D08-8DEF70A131C4}" destId="{189A5959-975E-4EFB-A459-D10BB858C994}" srcOrd="5" destOrd="0" parTransId="{EF8B0FFA-A293-45BE-84F7-BDE0521EFDB6}" sibTransId="{145CFECC-C443-400D-B6AA-79BA9219BFD8}"/>
    <dgm:cxn modelId="{092DA88F-8CF3-4573-847F-7D059E0FC519}" srcId="{F7AAE324-C0DE-4F01-9D08-8DEF70A131C4}" destId="{6D42673B-E18E-4AC5-89BF-47C8DE0FE477}" srcOrd="0" destOrd="0" parTransId="{927EF0B0-1585-46E6-9834-355A84BED07B}" sibTransId="{1F129924-9EED-43C5-81EA-B54F778A979E}"/>
    <dgm:cxn modelId="{CBFADF91-9B69-49A5-BD84-15BCE9B6F7D1}" srcId="{F7AAE324-C0DE-4F01-9D08-8DEF70A131C4}" destId="{4CCA326B-9394-46A5-864F-62809F832CCC}" srcOrd="4" destOrd="0" parTransId="{9C6BCF8F-3206-48DE-BF2F-F7CE09ED824B}" sibTransId="{813C7022-93EB-4C6E-BF08-CE007FD1C6D3}"/>
    <dgm:cxn modelId="{B5BBE995-31D6-4898-B18C-13F9F606E8D4}" type="presOf" srcId="{3F312E20-952B-44A9-8711-0628277D25E6}" destId="{014FA916-E0F2-4AAA-9BDA-5B1881BCFECB}" srcOrd="0" destOrd="0" presId="urn:microsoft.com/office/officeart/2005/8/layout/equation2"/>
    <dgm:cxn modelId="{9C52F8DC-0D7C-40EF-A63F-437F2D486759}" type="presOf" srcId="{4CCA326B-9394-46A5-864F-62809F832CCC}" destId="{2E5C2FC1-4E82-4098-8004-E6E2643603F4}" srcOrd="0" destOrd="0" presId="urn:microsoft.com/office/officeart/2005/8/layout/equation2"/>
    <dgm:cxn modelId="{0DB519E0-4E13-4C8D-B69A-F6A4285F2770}" type="presOf" srcId="{0DED92C6-77DC-4175-A158-7E1D9EFA35B0}" destId="{20282A58-69E0-4950-91C0-97C09A6B8B45}" srcOrd="0" destOrd="0" presId="urn:microsoft.com/office/officeart/2005/8/layout/equation2"/>
    <dgm:cxn modelId="{9B340BE7-81DE-43A1-811E-0CDDC0BBB91C}" type="presOf" srcId="{1F129924-9EED-43C5-81EA-B54F778A979E}" destId="{67066753-4A36-4AE2-AEB5-56A1E2F18A74}" srcOrd="0" destOrd="0" presId="urn:microsoft.com/office/officeart/2005/8/layout/equation2"/>
    <dgm:cxn modelId="{916B9DF8-47D4-4290-B784-C3392ECE2830}" type="presOf" srcId="{145CFECC-C443-400D-B6AA-79BA9219BFD8}" destId="{954118EF-6872-41DB-958B-B8EC80DBBDD0}" srcOrd="0" destOrd="0" presId="urn:microsoft.com/office/officeart/2005/8/layout/equation2"/>
    <dgm:cxn modelId="{306E0AA9-F692-44AE-9853-AA00C529E7F5}" type="presParOf" srcId="{7078188D-7544-4EF9-BD4E-F6C32FC5C0C8}" destId="{DAB1D63A-0D83-47C7-B4EB-DB2592D0AD16}" srcOrd="0" destOrd="0" presId="urn:microsoft.com/office/officeart/2005/8/layout/equation2"/>
    <dgm:cxn modelId="{260D0E4A-B1C2-497E-B243-3708C073B407}" type="presParOf" srcId="{DAB1D63A-0D83-47C7-B4EB-DB2592D0AD16}" destId="{CE8ED3E3-9A31-401F-9C2E-4F9BCAF0A213}" srcOrd="0" destOrd="0" presId="urn:microsoft.com/office/officeart/2005/8/layout/equation2"/>
    <dgm:cxn modelId="{E343660A-C73F-4196-9644-82C0F3579026}" type="presParOf" srcId="{DAB1D63A-0D83-47C7-B4EB-DB2592D0AD16}" destId="{03B65222-7390-4E3E-A6EF-AAD719C8C943}" srcOrd="1" destOrd="0" presId="urn:microsoft.com/office/officeart/2005/8/layout/equation2"/>
    <dgm:cxn modelId="{6E749663-E47F-4621-B550-A420236FFD78}" type="presParOf" srcId="{DAB1D63A-0D83-47C7-B4EB-DB2592D0AD16}" destId="{67066753-4A36-4AE2-AEB5-56A1E2F18A74}" srcOrd="2" destOrd="0" presId="urn:microsoft.com/office/officeart/2005/8/layout/equation2"/>
    <dgm:cxn modelId="{4A4A5D12-E617-4B09-8271-FF3028A2C092}" type="presParOf" srcId="{DAB1D63A-0D83-47C7-B4EB-DB2592D0AD16}" destId="{3383EA15-CA2C-4F3F-84DA-F93EA9D21544}" srcOrd="3" destOrd="0" presId="urn:microsoft.com/office/officeart/2005/8/layout/equation2"/>
    <dgm:cxn modelId="{E0B573FE-3373-4AB7-AF4A-3317E0A897AD}" type="presParOf" srcId="{DAB1D63A-0D83-47C7-B4EB-DB2592D0AD16}" destId="{7FF98444-F877-465A-91E5-BFD4D26BB0CA}" srcOrd="4" destOrd="0" presId="urn:microsoft.com/office/officeart/2005/8/layout/equation2"/>
    <dgm:cxn modelId="{1E68E9BE-CB45-4171-BC1A-F506812B59B0}" type="presParOf" srcId="{DAB1D63A-0D83-47C7-B4EB-DB2592D0AD16}" destId="{82320BC6-E5B7-4569-93F1-857529FF1A76}" srcOrd="5" destOrd="0" presId="urn:microsoft.com/office/officeart/2005/8/layout/equation2"/>
    <dgm:cxn modelId="{9E22C064-4793-4237-8E02-046F7998F594}" type="presParOf" srcId="{DAB1D63A-0D83-47C7-B4EB-DB2592D0AD16}" destId="{014FA916-E0F2-4AAA-9BDA-5B1881BCFECB}" srcOrd="6" destOrd="0" presId="urn:microsoft.com/office/officeart/2005/8/layout/equation2"/>
    <dgm:cxn modelId="{DDCB5467-F22E-4624-9BC6-EC5AAA0B81F9}" type="presParOf" srcId="{DAB1D63A-0D83-47C7-B4EB-DB2592D0AD16}" destId="{711D21BE-F8E0-4E6F-A902-59BDC773E067}" srcOrd="7" destOrd="0" presId="urn:microsoft.com/office/officeart/2005/8/layout/equation2"/>
    <dgm:cxn modelId="{E094DCE5-F936-4E3E-AA22-2F051D945C41}" type="presParOf" srcId="{DAB1D63A-0D83-47C7-B4EB-DB2592D0AD16}" destId="{20282A58-69E0-4950-91C0-97C09A6B8B45}" srcOrd="8" destOrd="0" presId="urn:microsoft.com/office/officeart/2005/8/layout/equation2"/>
    <dgm:cxn modelId="{BFD201BD-8D53-401A-AC83-AA2B3C03C285}" type="presParOf" srcId="{DAB1D63A-0D83-47C7-B4EB-DB2592D0AD16}" destId="{2C928EFB-4DC1-4857-A68F-4AA49E05D01E}" srcOrd="9" destOrd="0" presId="urn:microsoft.com/office/officeart/2005/8/layout/equation2"/>
    <dgm:cxn modelId="{8126B303-17F7-4E54-BFCC-0FF19849520D}" type="presParOf" srcId="{DAB1D63A-0D83-47C7-B4EB-DB2592D0AD16}" destId="{89B441D5-9BD6-4DF7-AB95-387D06F90D2D}" srcOrd="10" destOrd="0" presId="urn:microsoft.com/office/officeart/2005/8/layout/equation2"/>
    <dgm:cxn modelId="{2573B287-43FD-424E-B90C-8DE5B5739D77}" type="presParOf" srcId="{DAB1D63A-0D83-47C7-B4EB-DB2592D0AD16}" destId="{DFC2C360-D347-4836-A4FA-12B68492F121}" srcOrd="11" destOrd="0" presId="urn:microsoft.com/office/officeart/2005/8/layout/equation2"/>
    <dgm:cxn modelId="{E82D35AE-3EE0-4983-8BB0-B96D90D5B059}" type="presParOf" srcId="{DAB1D63A-0D83-47C7-B4EB-DB2592D0AD16}" destId="{7C8531E9-EA0E-45D2-A571-D697394FE2BB}" srcOrd="12" destOrd="0" presId="urn:microsoft.com/office/officeart/2005/8/layout/equation2"/>
    <dgm:cxn modelId="{09CCDFD4-8275-42CA-9F86-FF6B4081AA6A}" type="presParOf" srcId="{DAB1D63A-0D83-47C7-B4EB-DB2592D0AD16}" destId="{8968F585-2DA5-4F25-99A1-87D72F2F0157}" srcOrd="13" destOrd="0" presId="urn:microsoft.com/office/officeart/2005/8/layout/equation2"/>
    <dgm:cxn modelId="{3087BD35-8DE4-4F52-BA17-97CDFEF5B4F8}" type="presParOf" srcId="{DAB1D63A-0D83-47C7-B4EB-DB2592D0AD16}" destId="{66F9020B-5802-4CA9-9364-C19E51A6C132}" srcOrd="14" destOrd="0" presId="urn:microsoft.com/office/officeart/2005/8/layout/equation2"/>
    <dgm:cxn modelId="{BD2AC474-8D26-4D1E-A0E8-82CCA16EAFE8}" type="presParOf" srcId="{DAB1D63A-0D83-47C7-B4EB-DB2592D0AD16}" destId="{8A4692F1-C93B-4D33-BEDC-73A1EFAC5CD0}" srcOrd="15" destOrd="0" presId="urn:microsoft.com/office/officeart/2005/8/layout/equation2"/>
    <dgm:cxn modelId="{341F0679-D88F-4084-8900-95E69918B219}" type="presParOf" srcId="{DAB1D63A-0D83-47C7-B4EB-DB2592D0AD16}" destId="{2E5C2FC1-4E82-4098-8004-E6E2643603F4}" srcOrd="16" destOrd="0" presId="urn:microsoft.com/office/officeart/2005/8/layout/equation2"/>
    <dgm:cxn modelId="{0C51A31C-5A9E-4B5E-96E6-4440AFDA1DDD}" type="presParOf" srcId="{DAB1D63A-0D83-47C7-B4EB-DB2592D0AD16}" destId="{6B1B9EFD-8206-49EC-8DE0-E7ACCA759B49}" srcOrd="17" destOrd="0" presId="urn:microsoft.com/office/officeart/2005/8/layout/equation2"/>
    <dgm:cxn modelId="{E96EFA72-8104-4BB6-8827-AECCA2A5D7DE}" type="presParOf" srcId="{DAB1D63A-0D83-47C7-B4EB-DB2592D0AD16}" destId="{96629224-2390-4F6D-8E7E-E122DFCBA258}" srcOrd="18" destOrd="0" presId="urn:microsoft.com/office/officeart/2005/8/layout/equation2"/>
    <dgm:cxn modelId="{C4206C6D-1EC4-4478-97AD-EE97394B6F66}" type="presParOf" srcId="{DAB1D63A-0D83-47C7-B4EB-DB2592D0AD16}" destId="{2C5D5A88-426F-44DC-8CBC-131153A181AC}" srcOrd="19" destOrd="0" presId="urn:microsoft.com/office/officeart/2005/8/layout/equation2"/>
    <dgm:cxn modelId="{A48E6D87-72A8-4B74-952D-B64E347DC02A}" type="presParOf" srcId="{DAB1D63A-0D83-47C7-B4EB-DB2592D0AD16}" destId="{9D7D2EEF-CE24-4D04-8A24-B9E4120AB018}" srcOrd="20" destOrd="0" presId="urn:microsoft.com/office/officeart/2005/8/layout/equation2"/>
    <dgm:cxn modelId="{1672C422-7C7A-4095-8A36-318F9F63C204}" type="presParOf" srcId="{7078188D-7544-4EF9-BD4E-F6C32FC5C0C8}" destId="{954118EF-6872-41DB-958B-B8EC80DBBDD0}" srcOrd="1" destOrd="0" presId="urn:microsoft.com/office/officeart/2005/8/layout/equation2"/>
    <dgm:cxn modelId="{6C798A24-8B21-4A2A-BDEA-5D041DA4DB12}" type="presParOf" srcId="{954118EF-6872-41DB-958B-B8EC80DBBDD0}" destId="{F266CAA0-8E6F-447B-ACDE-8B6A39895643}" srcOrd="0" destOrd="0" presId="urn:microsoft.com/office/officeart/2005/8/layout/equation2"/>
    <dgm:cxn modelId="{2A142B7E-8202-409A-A673-A259412E361A}" type="presParOf" srcId="{7078188D-7544-4EF9-BD4E-F6C32FC5C0C8}" destId="{ECBB059D-6ECC-49E3-93CD-803856D2F50D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E59E54D-0961-422B-A85A-0B9B9C112558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7994EF-C65C-41C9-BE93-C8526A5BBCB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gm:t>
    </dgm:pt>
    <dgm:pt modelId="{BCBAE9BA-270E-44DD-A7D5-724DBB5352FD}" type="par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0B41D-EA11-4DD7-8590-10A833B6C706}" type="sib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A89D56-3113-49E2-AF62-3EC644141ED3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37 318,6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C68C892E-3606-4860-9B14-24D316937FEF}" type="par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BF5D0-4BBD-4C50-84A9-9FC3C5805900}" type="sib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E93A0-5D0B-4C88-B9FD-62DC09C882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B5E64A4-2DD5-44F3-957D-454CA78EC034}" type="par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70605A-8628-4E2B-91D0-77544B906E26}" type="sib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EF1478-2A3F-4D41-B924-1DD0F89AC4E9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61 510,4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B180BE7E-0478-4E5E-91FC-F42240B91208}" type="par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D1A5E-56AF-4F8A-B147-865C848347FD}" type="sib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39E180-F9B1-4504-913C-9B9BDD6C333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795AE258-BB8A-48F5-9425-CC5037D21AD9}" type="par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15E53B-2A3D-4B00-8E65-E10FE0C6DB6F}" type="sib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478D2-BF92-4BCB-85C4-3F199E82443C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6 839,5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A48C8C0D-1290-44B8-8772-159A4A55E8B2}" type="par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0AE8C-A308-4DA6-A1A7-7368A57E8C45}" type="sib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643B5-15AF-4DA2-910E-E2320EA7425E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C504D359-C8BF-40CB-8A1D-D5F06BB8F619}" type="par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F110DB-4000-4037-97B1-91FE45D399CA}" type="sib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FC019A-9BDF-45A7-B599-08D203EC54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A64113E1-E1C4-47C7-955A-6C5FB2F5F42E}" type="par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2C61F-0000-4181-B32C-74CE053C3985}" type="sib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33D6A2-495B-4158-8793-BEBFD3F9EC73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2F2B4-BAE4-4AF6-97A1-43D6F3BC0E29}" type="par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5272F-F120-4B10-81F3-98A79CC0FC93}" type="sib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67C8F-9B9F-4A9E-A936-68C8E6D76F10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5EC39-A093-4E9D-B942-9BBB251610E9}" type="par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BDBB8E-54DC-4930-92F9-2268868158EF}" type="sib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68B5B8-9DD5-4DD6-8B07-9E01712169DD}">
      <dgm:prSet custT="1"/>
      <dgm:spPr/>
      <dgm:t>
        <a:bodyPr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8 180,5 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F003CFCA-EEAD-4102-93E6-613C999A6DED}" type="par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AB4A77-A5DE-4269-8C46-7F05E914BD59}" type="sib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07928-0DB8-4009-81C0-18554F20675D}">
      <dgm:prSet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5 138,1 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922BC-E255-4BBC-B991-29F7B8DF24B9}" type="sib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E195A-D8DB-45C2-9D88-22EA417DA943}" type="par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2833F4-0988-415F-AA88-D8D52A235F8A}" type="pres">
      <dgm:prSet presAssocID="{7E59E54D-0961-422B-A85A-0B9B9C112558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00B43E18-15A5-4510-9E1A-F7AE89461EDE}" type="pres">
      <dgm:prSet presAssocID="{037994EF-C65C-41C9-BE93-C8526A5BBCB1}" presName="parentText1" presStyleLbl="node1" presStyleIdx="0" presStyleCnt="5">
        <dgm:presLayoutVars>
          <dgm:chMax/>
          <dgm:chPref val="3"/>
          <dgm:bulletEnabled val="1"/>
        </dgm:presLayoutVars>
      </dgm:prSet>
      <dgm:spPr/>
    </dgm:pt>
    <dgm:pt modelId="{148A93FC-137F-4B46-A1BF-1F0F2BC016C8}" type="pres">
      <dgm:prSet presAssocID="{037994EF-C65C-41C9-BE93-C8526A5BBCB1}" presName="childText1" presStyleLbl="solidAlignAcc1" presStyleIdx="0" presStyleCnt="5">
        <dgm:presLayoutVars>
          <dgm:chMax val="0"/>
          <dgm:chPref val="0"/>
          <dgm:bulletEnabled val="1"/>
        </dgm:presLayoutVars>
      </dgm:prSet>
      <dgm:spPr/>
    </dgm:pt>
    <dgm:pt modelId="{9A792EFB-17F9-44DC-88F8-9988CE0240CE}" type="pres">
      <dgm:prSet presAssocID="{A52643B5-15AF-4DA2-910E-E2320EA7425E}" presName="parentText2" presStyleLbl="node1" presStyleIdx="1" presStyleCnt="5">
        <dgm:presLayoutVars>
          <dgm:chMax/>
          <dgm:chPref val="3"/>
          <dgm:bulletEnabled val="1"/>
        </dgm:presLayoutVars>
      </dgm:prSet>
      <dgm:spPr/>
    </dgm:pt>
    <dgm:pt modelId="{FB01B62B-5504-4A2E-B5C4-A87F064879EE}" type="pres">
      <dgm:prSet presAssocID="{A52643B5-15AF-4DA2-910E-E2320EA7425E}" presName="childText2" presStyleLbl="solidAlignAcc1" presStyleIdx="1" presStyleCnt="5">
        <dgm:presLayoutVars>
          <dgm:chMax val="0"/>
          <dgm:chPref val="0"/>
          <dgm:bulletEnabled val="1"/>
        </dgm:presLayoutVars>
      </dgm:prSet>
      <dgm:spPr/>
    </dgm:pt>
    <dgm:pt modelId="{9BD49260-E2BB-485D-8CF2-CF8B61797B45}" type="pres">
      <dgm:prSet presAssocID="{1CFC019A-9BDF-45A7-B599-08D203EC5476}" presName="parentText3" presStyleLbl="node1" presStyleIdx="2" presStyleCnt="5">
        <dgm:presLayoutVars>
          <dgm:chMax/>
          <dgm:chPref val="3"/>
          <dgm:bulletEnabled val="1"/>
        </dgm:presLayoutVars>
      </dgm:prSet>
      <dgm:spPr/>
    </dgm:pt>
    <dgm:pt modelId="{AF91A784-8366-47F1-91F3-BF4DDD8E2FD4}" type="pres">
      <dgm:prSet presAssocID="{1CFC019A-9BDF-45A7-B599-08D203EC5476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</dgm:pt>
    <dgm:pt modelId="{44A54C70-A085-49F1-95EC-C258DCAAB8ED}" type="pres">
      <dgm:prSet presAssocID="{8F5E93A0-5D0B-4C88-B9FD-62DC09C8821F}" presName="parentText4" presStyleLbl="node1" presStyleIdx="3" presStyleCnt="5">
        <dgm:presLayoutVars>
          <dgm:chMax/>
          <dgm:chPref val="3"/>
          <dgm:bulletEnabled val="1"/>
        </dgm:presLayoutVars>
      </dgm:prSet>
      <dgm:spPr/>
    </dgm:pt>
    <dgm:pt modelId="{1C007DD6-EF66-4173-A268-F4B7A95497DB}" type="pres">
      <dgm:prSet presAssocID="{8F5E93A0-5D0B-4C88-B9FD-62DC09C8821F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</dgm:pt>
    <dgm:pt modelId="{724AD835-C13B-4D7B-807D-11255C00B70C}" type="pres">
      <dgm:prSet presAssocID="{B939E180-F9B1-4504-913C-9B9BDD6C3333}" presName="parentText5" presStyleLbl="node1" presStyleIdx="4" presStyleCnt="5">
        <dgm:presLayoutVars>
          <dgm:chMax/>
          <dgm:chPref val="3"/>
          <dgm:bulletEnabled val="1"/>
        </dgm:presLayoutVars>
      </dgm:prSet>
      <dgm:spPr/>
    </dgm:pt>
    <dgm:pt modelId="{15049B77-520C-41E7-BB6E-FA475A5AB3AE}" type="pres">
      <dgm:prSet presAssocID="{B939E180-F9B1-4504-913C-9B9BDD6C3333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1876B0B-1936-4611-A546-99202FFC4E9A}" type="presOf" srcId="{A033D6A2-495B-4158-8793-BEBFD3F9EC73}" destId="{AF91A784-8366-47F1-91F3-BF4DDD8E2FD4}" srcOrd="0" destOrd="0" presId="urn:microsoft.com/office/officeart/2009/3/layout/IncreasingArrowsProcess"/>
    <dgm:cxn modelId="{C128E70E-075B-483C-B5FF-C667B6014814}" type="presOf" srcId="{C3367C8F-9B9F-4A9E-A936-68C8E6D76F10}" destId="{AF91A784-8366-47F1-91F3-BF4DDD8E2FD4}" srcOrd="0" destOrd="1" presId="urn:microsoft.com/office/officeart/2009/3/layout/IncreasingArrowsProcess"/>
    <dgm:cxn modelId="{13352118-26F0-4131-9E8D-71061ADA7276}" type="presOf" srcId="{B939E180-F9B1-4504-913C-9B9BDD6C3333}" destId="{724AD835-C13B-4D7B-807D-11255C00B70C}" srcOrd="0" destOrd="0" presId="urn:microsoft.com/office/officeart/2009/3/layout/IncreasingArrowsProcess"/>
    <dgm:cxn modelId="{3992521C-DDA5-46D8-9FC8-64E3EA04A1D7}" srcId="{7E59E54D-0961-422B-A85A-0B9B9C112558}" destId="{037994EF-C65C-41C9-BE93-C8526A5BBCB1}" srcOrd="0" destOrd="0" parTransId="{BCBAE9BA-270E-44DD-A7D5-724DBB5352FD}" sibTransId="{F0C0B41D-EA11-4DD7-8590-10A833B6C706}"/>
    <dgm:cxn modelId="{E6DC8A1C-220B-4BBC-8829-237980A71AD3}" type="presOf" srcId="{8F5E93A0-5D0B-4C88-B9FD-62DC09C8821F}" destId="{44A54C70-A085-49F1-95EC-C258DCAAB8ED}" srcOrd="0" destOrd="0" presId="urn:microsoft.com/office/officeart/2009/3/layout/IncreasingArrowsProcess"/>
    <dgm:cxn modelId="{A114BB1F-39E8-4855-A84E-742659C5B058}" srcId="{8F5E93A0-5D0B-4C88-B9FD-62DC09C8821F}" destId="{EBEF1478-2A3F-4D41-B924-1DD0F89AC4E9}" srcOrd="0" destOrd="0" parTransId="{B180BE7E-0478-4E5E-91FC-F42240B91208}" sibTransId="{DDBD1A5E-56AF-4F8A-B147-865C848347FD}"/>
    <dgm:cxn modelId="{831BD828-35A7-48C9-8B98-B292D1BFF245}" srcId="{A52643B5-15AF-4DA2-910E-E2320EA7425E}" destId="{4AF07928-0DB8-4009-81C0-18554F20675D}" srcOrd="0" destOrd="0" parTransId="{B0DE195A-D8DB-45C2-9D88-22EA417DA943}" sibTransId="{F1E922BC-E255-4BBC-B991-29F7B8DF24B9}"/>
    <dgm:cxn modelId="{B2020030-14E6-494D-BE7C-08E889738E4B}" srcId="{7E59E54D-0961-422B-A85A-0B9B9C112558}" destId="{1CFC019A-9BDF-45A7-B599-08D203EC5476}" srcOrd="2" destOrd="0" parTransId="{A64113E1-E1C4-47C7-955A-6C5FB2F5F42E}" sibTransId="{5FB2C61F-0000-4181-B32C-74CE053C3985}"/>
    <dgm:cxn modelId="{1202A134-C463-4C74-A7F1-8E4246B2F447}" type="presOf" srcId="{4AF07928-0DB8-4009-81C0-18554F20675D}" destId="{FB01B62B-5504-4A2E-B5C4-A87F064879EE}" srcOrd="0" destOrd="0" presId="urn:microsoft.com/office/officeart/2009/3/layout/IncreasingArrowsProcess"/>
    <dgm:cxn modelId="{5701AD61-9F42-43F6-8F21-F4ECCE2DB525}" srcId="{B939E180-F9B1-4504-913C-9B9BDD6C3333}" destId="{F96478D2-BF92-4BCB-85C4-3F199E82443C}" srcOrd="0" destOrd="0" parTransId="{A48C8C0D-1290-44B8-8772-159A4A55E8B2}" sibTransId="{15B0AE8C-A308-4DA6-A1A7-7368A57E8C45}"/>
    <dgm:cxn modelId="{16AFA462-F1EB-49F0-8ACF-EA9A6F16CA85}" type="presOf" srcId="{7E59E54D-0961-422B-A85A-0B9B9C112558}" destId="{8F2833F4-0988-415F-AA88-D8D52A235F8A}" srcOrd="0" destOrd="0" presId="urn:microsoft.com/office/officeart/2009/3/layout/IncreasingArrowsProcess"/>
    <dgm:cxn modelId="{2788EF66-6B26-4443-A09A-CBED97434464}" type="presOf" srcId="{F96478D2-BF92-4BCB-85C4-3F199E82443C}" destId="{15049B77-520C-41E7-BB6E-FA475A5AB3AE}" srcOrd="0" destOrd="0" presId="urn:microsoft.com/office/officeart/2009/3/layout/IncreasingArrowsProcess"/>
    <dgm:cxn modelId="{2D273991-8E54-4F90-8065-57473F2F5CAE}" type="presOf" srcId="{69A89D56-3113-49E2-AF62-3EC644141ED3}" destId="{148A93FC-137F-4B46-A1BF-1F0F2BC016C8}" srcOrd="0" destOrd="0" presId="urn:microsoft.com/office/officeart/2009/3/layout/IncreasingArrowsProcess"/>
    <dgm:cxn modelId="{4B165398-29FA-488F-A110-E6C26282FDF8}" srcId="{7E59E54D-0961-422B-A85A-0B9B9C112558}" destId="{A52643B5-15AF-4DA2-910E-E2320EA7425E}" srcOrd="1" destOrd="0" parTransId="{C504D359-C8BF-40CB-8A1D-D5F06BB8F619}" sibTransId="{8BF110DB-4000-4037-97B1-91FE45D399CA}"/>
    <dgm:cxn modelId="{8B09109E-51DB-45A7-A735-0E58BEDF5AD3}" srcId="{1CFC019A-9BDF-45A7-B599-08D203EC5476}" destId="{3F68B5B8-9DD5-4DD6-8B07-9E01712169DD}" srcOrd="2" destOrd="0" parTransId="{F003CFCA-EEAD-4102-93E6-613C999A6DED}" sibTransId="{2FAB4A77-A5DE-4269-8C46-7F05E914BD59}"/>
    <dgm:cxn modelId="{4E6B94B6-DE8B-4F3C-8C89-AB3A4D3ED1A1}" srcId="{1CFC019A-9BDF-45A7-B599-08D203EC5476}" destId="{C3367C8F-9B9F-4A9E-A936-68C8E6D76F10}" srcOrd="1" destOrd="0" parTransId="{28A5EC39-A093-4E9D-B942-9BBB251610E9}" sibTransId="{A9BDBB8E-54DC-4930-92F9-2268868158EF}"/>
    <dgm:cxn modelId="{39DB0ABE-51CC-4112-ABAA-851B575CA7C2}" srcId="{7E59E54D-0961-422B-A85A-0B9B9C112558}" destId="{8F5E93A0-5D0B-4C88-B9FD-62DC09C8821F}" srcOrd="3" destOrd="0" parTransId="{7B5E64A4-2DD5-44F3-957D-454CA78EC034}" sibTransId="{FE70605A-8628-4E2B-91D0-77544B906E26}"/>
    <dgm:cxn modelId="{E87907C5-2679-4BDE-9F1C-2EBCC301C68B}" srcId="{037994EF-C65C-41C9-BE93-C8526A5BBCB1}" destId="{69A89D56-3113-49E2-AF62-3EC644141ED3}" srcOrd="0" destOrd="0" parTransId="{C68C892E-3606-4860-9B14-24D316937FEF}" sibTransId="{CF5BF5D0-4BBD-4C50-84A9-9FC3C5805900}"/>
    <dgm:cxn modelId="{ED7E97C9-ACCF-48D4-89F5-3231E91DA790}" type="presOf" srcId="{037994EF-C65C-41C9-BE93-C8526A5BBCB1}" destId="{00B43E18-15A5-4510-9E1A-F7AE89461EDE}" srcOrd="0" destOrd="0" presId="urn:microsoft.com/office/officeart/2009/3/layout/IncreasingArrowsProcess"/>
    <dgm:cxn modelId="{34AF08CD-7194-4921-AD5E-07643ADAC535}" srcId="{1CFC019A-9BDF-45A7-B599-08D203EC5476}" destId="{A033D6A2-495B-4158-8793-BEBFD3F9EC73}" srcOrd="0" destOrd="0" parTransId="{D0F2F2B4-BAE4-4AF6-97A1-43D6F3BC0E29}" sibTransId="{85E5272F-F120-4B10-81F3-98A79CC0FC93}"/>
    <dgm:cxn modelId="{448E81D6-640E-4121-8EDA-92BF368CBD92}" type="presOf" srcId="{3F68B5B8-9DD5-4DD6-8B07-9E01712169DD}" destId="{AF91A784-8366-47F1-91F3-BF4DDD8E2FD4}" srcOrd="0" destOrd="2" presId="urn:microsoft.com/office/officeart/2009/3/layout/IncreasingArrowsProcess"/>
    <dgm:cxn modelId="{EBE3EEDD-40E0-41CF-B00B-C951B4CFE49D}" type="presOf" srcId="{1CFC019A-9BDF-45A7-B599-08D203EC5476}" destId="{9BD49260-E2BB-485D-8CF2-CF8B61797B45}" srcOrd="0" destOrd="0" presId="urn:microsoft.com/office/officeart/2009/3/layout/IncreasingArrowsProcess"/>
    <dgm:cxn modelId="{842811EB-7B13-483B-A03C-4C6B121EE26A}" type="presOf" srcId="{EBEF1478-2A3F-4D41-B924-1DD0F89AC4E9}" destId="{1C007DD6-EF66-4173-A268-F4B7A95497DB}" srcOrd="0" destOrd="0" presId="urn:microsoft.com/office/officeart/2009/3/layout/IncreasingArrowsProcess"/>
    <dgm:cxn modelId="{0EE3CEF4-AE3B-41AD-8A8F-D0F61381485D}" type="presOf" srcId="{A52643B5-15AF-4DA2-910E-E2320EA7425E}" destId="{9A792EFB-17F9-44DC-88F8-9988CE0240CE}" srcOrd="0" destOrd="0" presId="urn:microsoft.com/office/officeart/2009/3/layout/IncreasingArrowsProcess"/>
    <dgm:cxn modelId="{D09299FF-E909-48F9-A816-8C6C644FFFD1}" srcId="{7E59E54D-0961-422B-A85A-0B9B9C112558}" destId="{B939E180-F9B1-4504-913C-9B9BDD6C3333}" srcOrd="4" destOrd="0" parTransId="{795AE258-BB8A-48F5-9425-CC5037D21AD9}" sibTransId="{6515E53B-2A3D-4B00-8E65-E10FE0C6DB6F}"/>
    <dgm:cxn modelId="{25A2C42B-97FD-45CD-82BB-CCFE36052817}" type="presParOf" srcId="{8F2833F4-0988-415F-AA88-D8D52A235F8A}" destId="{00B43E18-15A5-4510-9E1A-F7AE89461EDE}" srcOrd="0" destOrd="0" presId="urn:microsoft.com/office/officeart/2009/3/layout/IncreasingArrowsProcess"/>
    <dgm:cxn modelId="{179D3156-11C2-4E16-8539-3C6D831DF1AE}" type="presParOf" srcId="{8F2833F4-0988-415F-AA88-D8D52A235F8A}" destId="{148A93FC-137F-4B46-A1BF-1F0F2BC016C8}" srcOrd="1" destOrd="0" presId="urn:microsoft.com/office/officeart/2009/3/layout/IncreasingArrowsProcess"/>
    <dgm:cxn modelId="{1C0EA159-613B-4E7B-99B3-EAB11FAF9BA0}" type="presParOf" srcId="{8F2833F4-0988-415F-AA88-D8D52A235F8A}" destId="{9A792EFB-17F9-44DC-88F8-9988CE0240CE}" srcOrd="2" destOrd="0" presId="urn:microsoft.com/office/officeart/2009/3/layout/IncreasingArrowsProcess"/>
    <dgm:cxn modelId="{8018AA41-98B4-4DCE-AB28-36F0C942677C}" type="presParOf" srcId="{8F2833F4-0988-415F-AA88-D8D52A235F8A}" destId="{FB01B62B-5504-4A2E-B5C4-A87F064879EE}" srcOrd="3" destOrd="0" presId="urn:microsoft.com/office/officeart/2009/3/layout/IncreasingArrowsProcess"/>
    <dgm:cxn modelId="{CF30735C-82E9-4AEA-90B4-AADB0AC41318}" type="presParOf" srcId="{8F2833F4-0988-415F-AA88-D8D52A235F8A}" destId="{9BD49260-E2BB-485D-8CF2-CF8B61797B45}" srcOrd="4" destOrd="0" presId="urn:microsoft.com/office/officeart/2009/3/layout/IncreasingArrowsProcess"/>
    <dgm:cxn modelId="{0F6C0232-0874-4AA7-9C7A-4C210C9AB93A}" type="presParOf" srcId="{8F2833F4-0988-415F-AA88-D8D52A235F8A}" destId="{AF91A784-8366-47F1-91F3-BF4DDD8E2FD4}" srcOrd="5" destOrd="0" presId="urn:microsoft.com/office/officeart/2009/3/layout/IncreasingArrowsProcess"/>
    <dgm:cxn modelId="{6516F15F-6391-4414-A2F2-116270A540D3}" type="presParOf" srcId="{8F2833F4-0988-415F-AA88-D8D52A235F8A}" destId="{44A54C70-A085-49F1-95EC-C258DCAAB8ED}" srcOrd="6" destOrd="0" presId="urn:microsoft.com/office/officeart/2009/3/layout/IncreasingArrowsProcess"/>
    <dgm:cxn modelId="{DF259046-497C-438F-B68A-6CE793437EB4}" type="presParOf" srcId="{8F2833F4-0988-415F-AA88-D8D52A235F8A}" destId="{1C007DD6-EF66-4173-A268-F4B7A95497DB}" srcOrd="7" destOrd="0" presId="urn:microsoft.com/office/officeart/2009/3/layout/IncreasingArrowsProcess"/>
    <dgm:cxn modelId="{AF6BF23B-F428-4693-A355-8B556E2C2477}" type="presParOf" srcId="{8F2833F4-0988-415F-AA88-D8D52A235F8A}" destId="{724AD835-C13B-4D7B-807D-11255C00B70C}" srcOrd="8" destOrd="0" presId="urn:microsoft.com/office/officeart/2009/3/layout/IncreasingArrowsProcess"/>
    <dgm:cxn modelId="{CD820D03-E4D9-464F-8E79-9AEC80D5A381}" type="presParOf" srcId="{8F2833F4-0988-415F-AA88-D8D52A235F8A}" destId="{15049B77-520C-41E7-BB6E-FA475A5AB3AE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AE16295-EB21-4729-A04B-4F7DD323C831}" type="doc">
      <dgm:prSet loTypeId="urn:microsoft.com/office/officeart/2005/8/layout/venn2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8FAE38F-CA1A-4A5A-8716-2461C6DE019F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-     2 932,1 тыс. рублей (83,2%)</a:t>
          </a:r>
        </a:p>
      </dgm:t>
    </dgm:pt>
    <dgm:pt modelId="{788CD05A-7066-4BEC-B426-C845B90F3110}" type="parTrans" cxnId="{BB3ECD15-35CA-4508-86EA-D8E2B8EDE400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5A455C-6B13-4F07-820E-D4259144B840}" type="sibTrans" cxnId="{BB3ECD15-35CA-4508-86EA-D8E2B8EDE400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07573-52C3-4750-B0F5-248CAE764D36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- 566,6 тыс. рублей (16,1%)</a:t>
          </a:r>
        </a:p>
      </dgm:t>
    </dgm:pt>
    <dgm:pt modelId="{1DE0FC12-FEB1-4378-80D7-08D45167DAA7}" type="parTrans" cxnId="{B276D315-735B-472D-B3F5-AB62F8C0655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49F24B-CDC9-4F96-BDB2-8B6EB0B15166}" type="sibTrans" cxnId="{B276D315-735B-472D-B3F5-AB62F8C06553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806BF7-49BF-49AA-A020-FEC3C383ADC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- 9,2 тыс. рублей (0,3%)</a:t>
          </a:r>
        </a:p>
      </dgm:t>
    </dgm:pt>
    <dgm:pt modelId="{332D8F21-C5EE-47A0-8211-D2E26B7C4D7F}" type="parTrans" cxnId="{CF64BA80-87CE-4ABF-8424-A65E0A293841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752126-F6BA-445D-87F5-49F43C1B477A}" type="sibTrans" cxnId="{CF64BA80-87CE-4ABF-8424-A65E0A293841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74EE5A-3C5C-4867-83F6-3E04AD18C686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 (обеспечение сохранности ИКЦ) - 15,0 тыс. рублей (0,4%)</a:t>
          </a:r>
        </a:p>
      </dgm:t>
    </dgm:pt>
    <dgm:pt modelId="{9BFA34BC-7CDB-4EB6-B919-933DC792E527}" type="parTrans" cxnId="{022B80D3-90FD-4A3C-95F7-4768D83172F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591BCB-81B2-4C86-A317-6326536674CB}" type="sibTrans" cxnId="{022B80D3-90FD-4A3C-95F7-4768D83172FC}">
      <dgm:prSet/>
      <dgm:spPr/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DDA17-BC82-450A-A83D-4C300E2D3664}" type="pres">
      <dgm:prSet presAssocID="{4AE16295-EB21-4729-A04B-4F7DD323C831}" presName="Name0" presStyleCnt="0">
        <dgm:presLayoutVars>
          <dgm:chMax val="7"/>
          <dgm:resizeHandles val="exact"/>
        </dgm:presLayoutVars>
      </dgm:prSet>
      <dgm:spPr/>
    </dgm:pt>
    <dgm:pt modelId="{55A5D391-C49E-46EF-ACB4-EF530EC2965C}" type="pres">
      <dgm:prSet presAssocID="{4AE16295-EB21-4729-A04B-4F7DD323C831}" presName="comp1" presStyleCnt="0"/>
      <dgm:spPr/>
    </dgm:pt>
    <dgm:pt modelId="{113D8FE0-28BE-49AE-8E1E-090363392C5A}" type="pres">
      <dgm:prSet presAssocID="{4AE16295-EB21-4729-A04B-4F7DD323C831}" presName="circle1" presStyleLbl="node1" presStyleIdx="0" presStyleCnt="4" custScaleX="114326"/>
      <dgm:spPr/>
    </dgm:pt>
    <dgm:pt modelId="{3DCFF954-5392-456D-BF50-313F115ADF33}" type="pres">
      <dgm:prSet presAssocID="{4AE16295-EB21-4729-A04B-4F7DD323C831}" presName="c1text" presStyleLbl="node1" presStyleIdx="0" presStyleCnt="4">
        <dgm:presLayoutVars>
          <dgm:bulletEnabled val="1"/>
        </dgm:presLayoutVars>
      </dgm:prSet>
      <dgm:spPr/>
    </dgm:pt>
    <dgm:pt modelId="{D180D993-5073-4848-8D8A-179D3FF69712}" type="pres">
      <dgm:prSet presAssocID="{4AE16295-EB21-4729-A04B-4F7DD323C831}" presName="comp2" presStyleCnt="0"/>
      <dgm:spPr/>
    </dgm:pt>
    <dgm:pt modelId="{676A9D74-8932-4540-B6B0-CA29BEBC6FA5}" type="pres">
      <dgm:prSet presAssocID="{4AE16295-EB21-4729-A04B-4F7DD323C831}" presName="circle2" presStyleLbl="node1" presStyleIdx="1" presStyleCnt="4" custScaleX="110972" custScaleY="99940" custLinFactNeighborX="1423" custLinFactNeighborY="-2033"/>
      <dgm:spPr/>
    </dgm:pt>
    <dgm:pt modelId="{BDC14C96-6284-432C-9DAE-05124A5B58A6}" type="pres">
      <dgm:prSet presAssocID="{4AE16295-EB21-4729-A04B-4F7DD323C831}" presName="c2text" presStyleLbl="node1" presStyleIdx="1" presStyleCnt="4">
        <dgm:presLayoutVars>
          <dgm:bulletEnabled val="1"/>
        </dgm:presLayoutVars>
      </dgm:prSet>
      <dgm:spPr/>
    </dgm:pt>
    <dgm:pt modelId="{F6B42E28-3D9A-4D89-9BE7-51EC316901D7}" type="pres">
      <dgm:prSet presAssocID="{4AE16295-EB21-4729-A04B-4F7DD323C831}" presName="comp3" presStyleCnt="0"/>
      <dgm:spPr/>
    </dgm:pt>
    <dgm:pt modelId="{CAC4E8E6-B5A9-4A43-ADAE-483C1E523402}" type="pres">
      <dgm:prSet presAssocID="{4AE16295-EB21-4729-A04B-4F7DD323C831}" presName="circle3" presStyleLbl="node1" presStyleIdx="2" presStyleCnt="4" custScaleX="116115"/>
      <dgm:spPr/>
    </dgm:pt>
    <dgm:pt modelId="{A8405327-19B2-4F67-96F4-CB71B43ECB2C}" type="pres">
      <dgm:prSet presAssocID="{4AE16295-EB21-4729-A04B-4F7DD323C831}" presName="c3text" presStyleLbl="node1" presStyleIdx="2" presStyleCnt="4">
        <dgm:presLayoutVars>
          <dgm:bulletEnabled val="1"/>
        </dgm:presLayoutVars>
      </dgm:prSet>
      <dgm:spPr/>
    </dgm:pt>
    <dgm:pt modelId="{34B54EE0-3198-4BB6-B03F-EAD1D0E9E1B0}" type="pres">
      <dgm:prSet presAssocID="{4AE16295-EB21-4729-A04B-4F7DD323C831}" presName="comp4" presStyleCnt="0"/>
      <dgm:spPr/>
    </dgm:pt>
    <dgm:pt modelId="{C96C28A2-29C8-49D9-92F2-480D77A0D0A7}" type="pres">
      <dgm:prSet presAssocID="{4AE16295-EB21-4729-A04B-4F7DD323C831}" presName="circle4" presStyleLbl="node1" presStyleIdx="3" presStyleCnt="4" custScaleX="112846"/>
      <dgm:spPr/>
    </dgm:pt>
    <dgm:pt modelId="{9FF69B8D-F9CC-4283-B7E3-A986AF37484E}" type="pres">
      <dgm:prSet presAssocID="{4AE16295-EB21-4729-A04B-4F7DD323C831}" presName="c4text" presStyleLbl="node1" presStyleIdx="3" presStyleCnt="4">
        <dgm:presLayoutVars>
          <dgm:bulletEnabled val="1"/>
        </dgm:presLayoutVars>
      </dgm:prSet>
      <dgm:spPr/>
    </dgm:pt>
  </dgm:ptLst>
  <dgm:cxnLst>
    <dgm:cxn modelId="{BB3ECD15-35CA-4508-86EA-D8E2B8EDE400}" srcId="{4AE16295-EB21-4729-A04B-4F7DD323C831}" destId="{18FAE38F-CA1A-4A5A-8716-2461C6DE019F}" srcOrd="0" destOrd="0" parTransId="{788CD05A-7066-4BEC-B426-C845B90F3110}" sibTransId="{165A455C-6B13-4F07-820E-D4259144B840}"/>
    <dgm:cxn modelId="{B276D315-735B-472D-B3F5-AB62F8C06553}" srcId="{4AE16295-EB21-4729-A04B-4F7DD323C831}" destId="{01C07573-52C3-4750-B0F5-248CAE764D36}" srcOrd="1" destOrd="0" parTransId="{1DE0FC12-FEB1-4378-80D7-08D45167DAA7}" sibTransId="{AE49F24B-CDC9-4F96-BDB2-8B6EB0B15166}"/>
    <dgm:cxn modelId="{6AE0CF20-D0B6-421A-ABEB-B88CE52EB95F}" type="presOf" srcId="{4AE16295-EB21-4729-A04B-4F7DD323C831}" destId="{E88DDA17-BC82-450A-A83D-4C300E2D3664}" srcOrd="0" destOrd="0" presId="urn:microsoft.com/office/officeart/2005/8/layout/venn2"/>
    <dgm:cxn modelId="{A2974F23-5FB2-4759-A699-E93F8FE22E61}" type="presOf" srcId="{01C07573-52C3-4750-B0F5-248CAE764D36}" destId="{676A9D74-8932-4540-B6B0-CA29BEBC6FA5}" srcOrd="0" destOrd="0" presId="urn:microsoft.com/office/officeart/2005/8/layout/venn2"/>
    <dgm:cxn modelId="{B0FC7458-2E0D-4D54-B2EB-048A43439B47}" type="presOf" srcId="{3674EE5A-3C5C-4867-83F6-3E04AD18C686}" destId="{9FF69B8D-F9CC-4283-B7E3-A986AF37484E}" srcOrd="1" destOrd="0" presId="urn:microsoft.com/office/officeart/2005/8/layout/venn2"/>
    <dgm:cxn modelId="{21BD6979-EF03-4973-90D7-1CFE263648D3}" type="presOf" srcId="{9B806BF7-49BF-49AA-A020-FEC3C383ADC4}" destId="{A8405327-19B2-4F67-96F4-CB71B43ECB2C}" srcOrd="1" destOrd="0" presId="urn:microsoft.com/office/officeart/2005/8/layout/venn2"/>
    <dgm:cxn modelId="{4546F17D-BD36-402D-ADE4-C9F788736DAD}" type="presOf" srcId="{3674EE5A-3C5C-4867-83F6-3E04AD18C686}" destId="{C96C28A2-29C8-49D9-92F2-480D77A0D0A7}" srcOrd="0" destOrd="0" presId="urn:microsoft.com/office/officeart/2005/8/layout/venn2"/>
    <dgm:cxn modelId="{CF64BA80-87CE-4ABF-8424-A65E0A293841}" srcId="{4AE16295-EB21-4729-A04B-4F7DD323C831}" destId="{9B806BF7-49BF-49AA-A020-FEC3C383ADC4}" srcOrd="2" destOrd="0" parTransId="{332D8F21-C5EE-47A0-8211-D2E26B7C4D7F}" sibTransId="{F9752126-F6BA-445D-87F5-49F43C1B477A}"/>
    <dgm:cxn modelId="{ACB331A9-CAC6-42E5-8450-08B8E74FE53F}" type="presOf" srcId="{01C07573-52C3-4750-B0F5-248CAE764D36}" destId="{BDC14C96-6284-432C-9DAE-05124A5B58A6}" srcOrd="1" destOrd="0" presId="urn:microsoft.com/office/officeart/2005/8/layout/venn2"/>
    <dgm:cxn modelId="{ACD2C0B6-0EF9-4ED6-AB85-F2C2067E53E5}" type="presOf" srcId="{18FAE38F-CA1A-4A5A-8716-2461C6DE019F}" destId="{113D8FE0-28BE-49AE-8E1E-090363392C5A}" srcOrd="0" destOrd="0" presId="urn:microsoft.com/office/officeart/2005/8/layout/venn2"/>
    <dgm:cxn modelId="{1CF8E7C7-168E-49A3-9CDE-18AF597A445D}" type="presOf" srcId="{18FAE38F-CA1A-4A5A-8716-2461C6DE019F}" destId="{3DCFF954-5392-456D-BF50-313F115ADF33}" srcOrd="1" destOrd="0" presId="urn:microsoft.com/office/officeart/2005/8/layout/venn2"/>
    <dgm:cxn modelId="{022B80D3-90FD-4A3C-95F7-4768D83172FC}" srcId="{4AE16295-EB21-4729-A04B-4F7DD323C831}" destId="{3674EE5A-3C5C-4867-83F6-3E04AD18C686}" srcOrd="3" destOrd="0" parTransId="{9BFA34BC-7CDB-4EB6-B919-933DC792E527}" sibTransId="{37591BCB-81B2-4C86-A317-6326536674CB}"/>
    <dgm:cxn modelId="{108333E4-9F8D-47F2-9DED-DB59640BB46A}" type="presOf" srcId="{9B806BF7-49BF-49AA-A020-FEC3C383ADC4}" destId="{CAC4E8E6-B5A9-4A43-ADAE-483C1E523402}" srcOrd="0" destOrd="0" presId="urn:microsoft.com/office/officeart/2005/8/layout/venn2"/>
    <dgm:cxn modelId="{E2DCAF9B-D1DF-4787-BDFF-DE0F1875607E}" type="presParOf" srcId="{E88DDA17-BC82-450A-A83D-4C300E2D3664}" destId="{55A5D391-C49E-46EF-ACB4-EF530EC2965C}" srcOrd="0" destOrd="0" presId="urn:microsoft.com/office/officeart/2005/8/layout/venn2"/>
    <dgm:cxn modelId="{EC6DF4FF-3E33-4938-B78A-5962C96DAC11}" type="presParOf" srcId="{55A5D391-C49E-46EF-ACB4-EF530EC2965C}" destId="{113D8FE0-28BE-49AE-8E1E-090363392C5A}" srcOrd="0" destOrd="0" presId="urn:microsoft.com/office/officeart/2005/8/layout/venn2"/>
    <dgm:cxn modelId="{5086728C-A58B-403D-B72D-6D7D02BAF00B}" type="presParOf" srcId="{55A5D391-C49E-46EF-ACB4-EF530EC2965C}" destId="{3DCFF954-5392-456D-BF50-313F115ADF33}" srcOrd="1" destOrd="0" presId="urn:microsoft.com/office/officeart/2005/8/layout/venn2"/>
    <dgm:cxn modelId="{71320EA7-1B46-45EF-9B3F-19040E8F6254}" type="presParOf" srcId="{E88DDA17-BC82-450A-A83D-4C300E2D3664}" destId="{D180D993-5073-4848-8D8A-179D3FF69712}" srcOrd="1" destOrd="0" presId="urn:microsoft.com/office/officeart/2005/8/layout/venn2"/>
    <dgm:cxn modelId="{7050ABA3-C363-440C-A40E-16155B10D04F}" type="presParOf" srcId="{D180D993-5073-4848-8D8A-179D3FF69712}" destId="{676A9D74-8932-4540-B6B0-CA29BEBC6FA5}" srcOrd="0" destOrd="0" presId="urn:microsoft.com/office/officeart/2005/8/layout/venn2"/>
    <dgm:cxn modelId="{CCDF0609-36E5-412E-B77C-DAB5F5039DDC}" type="presParOf" srcId="{D180D993-5073-4848-8D8A-179D3FF69712}" destId="{BDC14C96-6284-432C-9DAE-05124A5B58A6}" srcOrd="1" destOrd="0" presId="urn:microsoft.com/office/officeart/2005/8/layout/venn2"/>
    <dgm:cxn modelId="{2FFF86FE-0910-4321-8B81-C7BC005615D5}" type="presParOf" srcId="{E88DDA17-BC82-450A-A83D-4C300E2D3664}" destId="{F6B42E28-3D9A-4D89-9BE7-51EC316901D7}" srcOrd="2" destOrd="0" presId="urn:microsoft.com/office/officeart/2005/8/layout/venn2"/>
    <dgm:cxn modelId="{E2E41E58-4B57-43F5-B5DF-44A555B05453}" type="presParOf" srcId="{F6B42E28-3D9A-4D89-9BE7-51EC316901D7}" destId="{CAC4E8E6-B5A9-4A43-ADAE-483C1E523402}" srcOrd="0" destOrd="0" presId="urn:microsoft.com/office/officeart/2005/8/layout/venn2"/>
    <dgm:cxn modelId="{62DAB131-46BD-4B43-9E26-248E4F746623}" type="presParOf" srcId="{F6B42E28-3D9A-4D89-9BE7-51EC316901D7}" destId="{A8405327-19B2-4F67-96F4-CB71B43ECB2C}" srcOrd="1" destOrd="0" presId="urn:microsoft.com/office/officeart/2005/8/layout/venn2"/>
    <dgm:cxn modelId="{3A7FFE63-F72C-4D1E-B508-4431825C2943}" type="presParOf" srcId="{E88DDA17-BC82-450A-A83D-4C300E2D3664}" destId="{34B54EE0-3198-4BB6-B03F-EAD1D0E9E1B0}" srcOrd="3" destOrd="0" presId="urn:microsoft.com/office/officeart/2005/8/layout/venn2"/>
    <dgm:cxn modelId="{8F9EF9D3-1864-4880-9F08-14FF100608A0}" type="presParOf" srcId="{34B54EE0-3198-4BB6-B03F-EAD1D0E9E1B0}" destId="{C96C28A2-29C8-49D9-92F2-480D77A0D0A7}" srcOrd="0" destOrd="0" presId="urn:microsoft.com/office/officeart/2005/8/layout/venn2"/>
    <dgm:cxn modelId="{81634F5F-4C55-4148-9455-A81058BC0E51}" type="presParOf" srcId="{34B54EE0-3198-4BB6-B03F-EAD1D0E9E1B0}" destId="{9FF69B8D-F9CC-4283-B7E3-A986AF37484E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5DB0E-FB7A-4770-989E-6477D17B8BAD}">
      <dsp:nvSpPr>
        <dsp:cNvPr id="0" name=""/>
        <dsp:cNvSpPr/>
      </dsp:nvSpPr>
      <dsp:spPr>
        <a:xfrm rot="5400000" flipH="1">
          <a:off x="1451605" y="522586"/>
          <a:ext cx="23619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451605" y="522586"/>
        <a:ext cx="23619" cy="148164"/>
      </dsp:txXfrm>
    </dsp:sp>
    <dsp:sp modelId="{C8843E7C-8EC7-4679-87C4-6190657C4E09}">
      <dsp:nvSpPr>
        <dsp:cNvPr id="0" name=""/>
        <dsp:cNvSpPr/>
      </dsp:nvSpPr>
      <dsp:spPr>
        <a:xfrm>
          <a:off x="475341" y="349658"/>
          <a:ext cx="1843219" cy="9773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latin typeface="+mn-lt"/>
            </a:rPr>
            <a:t>Налоговые доходы 57,4%</a:t>
          </a:r>
          <a:endParaRPr lang="ru-BY" sz="1600" b="1" kern="1200">
            <a:latin typeface="+mn-lt"/>
          </a:endParaRPr>
        </a:p>
      </dsp:txBody>
      <dsp:txXfrm>
        <a:off x="475341" y="349658"/>
        <a:ext cx="1843219" cy="977340"/>
      </dsp:txXfrm>
    </dsp:sp>
    <dsp:sp modelId="{72F661D0-7BDF-4416-96AD-60505DFCA724}">
      <dsp:nvSpPr>
        <dsp:cNvPr id="0" name=""/>
        <dsp:cNvSpPr/>
      </dsp:nvSpPr>
      <dsp:spPr>
        <a:xfrm>
          <a:off x="436385" y="4139"/>
          <a:ext cx="494538" cy="49244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5CC9-9C66-44A3-98B5-A27757AEE598}">
      <dsp:nvSpPr>
        <dsp:cNvPr id="0" name=""/>
        <dsp:cNvSpPr/>
      </dsp:nvSpPr>
      <dsp:spPr>
        <a:xfrm rot="16200000">
          <a:off x="3259533" y="449471"/>
          <a:ext cx="23619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59533" y="449471"/>
        <a:ext cx="23619" cy="148164"/>
      </dsp:txXfrm>
    </dsp:sp>
    <dsp:sp modelId="{80037981-43F8-4C24-9FE9-E27441BBA785}">
      <dsp:nvSpPr>
        <dsp:cNvPr id="0" name=""/>
        <dsp:cNvSpPr/>
      </dsp:nvSpPr>
      <dsp:spPr>
        <a:xfrm>
          <a:off x="2671563" y="353699"/>
          <a:ext cx="1737085" cy="98168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5,0%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71563" y="353699"/>
        <a:ext cx="1737085" cy="981685"/>
      </dsp:txXfrm>
    </dsp:sp>
    <dsp:sp modelId="{D1A23AEE-ED7F-45D0-8A5C-0068C0B63C0F}">
      <dsp:nvSpPr>
        <dsp:cNvPr id="0" name=""/>
        <dsp:cNvSpPr/>
      </dsp:nvSpPr>
      <dsp:spPr>
        <a:xfrm>
          <a:off x="2559510" y="53409"/>
          <a:ext cx="565909" cy="444533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8A116-4EEA-4A46-9D1E-AD9427B81240}">
      <dsp:nvSpPr>
        <dsp:cNvPr id="0" name=""/>
        <dsp:cNvSpPr/>
      </dsp:nvSpPr>
      <dsp:spPr>
        <a:xfrm rot="16200000">
          <a:off x="5162581" y="462274"/>
          <a:ext cx="116485" cy="1481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3067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62581" y="462274"/>
        <a:ext cx="116485" cy="148164"/>
      </dsp:txXfrm>
    </dsp:sp>
    <dsp:sp modelId="{E8C6E6BA-DC3D-49E2-A6FF-664ECD629F6E}">
      <dsp:nvSpPr>
        <dsp:cNvPr id="0" name=""/>
        <dsp:cNvSpPr/>
      </dsp:nvSpPr>
      <dsp:spPr>
        <a:xfrm>
          <a:off x="4744161" y="398753"/>
          <a:ext cx="1852939" cy="94129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3067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</a:t>
          </a:r>
          <a:r>
            <a:rPr lang="en-US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37.</a:t>
          </a: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6%</a:t>
          </a:r>
        </a:p>
      </dsp:txBody>
      <dsp:txXfrm>
        <a:off x="4744161" y="398753"/>
        <a:ext cx="1852939" cy="941293"/>
      </dsp:txXfrm>
    </dsp:sp>
    <dsp:sp modelId="{EB0B5E77-6635-460A-9E8F-91760A43800E}">
      <dsp:nvSpPr>
        <dsp:cNvPr id="0" name=""/>
        <dsp:cNvSpPr/>
      </dsp:nvSpPr>
      <dsp:spPr>
        <a:xfrm>
          <a:off x="4708489" y="90130"/>
          <a:ext cx="463154" cy="433936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5AA5F-4468-4571-A823-E70D014AD5CD}">
      <dsp:nvSpPr>
        <dsp:cNvPr id="0" name=""/>
        <dsp:cNvSpPr/>
      </dsp:nvSpPr>
      <dsp:spPr>
        <a:xfrm>
          <a:off x="0" y="0"/>
          <a:ext cx="1294832" cy="9150350"/>
        </a:xfrm>
        <a:prstGeom prst="rightArrowCallout">
          <a:avLst/>
        </a:prstGeom>
        <a:solidFill>
          <a:srgbClr val="CCCC00"/>
        </a:solid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8B98B-6E0E-497E-9EAC-7D7D6458FEB9}">
      <dsp:nvSpPr>
        <dsp:cNvPr id="0" name=""/>
        <dsp:cNvSpPr/>
      </dsp:nvSpPr>
      <dsp:spPr>
        <a:xfrm>
          <a:off x="1587539" y="145177"/>
          <a:ext cx="1086445" cy="727157"/>
        </a:xfrm>
        <a:prstGeom prst="roundRect">
          <a:avLst/>
        </a:prstGeom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kern="1200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23036" y="180674"/>
        <a:ext cx="1015451" cy="656163"/>
      </dsp:txXfrm>
    </dsp:sp>
    <dsp:sp modelId="{24987781-1F0C-4A4D-8BF2-34197803B908}">
      <dsp:nvSpPr>
        <dsp:cNvPr id="0" name=""/>
        <dsp:cNvSpPr/>
      </dsp:nvSpPr>
      <dsp:spPr>
        <a:xfrm>
          <a:off x="1587471" y="1050548"/>
          <a:ext cx="1086508" cy="727157"/>
        </a:xfrm>
        <a:prstGeom prst="roundRect">
          <a:avLst/>
        </a:prstGeom>
        <a:blipFill rotWithShape="0">
          <a:blip xmlns:r="http://schemas.openxmlformats.org/officeDocument/2006/relationships" r:embed="rId3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>
          <a:glow rad="127000">
            <a:schemeClr val="bg1"/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kern="1200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622968" y="1086045"/>
        <a:ext cx="1015514" cy="656163"/>
      </dsp:txXfrm>
    </dsp:sp>
    <dsp:sp modelId="{13916DF0-0BEF-4FB9-AAE5-E3898312F21A}">
      <dsp:nvSpPr>
        <dsp:cNvPr id="0" name=""/>
        <dsp:cNvSpPr/>
      </dsp:nvSpPr>
      <dsp:spPr>
        <a:xfrm>
          <a:off x="1586154" y="1921345"/>
          <a:ext cx="1087830" cy="727157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l="-21000" r="-21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sp:txBody>
      <dsp:txXfrm>
        <a:off x="1621651" y="1956842"/>
        <a:ext cx="1016836" cy="656163"/>
      </dsp:txXfrm>
    </dsp:sp>
    <dsp:sp modelId="{C392CD13-1E5F-4F9B-88DC-DA414F0C6388}">
      <dsp:nvSpPr>
        <dsp:cNvPr id="0" name=""/>
        <dsp:cNvSpPr/>
      </dsp:nvSpPr>
      <dsp:spPr>
        <a:xfrm>
          <a:off x="1591931" y="2802297"/>
          <a:ext cx="1082048" cy="727157"/>
        </a:xfrm>
        <a:prstGeom prst="roundRect">
          <a:avLst/>
        </a:prstGeom>
        <a:blipFill rotWithShape="0">
          <a:blip xmlns:r="http://schemas.openxmlformats.org/officeDocument/2006/relationships" r:embed="rId6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sp:txBody>
      <dsp:txXfrm>
        <a:off x="1627428" y="2837794"/>
        <a:ext cx="1011054" cy="656163"/>
      </dsp:txXfrm>
    </dsp:sp>
    <dsp:sp modelId="{5A7E706A-98BB-4E23-A0DA-7BB276A49943}">
      <dsp:nvSpPr>
        <dsp:cNvPr id="0" name=""/>
        <dsp:cNvSpPr/>
      </dsp:nvSpPr>
      <dsp:spPr>
        <a:xfrm>
          <a:off x="1598527" y="3741036"/>
          <a:ext cx="1075453" cy="727157"/>
        </a:xfrm>
        <a:prstGeom prst="roundRect">
          <a:avLst/>
        </a:prstGeom>
        <a:blipFill rotWithShape="0">
          <a:blip xmlns:r="http://schemas.openxmlformats.org/officeDocument/2006/relationships" r:embed="rId7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sp:txBody>
      <dsp:txXfrm>
        <a:off x="1634024" y="3776533"/>
        <a:ext cx="1004459" cy="656163"/>
      </dsp:txXfrm>
    </dsp:sp>
    <dsp:sp modelId="{6D3CB09F-99B2-4A2E-815A-EE73B35CAD7A}">
      <dsp:nvSpPr>
        <dsp:cNvPr id="0" name=""/>
        <dsp:cNvSpPr/>
      </dsp:nvSpPr>
      <dsp:spPr>
        <a:xfrm>
          <a:off x="1589685" y="5550745"/>
          <a:ext cx="1084299" cy="727157"/>
        </a:xfrm>
        <a:prstGeom prst="roundRect">
          <a:avLst/>
        </a:prstGeom>
        <a:blipFill rotWithShape="0">
          <a:blip xmlns:r="http://schemas.openxmlformats.org/officeDocument/2006/relationships" r:embed="rId8"/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625182" y="5586242"/>
        <a:ext cx="1013305" cy="656163"/>
      </dsp:txXfrm>
    </dsp:sp>
    <dsp:sp modelId="{A792AC38-F456-44AB-8B4A-7F04AFDBB21E}">
      <dsp:nvSpPr>
        <dsp:cNvPr id="0" name=""/>
        <dsp:cNvSpPr/>
      </dsp:nvSpPr>
      <dsp:spPr>
        <a:xfrm>
          <a:off x="1585383" y="6437986"/>
          <a:ext cx="1088601" cy="726113"/>
        </a:xfrm>
        <a:prstGeom prst="roundRect">
          <a:avLst/>
        </a:prstGeom>
        <a:blipFill rotWithShape="0">
          <a:blip xmlns:r="http://schemas.openxmlformats.org/officeDocument/2006/relationships" r:embed="rId9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1620829" y="6473432"/>
        <a:ext cx="1017709" cy="655221"/>
      </dsp:txXfrm>
    </dsp:sp>
    <dsp:sp modelId="{231DC219-DD3E-490B-8474-34D9129C773A}">
      <dsp:nvSpPr>
        <dsp:cNvPr id="0" name=""/>
        <dsp:cNvSpPr/>
      </dsp:nvSpPr>
      <dsp:spPr>
        <a:xfrm>
          <a:off x="1568387" y="4634850"/>
          <a:ext cx="1105597" cy="727157"/>
        </a:xfrm>
        <a:prstGeom prst="roundRect">
          <a:avLst/>
        </a:prstGeom>
        <a:blipFill rotWithShape="0">
          <a:blip xmlns:r="http://schemas.openxmlformats.org/officeDocument/2006/relationships" r:embed="rId10"/>
          <a:srcRect/>
          <a:stretch>
            <a:fillRect t="-2000" b="-2000"/>
          </a:stretch>
        </a:blipFill>
        <a:ln w="25400" cap="flat" cmpd="sng" algn="ctr">
          <a:solidFill>
            <a:srgbClr val="CCCC00"/>
          </a:solidFill>
          <a:prstDash val="solid"/>
        </a:ln>
        <a:effectLst/>
        <a:scene3d>
          <a:camera prst="orthographicFront">
            <a:rot lat="0" lon="30000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b" anchorCtr="0">
          <a:noAutofit/>
          <a:flatTx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sp:txBody>
      <dsp:txXfrm>
        <a:off x="1603884" y="4670347"/>
        <a:ext cx="1034603" cy="656163"/>
      </dsp:txXfrm>
    </dsp:sp>
    <dsp:sp modelId="{FD4A93BC-067A-4982-BABD-A410E8729B91}">
      <dsp:nvSpPr>
        <dsp:cNvPr id="0" name=""/>
        <dsp:cNvSpPr/>
      </dsp:nvSpPr>
      <dsp:spPr>
        <a:xfrm>
          <a:off x="1579819" y="7316782"/>
          <a:ext cx="1094161" cy="727157"/>
        </a:xfrm>
        <a:prstGeom prst="roundRect">
          <a:avLst/>
        </a:prstGeom>
        <a:blipFill rotWithShape="0">
          <a:blip xmlns:r="http://schemas.openxmlformats.org/officeDocument/2006/relationships" r:embed="rId11"/>
          <a:srcRect/>
          <a:stretch>
            <a:fillRect l="-15000" r="-15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1615316" y="7352279"/>
        <a:ext cx="1023167" cy="656163"/>
      </dsp:txXfrm>
    </dsp:sp>
    <dsp:sp modelId="{F5CC93E3-8693-4DF7-9156-0F3651CFD902}">
      <dsp:nvSpPr>
        <dsp:cNvPr id="0" name=""/>
        <dsp:cNvSpPr/>
      </dsp:nvSpPr>
      <dsp:spPr>
        <a:xfrm>
          <a:off x="1552765" y="8207035"/>
          <a:ext cx="1121219" cy="727157"/>
        </a:xfrm>
        <a:prstGeom prst="roundRect">
          <a:avLst/>
        </a:prstGeom>
        <a:blipFill rotWithShape="0">
          <a:blip xmlns:r="http://schemas.openxmlformats.org/officeDocument/2006/relationships" r:embed="rId12"/>
          <a:srcRect/>
          <a:stretch>
            <a:fillRect l="-18000" r="-1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1588262" y="8242532"/>
        <a:ext cx="1050225" cy="6561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718DF4-B276-4C40-9166-E80B4D3C6069}">
      <dsp:nvSpPr>
        <dsp:cNvPr id="0" name=""/>
        <dsp:cNvSpPr/>
      </dsp:nvSpPr>
      <dsp:spPr>
        <a:xfrm rot="10800000">
          <a:off x="2029891" y="0"/>
          <a:ext cx="3940378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68,4 тыс. рублей </a:t>
          </a:r>
        </a:p>
      </dsp:txBody>
      <dsp:txXfrm rot="10800000">
        <a:off x="2232880" y="0"/>
        <a:ext cx="3737389" cy="457968"/>
      </dsp:txXfrm>
    </dsp:sp>
    <dsp:sp modelId="{B2152AE9-0FAE-436A-83BC-812F56B2E117}">
      <dsp:nvSpPr>
        <dsp:cNvPr id="0" name=""/>
        <dsp:cNvSpPr/>
      </dsp:nvSpPr>
      <dsp:spPr>
        <a:xfrm>
          <a:off x="1826902" y="0"/>
          <a:ext cx="405978" cy="457968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0,04%</a:t>
          </a:r>
        </a:p>
      </dsp:txBody>
      <dsp:txXfrm>
        <a:off x="1826902" y="0"/>
        <a:ext cx="405978" cy="457968"/>
      </dsp:txXfrm>
    </dsp:sp>
    <dsp:sp modelId="{37271DBF-6632-493F-9529-CACBD0FA6D83}">
      <dsp:nvSpPr>
        <dsp:cNvPr id="0" name=""/>
        <dsp:cNvSpPr/>
      </dsp:nvSpPr>
      <dsp:spPr>
        <a:xfrm rot="10800000">
          <a:off x="2232880" y="457968"/>
          <a:ext cx="373738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1 350,5 тыс. рублей</a:t>
          </a:r>
          <a:endParaRPr lang="ru-RU" sz="900" kern="1200"/>
        </a:p>
      </dsp:txBody>
      <dsp:txXfrm rot="10800000">
        <a:off x="2435870" y="457968"/>
        <a:ext cx="3534399" cy="457968"/>
      </dsp:txXfrm>
    </dsp:sp>
    <dsp:sp modelId="{78E54806-4437-47D2-93A5-684C2E102E0A}">
      <dsp:nvSpPr>
        <dsp:cNvPr id="0" name=""/>
        <dsp:cNvSpPr/>
      </dsp:nvSpPr>
      <dsp:spPr>
        <a:xfrm>
          <a:off x="1623913" y="457968"/>
          <a:ext cx="81195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0,9%</a:t>
          </a:r>
        </a:p>
      </dsp:txBody>
      <dsp:txXfrm>
        <a:off x="1766005" y="457968"/>
        <a:ext cx="527771" cy="457968"/>
      </dsp:txXfrm>
    </dsp:sp>
    <dsp:sp modelId="{C62ACC1C-9D25-45AE-8ACF-1FE3E9064AA4}">
      <dsp:nvSpPr>
        <dsp:cNvPr id="0" name=""/>
        <dsp:cNvSpPr/>
      </dsp:nvSpPr>
      <dsp:spPr>
        <a:xfrm rot="10800000">
          <a:off x="2435870" y="915936"/>
          <a:ext cx="353439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5 138,1 тыс. рублей</a:t>
          </a:r>
        </a:p>
      </dsp:txBody>
      <dsp:txXfrm rot="10800000">
        <a:off x="2638859" y="915936"/>
        <a:ext cx="3331410" cy="457968"/>
      </dsp:txXfrm>
    </dsp:sp>
    <dsp:sp modelId="{9632D7CA-58BF-4F59-88C0-598A0F60C352}">
      <dsp:nvSpPr>
        <dsp:cNvPr id="0" name=""/>
        <dsp:cNvSpPr/>
      </dsp:nvSpPr>
      <dsp:spPr>
        <a:xfrm>
          <a:off x="1420924" y="915936"/>
          <a:ext cx="121793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3,2%</a:t>
          </a:r>
        </a:p>
      </dsp:txBody>
      <dsp:txXfrm>
        <a:off x="1634062" y="915936"/>
        <a:ext cx="791657" cy="457968"/>
      </dsp:txXfrm>
    </dsp:sp>
    <dsp:sp modelId="{CD4D9A9D-EECE-4679-9EF7-EC9447449D6F}">
      <dsp:nvSpPr>
        <dsp:cNvPr id="0" name=""/>
        <dsp:cNvSpPr/>
      </dsp:nvSpPr>
      <dsp:spPr>
        <a:xfrm rot="10800000">
          <a:off x="2638859" y="1373905"/>
          <a:ext cx="3331410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6 839,5 тыс. рублей</a:t>
          </a:r>
        </a:p>
      </dsp:txBody>
      <dsp:txXfrm rot="10800000">
        <a:off x="2841848" y="1373905"/>
        <a:ext cx="3128421" cy="457968"/>
      </dsp:txXfrm>
    </dsp:sp>
    <dsp:sp modelId="{DF5D8F7A-36E9-4AF7-988F-459DB3E2D487}">
      <dsp:nvSpPr>
        <dsp:cNvPr id="0" name=""/>
        <dsp:cNvSpPr/>
      </dsp:nvSpPr>
      <dsp:spPr>
        <a:xfrm>
          <a:off x="1217935" y="1373905"/>
          <a:ext cx="162391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4,3%</a:t>
          </a:r>
        </a:p>
      </dsp:txBody>
      <dsp:txXfrm>
        <a:off x="1502119" y="1373905"/>
        <a:ext cx="1055543" cy="457968"/>
      </dsp:txXfrm>
    </dsp:sp>
    <dsp:sp modelId="{04B5D6D0-D5BA-42BA-8AF7-BE711D0F0FE0}">
      <dsp:nvSpPr>
        <dsp:cNvPr id="0" name=""/>
        <dsp:cNvSpPr/>
      </dsp:nvSpPr>
      <dsp:spPr>
        <a:xfrm rot="10800000">
          <a:off x="2841848" y="1831873"/>
          <a:ext cx="3128421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8 195,5 тыс. рублей</a:t>
          </a:r>
        </a:p>
      </dsp:txBody>
      <dsp:txXfrm rot="10800000">
        <a:off x="3044837" y="1831873"/>
        <a:ext cx="2925432" cy="457968"/>
      </dsp:txXfrm>
    </dsp:sp>
    <dsp:sp modelId="{DEFE4E25-153F-46EC-9591-F1FC19BFF624}">
      <dsp:nvSpPr>
        <dsp:cNvPr id="0" name=""/>
        <dsp:cNvSpPr/>
      </dsp:nvSpPr>
      <dsp:spPr>
        <a:xfrm>
          <a:off x="1014945" y="1831873"/>
          <a:ext cx="2029891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5,2%</a:t>
          </a:r>
        </a:p>
      </dsp:txBody>
      <dsp:txXfrm>
        <a:off x="1370176" y="1831873"/>
        <a:ext cx="1319429" cy="457968"/>
      </dsp:txXfrm>
    </dsp:sp>
    <dsp:sp modelId="{C2E257BC-F0FD-498E-ADCD-42945B96913A}">
      <dsp:nvSpPr>
        <dsp:cNvPr id="0" name=""/>
        <dsp:cNvSpPr/>
      </dsp:nvSpPr>
      <dsp:spPr>
        <a:xfrm rot="10800000">
          <a:off x="3044837" y="2289842"/>
          <a:ext cx="2925432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8 265,6 тыс. рублей</a:t>
          </a:r>
        </a:p>
      </dsp:txBody>
      <dsp:txXfrm rot="10800000">
        <a:off x="3247826" y="2289842"/>
        <a:ext cx="2722443" cy="457968"/>
      </dsp:txXfrm>
    </dsp:sp>
    <dsp:sp modelId="{7F96AB36-87F0-43D3-84B1-3E1459B5E11A}">
      <dsp:nvSpPr>
        <dsp:cNvPr id="0" name=""/>
        <dsp:cNvSpPr/>
      </dsp:nvSpPr>
      <dsp:spPr>
        <a:xfrm>
          <a:off x="811956" y="2289842"/>
          <a:ext cx="2435870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5,2%</a:t>
          </a:r>
        </a:p>
      </dsp:txBody>
      <dsp:txXfrm>
        <a:off x="1238233" y="2289842"/>
        <a:ext cx="1583315" cy="457968"/>
      </dsp:txXfrm>
    </dsp:sp>
    <dsp:sp modelId="{4C6F9D44-3676-43E4-9CB0-C7C43D7E1FC7}">
      <dsp:nvSpPr>
        <dsp:cNvPr id="0" name=""/>
        <dsp:cNvSpPr/>
      </dsp:nvSpPr>
      <dsp:spPr>
        <a:xfrm rot="10800000">
          <a:off x="3247826" y="2747810"/>
          <a:ext cx="272244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12 254,7 тыс. рублей</a:t>
          </a:r>
        </a:p>
      </dsp:txBody>
      <dsp:txXfrm rot="10800000">
        <a:off x="3450816" y="2747810"/>
        <a:ext cx="2519453" cy="457968"/>
      </dsp:txXfrm>
    </dsp:sp>
    <dsp:sp modelId="{A6FFA56A-E28C-4267-854F-66B79DA68299}">
      <dsp:nvSpPr>
        <dsp:cNvPr id="0" name=""/>
        <dsp:cNvSpPr/>
      </dsp:nvSpPr>
      <dsp:spPr>
        <a:xfrm>
          <a:off x="608967" y="2747810"/>
          <a:ext cx="2841848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7,8%</a:t>
          </a:r>
        </a:p>
      </dsp:txBody>
      <dsp:txXfrm>
        <a:off x="1106291" y="2747810"/>
        <a:ext cx="1847201" cy="457968"/>
      </dsp:txXfrm>
    </dsp:sp>
    <dsp:sp modelId="{E1B5B74E-D9A0-43F8-ABFE-1BDA62F954FB}">
      <dsp:nvSpPr>
        <dsp:cNvPr id="0" name=""/>
        <dsp:cNvSpPr/>
      </dsp:nvSpPr>
      <dsp:spPr>
        <a:xfrm rot="10800000">
          <a:off x="3450816" y="3205778"/>
          <a:ext cx="251945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17 013,1 тыс. рублей</a:t>
          </a:r>
        </a:p>
      </dsp:txBody>
      <dsp:txXfrm rot="10800000">
        <a:off x="3653805" y="3205778"/>
        <a:ext cx="2316464" cy="457968"/>
      </dsp:txXfrm>
    </dsp:sp>
    <dsp:sp modelId="{48577543-7302-46F5-9327-569C54BB82CD}">
      <dsp:nvSpPr>
        <dsp:cNvPr id="0" name=""/>
        <dsp:cNvSpPr/>
      </dsp:nvSpPr>
      <dsp:spPr>
        <a:xfrm>
          <a:off x="405978" y="3205778"/>
          <a:ext cx="324782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10,8%</a:t>
          </a:r>
        </a:p>
      </dsp:txBody>
      <dsp:txXfrm>
        <a:off x="974348" y="3205778"/>
        <a:ext cx="2111087" cy="457968"/>
      </dsp:txXfrm>
    </dsp:sp>
    <dsp:sp modelId="{43D2A99C-A657-4D84-9FF9-69982A601729}">
      <dsp:nvSpPr>
        <dsp:cNvPr id="0" name=""/>
        <dsp:cNvSpPr/>
      </dsp:nvSpPr>
      <dsp:spPr>
        <a:xfrm rot="10800000">
          <a:off x="3653805" y="3663747"/>
          <a:ext cx="2316464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37 318,6 тыс. рублей</a:t>
          </a:r>
        </a:p>
      </dsp:txBody>
      <dsp:txXfrm rot="10800000">
        <a:off x="3856794" y="3663747"/>
        <a:ext cx="2113475" cy="457968"/>
      </dsp:txXfrm>
    </dsp:sp>
    <dsp:sp modelId="{4619466E-3641-493F-AE7C-820081113748}">
      <dsp:nvSpPr>
        <dsp:cNvPr id="0" name=""/>
        <dsp:cNvSpPr/>
      </dsp:nvSpPr>
      <dsp:spPr>
        <a:xfrm>
          <a:off x="202989" y="3663747"/>
          <a:ext cx="365380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23,6%</a:t>
          </a:r>
        </a:p>
      </dsp:txBody>
      <dsp:txXfrm>
        <a:off x="842405" y="3663747"/>
        <a:ext cx="2374973" cy="457968"/>
      </dsp:txXfrm>
    </dsp:sp>
    <dsp:sp modelId="{E30A52EF-6791-4B09-BA9A-412BD6EC1309}">
      <dsp:nvSpPr>
        <dsp:cNvPr id="0" name=""/>
        <dsp:cNvSpPr/>
      </dsp:nvSpPr>
      <dsp:spPr>
        <a:xfrm rot="10800000">
          <a:off x="3856794" y="4121715"/>
          <a:ext cx="2113475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61 510,4 тыс. рублей</a:t>
          </a:r>
        </a:p>
      </dsp:txBody>
      <dsp:txXfrm rot="10800000">
        <a:off x="4059783" y="4121715"/>
        <a:ext cx="1910486" cy="457968"/>
      </dsp:txXfrm>
    </dsp:sp>
    <dsp:sp modelId="{F08BCA98-0333-4F28-A57F-BEACC4B8AC3E}">
      <dsp:nvSpPr>
        <dsp:cNvPr id="0" name=""/>
        <dsp:cNvSpPr/>
      </dsp:nvSpPr>
      <dsp:spPr>
        <a:xfrm>
          <a:off x="0" y="4121715"/>
          <a:ext cx="405978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38,9%</a:t>
          </a:r>
        </a:p>
      </dsp:txBody>
      <dsp:txXfrm>
        <a:off x="710462" y="4121715"/>
        <a:ext cx="2638859" cy="4579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73E68-63F5-40C7-81E8-48EB8325189A}">
      <dsp:nvSpPr>
        <dsp:cNvPr id="0" name=""/>
        <dsp:cNvSpPr/>
      </dsp:nvSpPr>
      <dsp:spPr>
        <a:xfrm>
          <a:off x="4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100 199,6 тыс. ру6лей</a:t>
          </a:r>
        </a:p>
      </dsp:txBody>
      <dsp:txXfrm>
        <a:off x="4" y="1874774"/>
        <a:ext cx="983976" cy="1874774"/>
      </dsp:txXfrm>
    </dsp:sp>
    <dsp:sp modelId="{AC98816D-1C25-4C07-B558-3DE8A9C27DAC}">
      <dsp:nvSpPr>
        <dsp:cNvPr id="0" name=""/>
        <dsp:cNvSpPr/>
      </dsp:nvSpPr>
      <dsp:spPr>
        <a:xfrm>
          <a:off x="32495" y="536687"/>
          <a:ext cx="924937" cy="1049806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848E80-9046-4B24-A37A-9F50AA9D54A0}">
      <dsp:nvSpPr>
        <dsp:cNvPr id="0" name=""/>
        <dsp:cNvSpPr/>
      </dsp:nvSpPr>
      <dsp:spPr>
        <a:xfrm>
          <a:off x="1016472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4 557,7 тыс. рублей</a:t>
          </a:r>
        </a:p>
      </dsp:txBody>
      <dsp:txXfrm>
        <a:off x="1016472" y="1874774"/>
        <a:ext cx="983976" cy="1874774"/>
      </dsp:txXfrm>
    </dsp:sp>
    <dsp:sp modelId="{967656B3-18B1-4FA6-ACCE-9B9FC954FC73}">
      <dsp:nvSpPr>
        <dsp:cNvPr id="0" name=""/>
        <dsp:cNvSpPr/>
      </dsp:nvSpPr>
      <dsp:spPr>
        <a:xfrm>
          <a:off x="1045991" y="520580"/>
          <a:ext cx="924937" cy="1082020"/>
        </a:xfrm>
        <a:prstGeom prst="ellipse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437A3A-9DFD-48D0-B943-F2B5D8FC6DCA}">
      <dsp:nvSpPr>
        <dsp:cNvPr id="0" name=""/>
        <dsp:cNvSpPr/>
      </dsp:nvSpPr>
      <dsp:spPr>
        <a:xfrm>
          <a:off x="2029968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4 495,1 тыс. рублей</a:t>
          </a:r>
        </a:p>
      </dsp:txBody>
      <dsp:txXfrm>
        <a:off x="2029968" y="1874774"/>
        <a:ext cx="983976" cy="1874774"/>
      </dsp:txXfrm>
    </dsp:sp>
    <dsp:sp modelId="{2181DE0F-BD91-4703-B840-EEEE8A27669F}">
      <dsp:nvSpPr>
        <dsp:cNvPr id="0" name=""/>
        <dsp:cNvSpPr/>
      </dsp:nvSpPr>
      <dsp:spPr>
        <a:xfrm>
          <a:off x="2059487" y="528633"/>
          <a:ext cx="924937" cy="1065913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87809-3E3A-40B0-8175-A81284B27287}">
      <dsp:nvSpPr>
        <dsp:cNvPr id="0" name=""/>
        <dsp:cNvSpPr/>
      </dsp:nvSpPr>
      <dsp:spPr>
        <a:xfrm>
          <a:off x="304346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12 293,2 тыс. рублей</a:t>
          </a:r>
        </a:p>
      </dsp:txBody>
      <dsp:txXfrm>
        <a:off x="3043463" y="1874774"/>
        <a:ext cx="983976" cy="1874774"/>
      </dsp:txXfrm>
    </dsp:sp>
    <dsp:sp modelId="{EA7C290C-5285-46D9-B30E-65A17C6BAED3}">
      <dsp:nvSpPr>
        <dsp:cNvPr id="0" name=""/>
        <dsp:cNvSpPr/>
      </dsp:nvSpPr>
      <dsp:spPr>
        <a:xfrm>
          <a:off x="3072983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0AD3BA-CBD5-4777-A5CA-D2783EACB72E}">
      <dsp:nvSpPr>
        <dsp:cNvPr id="0" name=""/>
        <dsp:cNvSpPr/>
      </dsp:nvSpPr>
      <dsp:spPr>
        <a:xfrm>
          <a:off x="4056959" y="0"/>
          <a:ext cx="983976" cy="4686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2 808,0 тыс. рублей</a:t>
          </a:r>
        </a:p>
      </dsp:txBody>
      <dsp:txXfrm>
        <a:off x="4056959" y="1874774"/>
        <a:ext cx="983976" cy="1874774"/>
      </dsp:txXfrm>
    </dsp:sp>
    <dsp:sp modelId="{B514684A-8660-4ADD-866E-97CF077E5F79}">
      <dsp:nvSpPr>
        <dsp:cNvPr id="0" name=""/>
        <dsp:cNvSpPr/>
      </dsp:nvSpPr>
      <dsp:spPr>
        <a:xfrm>
          <a:off x="4086479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03AF5-2F83-4527-9768-F36AB1C578BA}">
      <dsp:nvSpPr>
        <dsp:cNvPr id="0" name=""/>
        <dsp:cNvSpPr/>
      </dsp:nvSpPr>
      <dsp:spPr>
        <a:xfrm>
          <a:off x="5070455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7 605,8 тыс. рублей</a:t>
          </a:r>
        </a:p>
      </dsp:txBody>
      <dsp:txXfrm>
        <a:off x="5070455" y="1874774"/>
        <a:ext cx="983976" cy="1874774"/>
      </dsp:txXfrm>
    </dsp:sp>
    <dsp:sp modelId="{8AA38F1A-0BBE-437B-9848-802D2B1206A6}">
      <dsp:nvSpPr>
        <dsp:cNvPr id="0" name=""/>
        <dsp:cNvSpPr/>
      </dsp:nvSpPr>
      <dsp:spPr>
        <a:xfrm>
          <a:off x="5099974" y="523803"/>
          <a:ext cx="924937" cy="1075574"/>
        </a:xfrm>
        <a:prstGeom prst="ellipse">
          <a:avLst/>
        </a:prstGeom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B1DDB-14E8-4184-AC64-8FD4BE103635}">
      <dsp:nvSpPr>
        <dsp:cNvPr id="0" name=""/>
        <dsp:cNvSpPr/>
      </dsp:nvSpPr>
      <dsp:spPr>
        <a:xfrm>
          <a:off x="6083951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940,6 тыс. рублей</a:t>
          </a:r>
        </a:p>
      </dsp:txBody>
      <dsp:txXfrm>
        <a:off x="6083951" y="1874774"/>
        <a:ext cx="983976" cy="1874774"/>
      </dsp:txXfrm>
    </dsp:sp>
    <dsp:sp modelId="{857EF615-0C5B-47A0-B1F8-9EF0DE126074}">
      <dsp:nvSpPr>
        <dsp:cNvPr id="0" name=""/>
        <dsp:cNvSpPr/>
      </dsp:nvSpPr>
      <dsp:spPr>
        <a:xfrm>
          <a:off x="6113470" y="518247"/>
          <a:ext cx="924937" cy="1086687"/>
        </a:xfrm>
        <a:prstGeom prst="ellipse">
          <a:avLst/>
        </a:prstGeom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C6A30-316E-4B0A-91D1-9B2E18F4BEB0}">
      <dsp:nvSpPr>
        <dsp:cNvPr id="0" name=""/>
        <dsp:cNvSpPr/>
      </dsp:nvSpPr>
      <dsp:spPr>
        <a:xfrm>
          <a:off x="7097447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5 086,7 тыс. рублей</a:t>
          </a:r>
        </a:p>
      </dsp:txBody>
      <dsp:txXfrm>
        <a:off x="7097447" y="1874774"/>
        <a:ext cx="983976" cy="1874774"/>
      </dsp:txXfrm>
    </dsp:sp>
    <dsp:sp modelId="{66F042EA-05C6-4115-9CDD-51CFCDD8D3FD}">
      <dsp:nvSpPr>
        <dsp:cNvPr id="0" name=""/>
        <dsp:cNvSpPr/>
      </dsp:nvSpPr>
      <dsp:spPr>
        <a:xfrm>
          <a:off x="7126966" y="507142"/>
          <a:ext cx="924937" cy="1108896"/>
        </a:xfrm>
        <a:prstGeom prst="ellipse">
          <a:avLst/>
        </a:prstGeom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BF5E3E-35FB-4757-85A8-B4F6511D937A}">
      <dsp:nvSpPr>
        <dsp:cNvPr id="0" name=""/>
        <dsp:cNvSpPr/>
      </dsp:nvSpPr>
      <dsp:spPr>
        <a:xfrm>
          <a:off x="811094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188,4 тыс. рублей</a:t>
          </a:r>
        </a:p>
      </dsp:txBody>
      <dsp:txXfrm>
        <a:off x="8110943" y="1874774"/>
        <a:ext cx="983976" cy="1874774"/>
      </dsp:txXfrm>
    </dsp:sp>
    <dsp:sp modelId="{3B88BB84-41CC-47F6-9841-DF40A868FCF3}">
      <dsp:nvSpPr>
        <dsp:cNvPr id="0" name=""/>
        <dsp:cNvSpPr/>
      </dsp:nvSpPr>
      <dsp:spPr>
        <a:xfrm>
          <a:off x="8140462" y="496037"/>
          <a:ext cx="924937" cy="1131106"/>
        </a:xfrm>
        <a:prstGeom prst="ellipse">
          <a:avLst/>
        </a:prstGeom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C1C38-2F2E-41C6-AB18-25E2D442C6D0}">
      <dsp:nvSpPr>
        <dsp:cNvPr id="0" name=""/>
        <dsp:cNvSpPr/>
      </dsp:nvSpPr>
      <dsp:spPr>
        <a:xfrm>
          <a:off x="363915" y="3749548"/>
          <a:ext cx="8370064" cy="70304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8ED3E3-9A31-401F-9C2E-4F9BCAF0A213}">
      <dsp:nvSpPr>
        <dsp:cNvPr id="0" name=""/>
        <dsp:cNvSpPr/>
      </dsp:nvSpPr>
      <dsp:spPr>
        <a:xfrm>
          <a:off x="29374" y="319261"/>
          <a:ext cx="506828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14 631,3 тыс. рублей</a:t>
          </a:r>
        </a:p>
      </dsp:txBody>
      <dsp:txXfrm>
        <a:off x="771607" y="372829"/>
        <a:ext cx="3583820" cy="258646"/>
      </dsp:txXfrm>
    </dsp:sp>
    <dsp:sp modelId="{67066753-4A36-4AE2-AEB5-56A1E2F18A74}">
      <dsp:nvSpPr>
        <dsp:cNvPr id="0" name=""/>
        <dsp:cNvSpPr/>
      </dsp:nvSpPr>
      <dsp:spPr>
        <a:xfrm>
          <a:off x="2457441" y="714745"/>
          <a:ext cx="212153" cy="212153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795872"/>
        <a:ext cx="155911" cy="49899"/>
      </dsp:txXfrm>
    </dsp:sp>
    <dsp:sp modelId="{7FF98444-F877-465A-91E5-BFD4D26BB0CA}">
      <dsp:nvSpPr>
        <dsp:cNvPr id="0" name=""/>
        <dsp:cNvSpPr/>
      </dsp:nvSpPr>
      <dsp:spPr>
        <a:xfrm>
          <a:off x="14287" y="956600"/>
          <a:ext cx="5098460" cy="3657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1 350,5 тыс. рублей</a:t>
          </a:r>
        </a:p>
      </dsp:txBody>
      <dsp:txXfrm>
        <a:off x="760939" y="1010168"/>
        <a:ext cx="3605156" cy="258646"/>
      </dsp:txXfrm>
    </dsp:sp>
    <dsp:sp modelId="{014FA916-E0F2-4AAA-9BDA-5B1881BCFECB}">
      <dsp:nvSpPr>
        <dsp:cNvPr id="0" name=""/>
        <dsp:cNvSpPr/>
      </dsp:nvSpPr>
      <dsp:spPr>
        <a:xfrm>
          <a:off x="2457441" y="1352084"/>
          <a:ext cx="212153" cy="212153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1433211"/>
        <a:ext cx="155911" cy="49899"/>
      </dsp:txXfrm>
    </dsp:sp>
    <dsp:sp modelId="{20282A58-69E0-4950-91C0-97C09A6B8B45}">
      <dsp:nvSpPr>
        <dsp:cNvPr id="0" name=""/>
        <dsp:cNvSpPr/>
      </dsp:nvSpPr>
      <dsp:spPr>
        <a:xfrm>
          <a:off x="9697" y="1593939"/>
          <a:ext cx="5107641" cy="36578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8 256,3 тыс. рублей</a:t>
          </a:r>
        </a:p>
      </dsp:txBody>
      <dsp:txXfrm>
        <a:off x="757694" y="1647507"/>
        <a:ext cx="3611647" cy="258646"/>
      </dsp:txXfrm>
    </dsp:sp>
    <dsp:sp modelId="{89B441D5-9BD6-4DF7-AB95-387D06F90D2D}">
      <dsp:nvSpPr>
        <dsp:cNvPr id="0" name=""/>
        <dsp:cNvSpPr/>
      </dsp:nvSpPr>
      <dsp:spPr>
        <a:xfrm>
          <a:off x="2457441" y="1989423"/>
          <a:ext cx="212153" cy="212153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070550"/>
        <a:ext cx="155911" cy="49899"/>
      </dsp:txXfrm>
    </dsp:sp>
    <dsp:sp modelId="{7C8531E9-EA0E-45D2-A571-D697394FE2BB}">
      <dsp:nvSpPr>
        <dsp:cNvPr id="0" name=""/>
        <dsp:cNvSpPr/>
      </dsp:nvSpPr>
      <dsp:spPr>
        <a:xfrm>
          <a:off x="6632" y="2231278"/>
          <a:ext cx="5113771" cy="36578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68,4 тыс. рублей</a:t>
          </a:r>
        </a:p>
      </dsp:txBody>
      <dsp:txXfrm>
        <a:off x="755526" y="2284846"/>
        <a:ext cx="3615983" cy="258646"/>
      </dsp:txXfrm>
    </dsp:sp>
    <dsp:sp modelId="{66F9020B-5802-4CA9-9364-C19E51A6C132}">
      <dsp:nvSpPr>
        <dsp:cNvPr id="0" name=""/>
        <dsp:cNvSpPr/>
      </dsp:nvSpPr>
      <dsp:spPr>
        <a:xfrm>
          <a:off x="2457441" y="2626762"/>
          <a:ext cx="212153" cy="212153"/>
        </a:xfrm>
        <a:prstGeom prst="mathPlu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707889"/>
        <a:ext cx="155911" cy="49899"/>
      </dsp:txXfrm>
    </dsp:sp>
    <dsp:sp modelId="{2E5C2FC1-4E82-4098-8004-E6E2643603F4}">
      <dsp:nvSpPr>
        <dsp:cNvPr id="0" name=""/>
        <dsp:cNvSpPr/>
      </dsp:nvSpPr>
      <dsp:spPr>
        <a:xfrm>
          <a:off x="3559" y="2868617"/>
          <a:ext cx="5119916" cy="36578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11 688,1 тыс. рублей</a:t>
          </a:r>
        </a:p>
      </dsp:txBody>
      <dsp:txXfrm>
        <a:off x="753353" y="2922185"/>
        <a:ext cx="3620328" cy="258646"/>
      </dsp:txXfrm>
    </dsp:sp>
    <dsp:sp modelId="{96629224-2390-4F6D-8E7E-E122DFCBA258}">
      <dsp:nvSpPr>
        <dsp:cNvPr id="0" name=""/>
        <dsp:cNvSpPr/>
      </dsp:nvSpPr>
      <dsp:spPr>
        <a:xfrm>
          <a:off x="2457441" y="3264101"/>
          <a:ext cx="212153" cy="212153"/>
        </a:xfrm>
        <a:prstGeom prst="mathPlus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3345228"/>
        <a:ext cx="155911" cy="49899"/>
      </dsp:txXfrm>
    </dsp:sp>
    <dsp:sp modelId="{9D7D2EEF-CE24-4D04-8A24-B9E4120AB018}">
      <dsp:nvSpPr>
        <dsp:cNvPr id="0" name=""/>
        <dsp:cNvSpPr/>
      </dsp:nvSpPr>
      <dsp:spPr>
        <a:xfrm>
          <a:off x="479" y="3505956"/>
          <a:ext cx="512607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118 987,1 тыс. рублей</a:t>
          </a:r>
        </a:p>
      </dsp:txBody>
      <dsp:txXfrm>
        <a:off x="751175" y="3559524"/>
        <a:ext cx="3624684" cy="258646"/>
      </dsp:txXfrm>
    </dsp:sp>
    <dsp:sp modelId="{954118EF-6872-41DB-958B-B8EC80DBBDD0}">
      <dsp:nvSpPr>
        <dsp:cNvPr id="0" name=""/>
        <dsp:cNvSpPr/>
      </dsp:nvSpPr>
      <dsp:spPr>
        <a:xfrm>
          <a:off x="5027356" y="1931490"/>
          <a:ext cx="344120" cy="3146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27356" y="1994416"/>
        <a:ext cx="249731" cy="188778"/>
      </dsp:txXfrm>
    </dsp:sp>
    <dsp:sp modelId="{ECBB059D-6ECC-49E3-93CD-803856D2F50D}">
      <dsp:nvSpPr>
        <dsp:cNvPr id="0" name=""/>
        <dsp:cNvSpPr/>
      </dsp:nvSpPr>
      <dsp:spPr>
        <a:xfrm>
          <a:off x="5346025" y="247922"/>
          <a:ext cx="731564" cy="369515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154 981,7 тыс. рублей</a:t>
          </a:r>
        </a:p>
      </dsp:txBody>
      <dsp:txXfrm>
        <a:off x="5453160" y="789065"/>
        <a:ext cx="517294" cy="261286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B43E18-15A5-4510-9E1A-F7AE89461EDE}">
      <dsp:nvSpPr>
        <dsp:cNvPr id="0" name=""/>
        <dsp:cNvSpPr/>
      </dsp:nvSpPr>
      <dsp:spPr>
        <a:xfrm>
          <a:off x="234402" y="33006"/>
          <a:ext cx="5731970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sp:txBody>
      <dsp:txXfrm>
        <a:off x="234402" y="241403"/>
        <a:ext cx="5523573" cy="416795"/>
      </dsp:txXfrm>
    </dsp:sp>
    <dsp:sp modelId="{148A93FC-137F-4B46-A1BF-1F0F2BC016C8}">
      <dsp:nvSpPr>
        <dsp:cNvPr id="0" name=""/>
        <dsp:cNvSpPr/>
      </dsp:nvSpPr>
      <dsp:spPr>
        <a:xfrm>
          <a:off x="234402" y="67474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37 318,6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4402" y="674748"/>
        <a:ext cx="1059382" cy="1530603"/>
      </dsp:txXfrm>
    </dsp:sp>
    <dsp:sp modelId="{9A792EFB-17F9-44DC-88F8-9988CE0240CE}">
      <dsp:nvSpPr>
        <dsp:cNvPr id="0" name=""/>
        <dsp:cNvSpPr/>
      </dsp:nvSpPr>
      <dsp:spPr>
        <a:xfrm>
          <a:off x="1293670" y="310976"/>
          <a:ext cx="4672701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293670" y="519373"/>
        <a:ext cx="4464304" cy="416795"/>
      </dsp:txXfrm>
    </dsp:sp>
    <dsp:sp modelId="{FB01B62B-5504-4A2E-B5C4-A87F064879EE}">
      <dsp:nvSpPr>
        <dsp:cNvPr id="0" name=""/>
        <dsp:cNvSpPr/>
      </dsp:nvSpPr>
      <dsp:spPr>
        <a:xfrm>
          <a:off x="1293670" y="95271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5 138,1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93670" y="952718"/>
        <a:ext cx="1059382" cy="1530603"/>
      </dsp:txXfrm>
    </dsp:sp>
    <dsp:sp modelId="{9BD49260-E2BB-485D-8CF2-CF8B61797B45}">
      <dsp:nvSpPr>
        <dsp:cNvPr id="0" name=""/>
        <dsp:cNvSpPr/>
      </dsp:nvSpPr>
      <dsp:spPr>
        <a:xfrm>
          <a:off x="2352938" y="588947"/>
          <a:ext cx="3613433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2352938" y="797344"/>
        <a:ext cx="3405036" cy="416795"/>
      </dsp:txXfrm>
    </dsp:sp>
    <dsp:sp modelId="{AF91A784-8366-47F1-91F3-BF4DDD8E2FD4}">
      <dsp:nvSpPr>
        <dsp:cNvPr id="0" name=""/>
        <dsp:cNvSpPr/>
      </dsp:nvSpPr>
      <dsp:spPr>
        <a:xfrm>
          <a:off x="2352938" y="123068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8 180,5 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52938" y="1230688"/>
        <a:ext cx="1059382" cy="1530603"/>
      </dsp:txXfrm>
    </dsp:sp>
    <dsp:sp modelId="{44A54C70-A085-49F1-95EC-C258DCAAB8ED}">
      <dsp:nvSpPr>
        <dsp:cNvPr id="0" name=""/>
        <dsp:cNvSpPr/>
      </dsp:nvSpPr>
      <dsp:spPr>
        <a:xfrm>
          <a:off x="3412779" y="866917"/>
          <a:ext cx="2553592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3412779" y="1075314"/>
        <a:ext cx="2345195" cy="416795"/>
      </dsp:txXfrm>
    </dsp:sp>
    <dsp:sp modelId="{1C007DD6-EF66-4173-A268-F4B7A95497DB}">
      <dsp:nvSpPr>
        <dsp:cNvPr id="0" name=""/>
        <dsp:cNvSpPr/>
      </dsp:nvSpPr>
      <dsp:spPr>
        <a:xfrm>
          <a:off x="3412779" y="150865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61 510,4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3412779" y="1508658"/>
        <a:ext cx="1059382" cy="1530603"/>
      </dsp:txXfrm>
    </dsp:sp>
    <dsp:sp modelId="{724AD835-C13B-4D7B-807D-11255C00B70C}">
      <dsp:nvSpPr>
        <dsp:cNvPr id="0" name=""/>
        <dsp:cNvSpPr/>
      </dsp:nvSpPr>
      <dsp:spPr>
        <a:xfrm>
          <a:off x="4472047" y="1144887"/>
          <a:ext cx="1494324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4472047" y="1353284"/>
        <a:ext cx="1285927" cy="416795"/>
      </dsp:txXfrm>
    </dsp:sp>
    <dsp:sp modelId="{15049B77-520C-41E7-BB6E-FA475A5AB3AE}">
      <dsp:nvSpPr>
        <dsp:cNvPr id="0" name=""/>
        <dsp:cNvSpPr/>
      </dsp:nvSpPr>
      <dsp:spPr>
        <a:xfrm>
          <a:off x="4472047" y="178662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6 839,5 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4472047" y="1786628"/>
        <a:ext cx="1059382" cy="153060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3D8FE0-28BE-49AE-8E1E-090363392C5A}">
      <dsp:nvSpPr>
        <dsp:cNvPr id="0" name=""/>
        <dsp:cNvSpPr/>
      </dsp:nvSpPr>
      <dsp:spPr>
        <a:xfrm>
          <a:off x="283499" y="0"/>
          <a:ext cx="5302859" cy="463836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-     2 932,1 тыс. рублей (83,2%)</a:t>
          </a:r>
        </a:p>
      </dsp:txBody>
      <dsp:txXfrm>
        <a:off x="2193589" y="231918"/>
        <a:ext cx="1482679" cy="695755"/>
      </dsp:txXfrm>
    </dsp:sp>
    <dsp:sp modelId="{676A9D74-8932-4540-B6B0-CA29BEBC6FA5}">
      <dsp:nvSpPr>
        <dsp:cNvPr id="0" name=""/>
        <dsp:cNvSpPr/>
      </dsp:nvSpPr>
      <dsp:spPr>
        <a:xfrm>
          <a:off x="928816" y="853348"/>
          <a:ext cx="4117830" cy="3708467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- 566,6 тыс. рублей (16,1%)</a:t>
          </a:r>
        </a:p>
      </dsp:txBody>
      <dsp:txXfrm>
        <a:off x="2268141" y="1075856"/>
        <a:ext cx="1439181" cy="667524"/>
      </dsp:txXfrm>
    </dsp:sp>
    <dsp:sp modelId="{CAC4E8E6-B5A9-4A43-ADAE-483C1E523402}">
      <dsp:nvSpPr>
        <dsp:cNvPr id="0" name=""/>
        <dsp:cNvSpPr/>
      </dsp:nvSpPr>
      <dsp:spPr>
        <a:xfrm>
          <a:off x="1319177" y="1855346"/>
          <a:ext cx="3231503" cy="2783020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- 9,2 тыс. рублей (0,3%)</a:t>
          </a:r>
        </a:p>
      </dsp:txBody>
      <dsp:txXfrm>
        <a:off x="2181988" y="2064073"/>
        <a:ext cx="1505880" cy="626179"/>
      </dsp:txXfrm>
    </dsp:sp>
    <dsp:sp modelId="{C96C28A2-29C8-49D9-92F2-480D77A0D0A7}">
      <dsp:nvSpPr>
        <dsp:cNvPr id="0" name=""/>
        <dsp:cNvSpPr/>
      </dsp:nvSpPr>
      <dsp:spPr>
        <a:xfrm>
          <a:off x="1888086" y="2783020"/>
          <a:ext cx="2093684" cy="185534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 (обеспечение сохранности ИКЦ) - 15,0 тыс. рублей (0,4%)</a:t>
          </a:r>
        </a:p>
      </dsp:txBody>
      <dsp:txXfrm>
        <a:off x="2194699" y="3246856"/>
        <a:ext cx="1480458" cy="9276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иний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7C882-B751-41E5-89D8-88B24CC6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C38C22A6.dot</Template>
  <TotalTime>0</TotalTime>
  <Pages>19</Pages>
  <Words>2531</Words>
  <Characters>18319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Мураталиева Елена Михайловна</cp:lastModifiedBy>
  <cp:revision>2</cp:revision>
  <cp:lastPrinted>2026-02-23T12:49:00Z</cp:lastPrinted>
  <dcterms:created xsi:type="dcterms:W3CDTF">2026-02-27T11:08:00Z</dcterms:created>
  <dcterms:modified xsi:type="dcterms:W3CDTF">2026-02-27T11:08:00Z</dcterms:modified>
</cp:coreProperties>
</file>