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3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C62" w:rsidRPr="00F84199" w:rsidRDefault="00CD0C62" w:rsidP="00E45BC8">
      <w:pPr>
        <w:pStyle w:val="Default"/>
        <w:ind w:right="-6077"/>
        <w:rPr>
          <w:rFonts w:ascii="Bauhaus 93" w:hAnsi="Bauhaus 93"/>
          <w:b/>
          <w:bCs/>
          <w:color w:val="00B050"/>
          <w:sz w:val="80"/>
          <w:szCs w:val="80"/>
        </w:rPr>
      </w:pPr>
      <w:bookmarkStart w:id="0" w:name="_GoBack"/>
      <w:bookmarkEnd w:id="0"/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 xml:space="preserve">                БЮДЖЕТ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ПРУЖАНСКОГО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РАЙОНА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80"/>
          <w:szCs w:val="80"/>
          <w:lang w:eastAsia="ru-RU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НА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20</w:t>
      </w:r>
      <w:r w:rsidR="00C52961" w:rsidRPr="00F84199">
        <w:rPr>
          <w:rFonts w:ascii="Bauhaus 93" w:hAnsi="Bauhaus 93"/>
          <w:b/>
          <w:bCs/>
          <w:color w:val="00B050"/>
          <w:sz w:val="80"/>
          <w:szCs w:val="80"/>
        </w:rPr>
        <w:t>2</w:t>
      </w:r>
      <w:r w:rsidR="00496C0F" w:rsidRPr="00496C0F">
        <w:rPr>
          <w:rFonts w:asciiTheme="minorHAnsi" w:hAnsiTheme="minorHAnsi"/>
          <w:b/>
          <w:bCs/>
          <w:color w:val="00B050"/>
          <w:sz w:val="80"/>
          <w:szCs w:val="80"/>
        </w:rPr>
        <w:t>4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ГОД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Бюджет Пружанского района на 202</w:t>
      </w:r>
      <w:r w:rsidR="00496C0F">
        <w:rPr>
          <w:szCs w:val="30"/>
        </w:rPr>
        <w:t>4</w:t>
      </w:r>
      <w:r>
        <w:rPr>
          <w:szCs w:val="30"/>
        </w:rPr>
        <w:t xml:space="preserve"> год </w:t>
      </w:r>
      <w:r w:rsidR="00CD0C62">
        <w:rPr>
          <w:szCs w:val="30"/>
        </w:rPr>
        <w:t xml:space="preserve">базируется на </w:t>
      </w:r>
      <w:r w:rsidR="001242FA" w:rsidRPr="007A684D">
        <w:rPr>
          <w:szCs w:val="30"/>
        </w:rPr>
        <w:t>прогнозных показател</w:t>
      </w:r>
      <w:r w:rsidR="001242FA">
        <w:rPr>
          <w:szCs w:val="30"/>
        </w:rPr>
        <w:t>ях</w:t>
      </w:r>
      <w:r w:rsidR="001242FA" w:rsidRPr="007A684D">
        <w:rPr>
          <w:szCs w:val="30"/>
        </w:rPr>
        <w:t xml:space="preserve"> социально-экономического развития района</w:t>
      </w:r>
      <w:r>
        <w:rPr>
          <w:szCs w:val="30"/>
        </w:rPr>
        <w:t xml:space="preserve">, положений основных направлений </w:t>
      </w:r>
      <w:r w:rsidR="00697D0D">
        <w:rPr>
          <w:szCs w:val="30"/>
        </w:rPr>
        <w:t>бюджетно-финансовой и налоговой</w:t>
      </w:r>
      <w:r w:rsidR="001242FA" w:rsidRPr="007A684D">
        <w:rPr>
          <w:szCs w:val="30"/>
        </w:rPr>
        <w:t xml:space="preserve"> политики Республики Беларусь на 202</w:t>
      </w:r>
      <w:r w:rsidR="003F4072">
        <w:rPr>
          <w:szCs w:val="30"/>
        </w:rPr>
        <w:t>2</w:t>
      </w:r>
      <w:r>
        <w:rPr>
          <w:szCs w:val="30"/>
        </w:rPr>
        <w:t xml:space="preserve"> – 202</w:t>
      </w:r>
      <w:r w:rsidR="003F4072">
        <w:rPr>
          <w:szCs w:val="30"/>
        </w:rPr>
        <w:t>4</w:t>
      </w:r>
      <w:r>
        <w:rPr>
          <w:szCs w:val="30"/>
        </w:rPr>
        <w:t xml:space="preserve"> </w:t>
      </w:r>
      <w:r w:rsidR="001242FA" w:rsidRPr="007A684D">
        <w:rPr>
          <w:szCs w:val="30"/>
        </w:rPr>
        <w:t>год</w:t>
      </w:r>
      <w:r>
        <w:rPr>
          <w:szCs w:val="30"/>
        </w:rPr>
        <w:t>ы</w:t>
      </w:r>
      <w:r w:rsidR="001242FA" w:rsidRPr="007A684D">
        <w:rPr>
          <w:szCs w:val="30"/>
        </w:rPr>
        <w:t xml:space="preserve">, </w:t>
      </w:r>
      <w:r w:rsidR="001242FA">
        <w:rPr>
          <w:szCs w:val="30"/>
        </w:rPr>
        <w:t xml:space="preserve">нормах </w:t>
      </w:r>
      <w:r w:rsidR="001242FA" w:rsidRPr="007A684D">
        <w:rPr>
          <w:szCs w:val="30"/>
        </w:rPr>
        <w:t>Закона Республики Беларусь «О республиканском бюджете на 202</w:t>
      </w:r>
      <w:r w:rsidR="00496C0F">
        <w:rPr>
          <w:szCs w:val="30"/>
        </w:rPr>
        <w:t>4</w:t>
      </w:r>
      <w:r w:rsidR="001242FA" w:rsidRPr="007A684D">
        <w:rPr>
          <w:szCs w:val="30"/>
        </w:rPr>
        <w:t xml:space="preserve"> год», </w:t>
      </w:r>
      <w:r>
        <w:rPr>
          <w:szCs w:val="30"/>
        </w:rPr>
        <w:t>а также Закона Республики Беларусь «О местном управлении и самоуправлении».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 xml:space="preserve">Бюджет </w:t>
      </w:r>
      <w:r w:rsidR="006A5991">
        <w:rPr>
          <w:szCs w:val="30"/>
        </w:rPr>
        <w:t xml:space="preserve">традиционно </w:t>
      </w:r>
      <w:r>
        <w:rPr>
          <w:szCs w:val="30"/>
        </w:rPr>
        <w:t xml:space="preserve">сохранил свою социальную направленность. Предусмотренные в бюджете средства позволят сохранить качество оказываемых государством услуг и повысить уровень жизни граждан. </w:t>
      </w:r>
    </w:p>
    <w:p w:rsidR="00CD0C6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«</w:t>
      </w:r>
      <w:r w:rsidRPr="00203DD0">
        <w:rPr>
          <w:szCs w:val="30"/>
        </w:rPr>
        <w:t>Бюджет</w:t>
      </w:r>
      <w:r>
        <w:rPr>
          <w:szCs w:val="30"/>
        </w:rPr>
        <w:t xml:space="preserve"> для граждан на 202</w:t>
      </w:r>
      <w:r w:rsidR="00496C0F">
        <w:rPr>
          <w:szCs w:val="30"/>
        </w:rPr>
        <w:t>4</w:t>
      </w:r>
      <w:r>
        <w:rPr>
          <w:szCs w:val="30"/>
        </w:rPr>
        <w:t xml:space="preserve"> год» представляет собой </w:t>
      </w:r>
      <w:r w:rsidR="00CD0C62">
        <w:rPr>
          <w:szCs w:val="30"/>
        </w:rPr>
        <w:t>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CD0C62" w:rsidRPr="00203DD0" w:rsidRDefault="00CD0C62" w:rsidP="00E45BC8">
      <w:pPr>
        <w:pStyle w:val="a3"/>
        <w:ind w:firstLine="708"/>
        <w:rPr>
          <w:szCs w:val="30"/>
        </w:rPr>
      </w:pPr>
    </w:p>
    <w:p w:rsidR="00CD0C62" w:rsidRDefault="00C52961" w:rsidP="002917DC">
      <w:pPr>
        <w:pStyle w:val="a3"/>
        <w:ind w:firstLine="0"/>
        <w:jc w:val="center"/>
      </w:pPr>
      <w:r>
        <w:rPr>
          <w:noProof/>
        </w:rPr>
        <w:drawing>
          <wp:inline distT="0" distB="0" distL="0" distR="0">
            <wp:extent cx="6040587" cy="4613189"/>
            <wp:effectExtent l="0" t="0" r="0" b="0"/>
            <wp:docPr id="2" name="Рисунок 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30" cy="46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>Общие сведения</w:t>
      </w:r>
    </w:p>
    <w:p w:rsidR="00CD0C62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 xml:space="preserve">Для выполнения своих задач государству необходим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бюджет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, который формируется за счет налогов и </w:t>
      </w:r>
      <w:r w:rsidR="005F3F34">
        <w:rPr>
          <w:rFonts w:ascii="Times New Roman" w:hAnsi="Times New Roman"/>
          <w:sz w:val="30"/>
          <w:szCs w:val="30"/>
          <w:lang w:eastAsia="ru-RU"/>
        </w:rPr>
        <w:t>неналоговых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 платежей. </w:t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это главный финансовый документ страны. Согласно Бюджетному кодексу Республики Беларусь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представляет собой план формирования и использования денежных средств для обеспечения реализации задач и функций государства в течение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финансового года</w:t>
      </w:r>
      <w:r w:rsidRPr="00EF59C0">
        <w:rPr>
          <w:rFonts w:ascii="Times New Roman" w:hAnsi="Times New Roman"/>
          <w:sz w:val="30"/>
          <w:szCs w:val="30"/>
          <w:lang w:eastAsia="ru-RU"/>
        </w:rPr>
        <w:t>, который устанавливается с 1 января по 31 декабря календарного года.</w:t>
      </w:r>
    </w:p>
    <w:p w:rsidR="00CD0C62" w:rsidRDefault="00CD0C62" w:rsidP="00C37E79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Default="00CD0C62" w:rsidP="00E31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Этапы бюджетного процесса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:</w:t>
      </w:r>
    </w:p>
    <w:p w:rsidR="00CD0C62" w:rsidRDefault="00C52961" w:rsidP="00EF59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5382" cy="6930998"/>
            <wp:effectExtent l="0" t="0" r="0" b="36576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19" t="-2386" r="-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73" cy="6937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 </w:t>
      </w: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В связи с особой значимостью республиканского бюджета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,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как для каждого конкретного гражданина, так и для экономической жизни страны в целом, он утверждается в форме закона, местные бюджеты - решений местных Советов депутатов.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Составление, рассмотрение, утверждение, исполнение бюджетов, контроль за их исполнением, а также составление, рассмотрение и утверждение отчетов об их исполнении – это непрерывный процесс с широким составом участников. В </w:t>
      </w:r>
      <w:r w:rsidRPr="00556BAA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бюджетном процессе 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участвуют Президент, Парламент,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Доходы бюджета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денежные средства, поступающие в безвозмездном </w:t>
      </w:r>
      <w:r>
        <w:rPr>
          <w:rFonts w:ascii="Times New Roman" w:hAnsi="Times New Roman"/>
          <w:sz w:val="30"/>
          <w:szCs w:val="30"/>
          <w:lang w:eastAsia="ru-RU"/>
        </w:rPr>
        <w:t xml:space="preserve">и </w:t>
      </w:r>
      <w:r w:rsidRPr="00EF59C0">
        <w:rPr>
          <w:rFonts w:ascii="Times New Roman" w:hAnsi="Times New Roman"/>
          <w:sz w:val="30"/>
          <w:szCs w:val="30"/>
          <w:lang w:eastAsia="ru-RU"/>
        </w:rPr>
        <w:t>безвозвратном порядке в бюджет в соответствии с действующим законодательством. Доходы бюджета формируются за счет: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налоговых доходов;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неналоговых доходов;</w:t>
      </w:r>
    </w:p>
    <w:p w:rsidR="00CD0C62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безвозмездных поступлений.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 Республике Беларусь виды налогов, сборов (пошлин), порядок их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исчисления и сроки уплаты, а также плательщики установлены Налоговым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кодексом Республики Беларусь.</w:t>
      </w:r>
    </w:p>
    <w:p w:rsidR="00CD0C62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Неналоговые доходы </w:t>
      </w:r>
      <w:r w:rsidRPr="001A68ED">
        <w:rPr>
          <w:rFonts w:ascii="Times New Roman" w:hAnsi="Times New Roman"/>
          <w:sz w:val="30"/>
          <w:szCs w:val="30"/>
          <w:lang w:eastAsia="ru-RU"/>
        </w:rPr>
        <w:t>– это доходы, получаемые в виде платы за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пользование государственными фондами или имуществом либо компенсации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за оказанные государством услуги юридическим или физическим лицам.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К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безвозмездным поступлениям </w:t>
      </w:r>
      <w:r w:rsidRPr="001A68ED">
        <w:rPr>
          <w:rFonts w:ascii="Times New Roman" w:hAnsi="Times New Roman"/>
          <w:sz w:val="30"/>
          <w:szCs w:val="30"/>
          <w:lang w:eastAsia="ru-RU"/>
        </w:rPr>
        <w:t>относятся необязательные платежи,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которые включают в себя поступления от иностранных государств,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международных организаций, а также другого бюджета в форме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межбюджетных трансфертов.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В свою очередь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расходы бюджета </w:t>
      </w:r>
      <w:r w:rsidRPr="001A68ED">
        <w:rPr>
          <w:rFonts w:ascii="Times New Roman" w:hAnsi="Times New Roman"/>
          <w:sz w:val="30"/>
          <w:szCs w:val="30"/>
          <w:lang w:eastAsia="ru-RU"/>
        </w:rPr>
        <w:t>– денежные средства, направляемые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на финансовое обеспечение задач и функций государства.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Для обеспечения соответствия между полномочиями государственных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органов на осуществление расходов, закрепленных за республиканским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местными бюджетами, и бюджетными ресурсами, которые должны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обеспечивать исполнение этих полномочий, предусматривается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предоставление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межбюджетных трансфертов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бюджетных средств,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передаваемых из одного бюджета в другой бюджет на безвозвратной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безвозмездной основе. Трансферт, передаваемый </w:t>
      </w:r>
      <w:r w:rsidRPr="001A68ED">
        <w:rPr>
          <w:rFonts w:ascii="Times New Roman" w:hAnsi="Times New Roman"/>
          <w:sz w:val="30"/>
          <w:szCs w:val="30"/>
          <w:lang w:eastAsia="ru-RU"/>
        </w:rPr>
        <w:lastRenderedPageBreak/>
        <w:t>другому бюджету на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осуществление целевых расходов, называется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субвенцией</w:t>
      </w:r>
      <w:r w:rsidRPr="001A68ED">
        <w:rPr>
          <w:rFonts w:ascii="Times New Roman" w:hAnsi="Times New Roman"/>
          <w:sz w:val="30"/>
          <w:szCs w:val="30"/>
          <w:lang w:eastAsia="ru-RU"/>
        </w:rPr>
        <w:t>. При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недостаточности в нижестоящем бюджете собственных доходов для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финансирования его расходов в целях обеспечения сбалансированности из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вышестоящего в нижестоящий бюджет передается межбюджетный трансферт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в виде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дотации</w:t>
      </w:r>
      <w:r w:rsidRPr="001A68ED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Соотношение между доходной и расходной частями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определяет итоговое сальдо бюджета. В зависимости от величины этого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сальдо бюджет может быть сбалансированным, профицитным или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дефицитным.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Сбалансированный бюджет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бюджет, в котором расходы равны его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доходам и иным поступлениям в бюджет.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Если доходы бюджета превышают его расходы, то формируется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профицит бюджета.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Превышение расходов бюджета над его доходами называется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дефицитом бюджета.</w:t>
      </w: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CD0C62" w:rsidRPr="00D515CC" w:rsidRDefault="00CD0C62" w:rsidP="009541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95411F">
        <w:rPr>
          <w:rFonts w:ascii="Times New Roman" w:hAnsi="Times New Roman"/>
          <w:bCs/>
          <w:sz w:val="30"/>
          <w:szCs w:val="30"/>
          <w:lang w:eastAsia="ru-RU"/>
        </w:rPr>
        <w:t>Бюджетная политика</w:t>
      </w:r>
      <w:r w:rsidRPr="00D515CC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в 20</w:t>
      </w:r>
      <w:r w:rsidR="008C5328" w:rsidRPr="008C5328">
        <w:rPr>
          <w:rFonts w:ascii="Times New Roman" w:hAnsi="Times New Roman"/>
          <w:sz w:val="30"/>
          <w:szCs w:val="30"/>
          <w:lang w:eastAsia="ru-RU"/>
        </w:rPr>
        <w:t>2</w:t>
      </w:r>
      <w:r w:rsidR="00C53780">
        <w:rPr>
          <w:rFonts w:ascii="Times New Roman" w:hAnsi="Times New Roman"/>
          <w:sz w:val="30"/>
          <w:szCs w:val="30"/>
          <w:lang w:eastAsia="ru-RU"/>
        </w:rPr>
        <w:t>4</w:t>
      </w:r>
      <w:r w:rsidRPr="00D515CC">
        <w:rPr>
          <w:rFonts w:ascii="Times New Roman" w:hAnsi="Times New Roman"/>
          <w:sz w:val="30"/>
          <w:szCs w:val="30"/>
          <w:lang w:eastAsia="ru-RU"/>
        </w:rPr>
        <w:t xml:space="preserve"> году будет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направлена на обеспечение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долгосрочной сбалансированности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устойчивости бюджетной системы,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благосостояния граждан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усиление социальной направленности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бюджета, своевременное и полное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исполнение долговых обязательств,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эффективности бюджетного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планирования, а также на рациональное использование бюджетных средств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соответствии с приоритетами социально-экономического развития.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52"/>
          <w:szCs w:val="52"/>
        </w:rPr>
      </w:pPr>
      <w:r w:rsidRPr="006F06E8">
        <w:rPr>
          <w:b/>
          <w:bCs/>
          <w:color w:val="00B0F0"/>
          <w:sz w:val="52"/>
          <w:szCs w:val="52"/>
        </w:rPr>
        <w:lastRenderedPageBreak/>
        <w:t xml:space="preserve"> </w:t>
      </w:r>
      <w:r>
        <w:rPr>
          <w:b/>
          <w:bCs/>
          <w:color w:val="00B0F0"/>
          <w:sz w:val="52"/>
          <w:szCs w:val="52"/>
        </w:rPr>
        <w:t xml:space="preserve">                 </w:t>
      </w:r>
      <w:proofErr w:type="spellStart"/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>Пружанский</w:t>
      </w:r>
      <w:proofErr w:type="spellEnd"/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 xml:space="preserve"> район в цифрах</w:t>
      </w: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color w:val="00B050"/>
          <w:sz w:val="32"/>
          <w:szCs w:val="32"/>
        </w:rPr>
        <w:t xml:space="preserve">                                          (по состоянию на 1 января 20</w:t>
      </w:r>
      <w:r w:rsidR="00C52961" w:rsidRPr="00F84199">
        <w:rPr>
          <w:rFonts w:ascii="Monotype Corsiva" w:hAnsi="Monotype Corsiva"/>
          <w:color w:val="00B050"/>
          <w:sz w:val="32"/>
          <w:szCs w:val="32"/>
        </w:rPr>
        <w:t>2</w:t>
      </w:r>
      <w:r w:rsidR="00496C0F">
        <w:rPr>
          <w:rFonts w:ascii="Monotype Corsiva" w:hAnsi="Monotype Corsiva"/>
          <w:color w:val="00B050"/>
          <w:sz w:val="32"/>
          <w:szCs w:val="32"/>
        </w:rPr>
        <w:t>4</w:t>
      </w:r>
      <w:r w:rsidRPr="00F84199">
        <w:rPr>
          <w:rFonts w:ascii="Monotype Corsiva" w:hAnsi="Monotype Corsiva"/>
          <w:color w:val="00B050"/>
          <w:sz w:val="32"/>
          <w:szCs w:val="32"/>
        </w:rPr>
        <w:t xml:space="preserve"> года)</w:t>
      </w:r>
    </w:p>
    <w:p w:rsidR="009C33F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9C33F0" w:rsidRPr="0073340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  <w:sectPr w:rsidR="009C33F0" w:rsidRPr="00733400" w:rsidSect="00001853">
          <w:type w:val="continuous"/>
          <w:pgSz w:w="11906" w:h="17338"/>
          <w:pgMar w:top="1134" w:right="567" w:bottom="1134" w:left="1701" w:header="720" w:footer="720" w:gutter="0"/>
          <w:cols w:space="331"/>
          <w:noEndnote/>
        </w:sectPr>
      </w:pPr>
    </w:p>
    <w:p w:rsidR="00CD0C62" w:rsidRPr="006F06E8" w:rsidRDefault="00CD0C62" w:rsidP="009C33F0">
      <w:pPr>
        <w:pStyle w:val="Default"/>
        <w:spacing w:after="240"/>
        <w:ind w:right="-125"/>
        <w:jc w:val="center"/>
        <w:rPr>
          <w:rFonts w:ascii="Monotype Corsiva" w:hAnsi="Monotype Corsiva"/>
          <w:color w:val="00B0F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lastRenderedPageBreak/>
        <w:t>ЗДРАВООХРАНЕНИЕ</w:t>
      </w:r>
    </w:p>
    <w:p w:rsidR="00CD0C62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3300"/>
        </w:rPr>
        <w:drawing>
          <wp:inline distT="0" distB="0" distL="0" distR="0" wp14:anchorId="5474D136" wp14:editId="208AF89C">
            <wp:extent cx="899334" cy="7313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69" cy="75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учреждений здравоохранения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в городе – 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больницы в сельской местности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амбулатории в сельской местности - 7</w:t>
      </w:r>
    </w:p>
    <w:p w:rsidR="00CD414C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посещений врача на дому</w:t>
      </w:r>
      <w:r w:rsidR="00103DDD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786AF2" w:rsidRPr="00786AF2">
        <w:rPr>
          <w:rFonts w:ascii="Monotype Corsiva" w:hAnsi="Monotype Corsiva"/>
          <w:sz w:val="28"/>
          <w:szCs w:val="28"/>
        </w:rPr>
        <w:t>3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9C33F0" w:rsidRDefault="00846EBA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2D1E6F">
        <w:rPr>
          <w:rFonts w:ascii="Monotype Corsiva" w:hAnsi="Monotype Corsiva"/>
          <w:sz w:val="28"/>
          <w:szCs w:val="28"/>
        </w:rPr>
        <w:t>38</w:t>
      </w:r>
      <w:r w:rsidR="00CD0C62" w:rsidRPr="009C33F0">
        <w:rPr>
          <w:rFonts w:ascii="Monotype Corsiva" w:hAnsi="Monotype Corsiva"/>
          <w:sz w:val="28"/>
          <w:szCs w:val="28"/>
        </w:rPr>
        <w:t>,</w:t>
      </w:r>
      <w:r w:rsidRPr="002D1E6F">
        <w:rPr>
          <w:rFonts w:ascii="Monotype Corsiva" w:hAnsi="Monotype Corsiva"/>
          <w:sz w:val="28"/>
          <w:szCs w:val="28"/>
        </w:rPr>
        <w:t>2</w:t>
      </w:r>
      <w:r w:rsidR="00CD0C62"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 xml:space="preserve">тыс. человек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амбулаторный прием у врача 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786AF2" w:rsidRPr="00786AF2">
        <w:rPr>
          <w:rFonts w:ascii="Monotype Corsiva" w:hAnsi="Monotype Corsiva"/>
          <w:sz w:val="28"/>
          <w:szCs w:val="28"/>
        </w:rPr>
        <w:t>3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733400" w:rsidRDefault="007502BB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28"/>
          <w:szCs w:val="28"/>
        </w:rPr>
        <w:t>4</w:t>
      </w:r>
      <w:r w:rsidR="00846EBA">
        <w:rPr>
          <w:rFonts w:ascii="Monotype Corsiva" w:hAnsi="Monotype Corsiva"/>
          <w:sz w:val="28"/>
          <w:szCs w:val="28"/>
          <w:lang w:val="en-US"/>
        </w:rPr>
        <w:t>13</w:t>
      </w:r>
      <w:r>
        <w:rPr>
          <w:rFonts w:ascii="Monotype Corsiva" w:hAnsi="Monotype Corsiva"/>
          <w:sz w:val="28"/>
          <w:szCs w:val="28"/>
        </w:rPr>
        <w:t>,</w:t>
      </w:r>
      <w:r w:rsidR="00846EBA">
        <w:rPr>
          <w:rFonts w:ascii="Monotype Corsiva" w:hAnsi="Monotype Corsiva"/>
          <w:sz w:val="28"/>
          <w:szCs w:val="28"/>
          <w:lang w:val="en-US"/>
        </w:rPr>
        <w:t>4</w:t>
      </w:r>
      <w:r w:rsidR="00CD0C62" w:rsidRPr="009C33F0">
        <w:rPr>
          <w:rFonts w:ascii="Monotype Corsiva" w:hAnsi="Monotype Corsiva"/>
          <w:sz w:val="28"/>
          <w:szCs w:val="28"/>
        </w:rPr>
        <w:t xml:space="preserve"> тыс.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F84199" w:rsidRDefault="00CD0C62" w:rsidP="009C33F0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КУЛЬТУРА</w:t>
      </w:r>
    </w:p>
    <w:p w:rsidR="009C33F0" w:rsidRDefault="009C33F0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C00000"/>
        </w:rPr>
        <w:drawing>
          <wp:inline distT="0" distB="0" distL="0" distR="0">
            <wp:extent cx="844364" cy="8213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73" cy="83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музеев – 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клубные учреждения – </w:t>
      </w:r>
      <w:r w:rsidR="00607A24">
        <w:rPr>
          <w:rFonts w:ascii="Monotype Corsiva" w:hAnsi="Monotype Corsiva"/>
          <w:sz w:val="28"/>
          <w:szCs w:val="28"/>
        </w:rPr>
        <w:t>22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центральная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библиотека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филиалы центральной библиотеки – </w:t>
      </w:r>
      <w:r w:rsidR="00A37AF1">
        <w:rPr>
          <w:rFonts w:ascii="Monotype Corsiva" w:hAnsi="Monotype Corsiva"/>
          <w:sz w:val="28"/>
          <w:szCs w:val="28"/>
        </w:rPr>
        <w:t>17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кинотеатр – 1</w:t>
      </w:r>
    </w:p>
    <w:p w:rsidR="00607A24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игровая комната «Территория твоего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детства» – 1</w:t>
      </w:r>
    </w:p>
    <w:p w:rsidR="00CD0C62" w:rsidRPr="00E91107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клубных формирований в клубных учреждениях – </w:t>
      </w:r>
      <w:r w:rsidR="001C4260" w:rsidRPr="009C33F0">
        <w:rPr>
          <w:rFonts w:ascii="Monotype Corsiva" w:hAnsi="Monotype Corsiva"/>
          <w:sz w:val="28"/>
          <w:szCs w:val="28"/>
        </w:rPr>
        <w:t>1</w:t>
      </w:r>
      <w:r w:rsidR="00E91107" w:rsidRPr="00E91107">
        <w:rPr>
          <w:rFonts w:ascii="Monotype Corsiva" w:hAnsi="Monotype Corsiva"/>
          <w:sz w:val="28"/>
          <w:szCs w:val="28"/>
        </w:rPr>
        <w:t>51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участников в клубных</w:t>
      </w:r>
    </w:p>
    <w:p w:rsidR="00CD0C62" w:rsidRPr="00A5549E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A5549E">
        <w:rPr>
          <w:rFonts w:ascii="Monotype Corsiva" w:hAnsi="Monotype Corsiva"/>
          <w:sz w:val="28"/>
          <w:szCs w:val="28"/>
        </w:rPr>
        <w:t>учреждениях – 1,</w:t>
      </w:r>
      <w:r w:rsidR="00607A24" w:rsidRPr="00A5549E">
        <w:rPr>
          <w:rFonts w:ascii="Monotype Corsiva" w:hAnsi="Monotype Corsiva"/>
          <w:sz w:val="28"/>
          <w:szCs w:val="28"/>
        </w:rPr>
        <w:t>4</w:t>
      </w:r>
      <w:r w:rsidR="00E91107" w:rsidRPr="002D1E6F">
        <w:rPr>
          <w:rFonts w:ascii="Monotype Corsiva" w:hAnsi="Monotype Corsiva"/>
          <w:sz w:val="28"/>
          <w:szCs w:val="28"/>
        </w:rPr>
        <w:t>46</w:t>
      </w:r>
      <w:r w:rsidR="00A5549E">
        <w:rPr>
          <w:rFonts w:ascii="Monotype Corsiva" w:hAnsi="Monotype Corsiva"/>
          <w:sz w:val="28"/>
          <w:szCs w:val="28"/>
        </w:rPr>
        <w:t xml:space="preserve"> </w:t>
      </w:r>
      <w:r w:rsidRPr="00A5549E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lastRenderedPageBreak/>
        <w:t>ФИЗИЧЕСКАЯ КУЛЬТУРА И СПОРТ</w:t>
      </w:r>
    </w:p>
    <w:p w:rsidR="009C33F0" w:rsidRDefault="006C324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FF00"/>
        </w:rPr>
        <w:drawing>
          <wp:inline distT="0" distB="0" distL="0" distR="0">
            <wp:extent cx="784991" cy="92825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33" cy="94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детско-юношеских спортивных школ – </w:t>
      </w:r>
      <w:r w:rsidR="00BE480E" w:rsidRPr="009C33F0">
        <w:rPr>
          <w:rFonts w:ascii="Monotype Corsiva" w:hAnsi="Monotype Corsiva"/>
          <w:sz w:val="28"/>
          <w:szCs w:val="28"/>
        </w:rPr>
        <w:t>1</w:t>
      </w:r>
    </w:p>
    <w:p w:rsidR="00A74EFA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специализированных</w:t>
      </w:r>
    </w:p>
    <w:p w:rsidR="00CD0C62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детско-юношеских школ олимпийского резерва </w:t>
      </w:r>
      <w:r w:rsidR="00BE480E" w:rsidRPr="009C33F0">
        <w:rPr>
          <w:rFonts w:ascii="Monotype Corsiva" w:hAnsi="Monotype Corsiva"/>
          <w:sz w:val="28"/>
          <w:szCs w:val="28"/>
        </w:rPr>
        <w:t>– 1</w:t>
      </w:r>
      <w:r w:rsidRPr="009C33F0">
        <w:rPr>
          <w:rFonts w:ascii="Monotype Corsiva" w:hAnsi="Monotype Corsiva"/>
          <w:sz w:val="28"/>
          <w:szCs w:val="28"/>
        </w:rPr>
        <w:t xml:space="preserve"> спорти</w:t>
      </w:r>
      <w:r w:rsidR="00CD0C62" w:rsidRPr="009C33F0">
        <w:rPr>
          <w:rFonts w:ascii="Monotype Corsiva" w:hAnsi="Monotype Corsiva"/>
          <w:sz w:val="28"/>
          <w:szCs w:val="28"/>
        </w:rPr>
        <w:t>вны</w:t>
      </w:r>
      <w:r w:rsidRPr="009C33F0">
        <w:rPr>
          <w:rFonts w:ascii="Monotype Corsiva" w:hAnsi="Monotype Corsiva"/>
          <w:sz w:val="28"/>
          <w:szCs w:val="28"/>
        </w:rPr>
        <w:t>х</w:t>
      </w:r>
      <w:r w:rsidR="00CD0C62" w:rsidRPr="009C33F0">
        <w:rPr>
          <w:rFonts w:ascii="Monotype Corsiva" w:hAnsi="Monotype Corsiva"/>
          <w:sz w:val="28"/>
          <w:szCs w:val="28"/>
        </w:rPr>
        <w:t xml:space="preserve"> клуб</w:t>
      </w:r>
      <w:r w:rsidR="00BE480E" w:rsidRPr="009C33F0">
        <w:rPr>
          <w:rFonts w:ascii="Monotype Corsiva" w:hAnsi="Monotype Corsiva"/>
          <w:sz w:val="28"/>
          <w:szCs w:val="28"/>
        </w:rPr>
        <w:t>ов</w:t>
      </w:r>
      <w:r w:rsidR="00CD0C62" w:rsidRPr="009C33F0">
        <w:rPr>
          <w:rFonts w:ascii="Monotype Corsiva" w:hAnsi="Monotype Corsiva"/>
          <w:sz w:val="28"/>
          <w:szCs w:val="28"/>
        </w:rPr>
        <w:t xml:space="preserve">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учащихся – </w:t>
      </w:r>
      <w:r w:rsidR="00C50FA9">
        <w:rPr>
          <w:rFonts w:ascii="Monotype Corsiva" w:hAnsi="Monotype Corsiva"/>
          <w:sz w:val="28"/>
          <w:szCs w:val="28"/>
          <w:lang w:val="en-US"/>
        </w:rPr>
        <w:t>6</w:t>
      </w:r>
      <w:r w:rsidR="00786AF2">
        <w:rPr>
          <w:rFonts w:ascii="Monotype Corsiva" w:hAnsi="Monotype Corsiva"/>
          <w:sz w:val="28"/>
          <w:szCs w:val="28"/>
          <w:lang w:val="en-US"/>
        </w:rPr>
        <w:t>36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человек</w:t>
      </w:r>
    </w:p>
    <w:p w:rsidR="00CD0C62" w:rsidRPr="00733400" w:rsidRDefault="00B90F21" w:rsidP="00B90F21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  <w:r w:rsidRPr="003851FB">
        <w:rPr>
          <w:noProof/>
        </w:rPr>
        <w:drawing>
          <wp:inline distT="0" distB="0" distL="0" distR="0">
            <wp:extent cx="1968285" cy="23666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72" cy="23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b/>
          <w:bCs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СОЦИАЛЬНАЯ ПОДДЕРЖКА</w:t>
      </w:r>
    </w:p>
    <w:p w:rsidR="009D3545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00B0F0"/>
        </w:rPr>
        <w:drawing>
          <wp:inline distT="0" distB="0" distL="0" distR="0">
            <wp:extent cx="873821" cy="817418"/>
            <wp:effectExtent l="0" t="0" r="254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78" cy="841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учреждений социального обслуживания населения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детских домов семейного типа – </w:t>
      </w:r>
      <w:r w:rsidR="00524713" w:rsidRPr="009C33F0">
        <w:rPr>
          <w:rFonts w:ascii="Monotype Corsiva" w:hAnsi="Monotype Corsiva"/>
          <w:sz w:val="28"/>
          <w:szCs w:val="28"/>
        </w:rPr>
        <w:t>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проживающих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E91107" w:rsidRPr="002D1E6F">
        <w:rPr>
          <w:rFonts w:ascii="Monotype Corsiva" w:hAnsi="Monotype Corsiva"/>
          <w:sz w:val="28"/>
          <w:szCs w:val="28"/>
        </w:rPr>
        <w:t>34</w:t>
      </w:r>
    </w:p>
    <w:p w:rsidR="00CD0C62" w:rsidRPr="00C50FA9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приемных семей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C50FA9" w:rsidRPr="00C50FA9">
        <w:rPr>
          <w:rFonts w:ascii="Monotype Corsiva" w:hAnsi="Monotype Corsiva"/>
          <w:sz w:val="28"/>
          <w:szCs w:val="28"/>
        </w:rPr>
        <w:t>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получателей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b/>
          <w:bCs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адресной социальной помощи за 20</w:t>
      </w:r>
      <w:r w:rsidR="00524713" w:rsidRPr="009C33F0">
        <w:rPr>
          <w:rFonts w:ascii="Monotype Corsiva" w:hAnsi="Monotype Corsiva"/>
          <w:sz w:val="28"/>
          <w:szCs w:val="28"/>
        </w:rPr>
        <w:t>2</w:t>
      </w:r>
      <w:r w:rsidR="00E91107" w:rsidRPr="00786AF2">
        <w:rPr>
          <w:rFonts w:ascii="Monotype Corsiva" w:hAnsi="Monotype Corsiva"/>
          <w:sz w:val="28"/>
          <w:szCs w:val="28"/>
        </w:rPr>
        <w:t>3</w:t>
      </w:r>
      <w:r w:rsidRPr="009C33F0">
        <w:rPr>
          <w:rFonts w:ascii="Monotype Corsiva" w:hAnsi="Monotype Corsiva"/>
          <w:sz w:val="28"/>
          <w:szCs w:val="28"/>
        </w:rPr>
        <w:t xml:space="preserve"> год – 1,</w:t>
      </w:r>
      <w:r w:rsidR="00F10577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lastRenderedPageBreak/>
        <w:t>ОБРАЗОВАНИЕ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7030A0"/>
        </w:rPr>
        <w:drawing>
          <wp:inline distT="0" distB="0" distL="0" distR="0">
            <wp:extent cx="973695" cy="8589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0" cy="8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дошкольных учреждений – </w:t>
      </w:r>
      <w:r w:rsidR="00786AF2" w:rsidRPr="002D1E6F">
        <w:rPr>
          <w:rFonts w:ascii="Monotype Corsiva" w:hAnsi="Monotype Corsiva"/>
          <w:sz w:val="28"/>
          <w:szCs w:val="28"/>
        </w:rPr>
        <w:t>19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</w:t>
      </w:r>
      <w:r w:rsidR="003C7295">
        <w:rPr>
          <w:rFonts w:ascii="Monotype Corsiva" w:hAnsi="Monotype Corsiva"/>
          <w:sz w:val="28"/>
          <w:szCs w:val="28"/>
        </w:rPr>
        <w:t>воспитанников</w:t>
      </w:r>
      <w:r w:rsidRPr="009C33F0">
        <w:rPr>
          <w:rFonts w:ascii="Monotype Corsiva" w:hAnsi="Monotype Corsiva"/>
          <w:sz w:val="28"/>
          <w:szCs w:val="28"/>
        </w:rPr>
        <w:t xml:space="preserve"> –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1,</w:t>
      </w:r>
      <w:r w:rsidR="00C50FA9" w:rsidRPr="00C50FA9">
        <w:rPr>
          <w:rFonts w:ascii="Monotype Corsiva" w:hAnsi="Monotype Corsiva"/>
          <w:color w:val="auto"/>
          <w:sz w:val="28"/>
          <w:szCs w:val="28"/>
        </w:rPr>
        <w:t>4</w:t>
      </w:r>
      <w:r w:rsidR="00786AF2" w:rsidRPr="002D1E6F">
        <w:rPr>
          <w:rFonts w:ascii="Monotype Corsiva" w:hAnsi="Monotype Corsiva"/>
          <w:color w:val="auto"/>
          <w:sz w:val="28"/>
          <w:szCs w:val="28"/>
        </w:rPr>
        <w:t>1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C50FA9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 w:cs="Calibri"/>
          <w:sz w:val="28"/>
          <w:szCs w:val="28"/>
        </w:rPr>
      </w:pPr>
      <w:r w:rsidRPr="009C33F0">
        <w:rPr>
          <w:rFonts w:ascii="Monotype Corsiva" w:hAnsi="Monotype Corsiva" w:cs="Calibri"/>
          <w:sz w:val="28"/>
          <w:szCs w:val="28"/>
        </w:rPr>
        <w:t>учреждения общего среднего образования – 2</w:t>
      </w:r>
      <w:r w:rsidR="00C50FA9" w:rsidRPr="00C50FA9">
        <w:rPr>
          <w:rFonts w:ascii="Monotype Corsiva" w:hAnsi="Monotype Corsiva" w:cs="Calibri"/>
          <w:sz w:val="28"/>
          <w:szCs w:val="28"/>
        </w:rPr>
        <w:t>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учащихся –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4,</w:t>
      </w:r>
      <w:r w:rsidR="00786AF2" w:rsidRPr="002D1E6F">
        <w:rPr>
          <w:rFonts w:ascii="Monotype Corsiva" w:hAnsi="Monotype Corsiva"/>
          <w:color w:val="auto"/>
          <w:sz w:val="28"/>
          <w:szCs w:val="28"/>
        </w:rPr>
        <w:t>79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образования детей и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FF0000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молодежи – 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обучающихся –</w:t>
      </w:r>
    </w:p>
    <w:p w:rsidR="00CD0C62" w:rsidRPr="009C33F0" w:rsidRDefault="00C50FA9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CB262E">
        <w:rPr>
          <w:rFonts w:ascii="Monotype Corsiva" w:hAnsi="Monotype Corsiva"/>
          <w:color w:val="auto"/>
          <w:sz w:val="28"/>
          <w:szCs w:val="28"/>
        </w:rPr>
        <w:t>3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>,</w:t>
      </w:r>
      <w:r w:rsidR="00786AF2" w:rsidRPr="002D1E6F">
        <w:rPr>
          <w:rFonts w:ascii="Monotype Corsiva" w:hAnsi="Monotype Corsiva"/>
          <w:color w:val="auto"/>
          <w:sz w:val="28"/>
          <w:szCs w:val="28"/>
        </w:rPr>
        <w:t>13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 образования взрослых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оздоровительные лагеря – </w:t>
      </w:r>
      <w:r w:rsidR="00283C83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социально-педагогический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коррекционно-развивающего</w:t>
      </w:r>
      <w:r w:rsidR="003C72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обучения и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реабилитации – 1</w:t>
      </w:r>
    </w:p>
    <w:p w:rsidR="000B4595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обучающихся –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sz w:val="28"/>
          <w:szCs w:val="28"/>
        </w:rPr>
        <w:t>1</w:t>
      </w:r>
      <w:r w:rsidR="00786AF2">
        <w:rPr>
          <w:rFonts w:ascii="Monotype Corsiva" w:hAnsi="Monotype Corsiva"/>
          <w:sz w:val="28"/>
          <w:szCs w:val="28"/>
          <w:lang w:val="en-US"/>
        </w:rPr>
        <w:t>9</w:t>
      </w:r>
      <w:r w:rsidRPr="009C33F0">
        <w:rPr>
          <w:rFonts w:ascii="Monotype Corsiva" w:hAnsi="Monotype Corsiva"/>
          <w:sz w:val="28"/>
          <w:szCs w:val="28"/>
        </w:rPr>
        <w:t xml:space="preserve">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ТРАНСПОРТ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00B050"/>
        </w:rPr>
        <w:drawing>
          <wp:inline distT="0" distB="0" distL="0" distR="0">
            <wp:extent cx="1252058" cy="1129991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33" cy="117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перевезенных пассажиров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городским и пригородным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транспортом за 20</w:t>
      </w:r>
      <w:r w:rsidR="009C65CD" w:rsidRPr="009C33F0">
        <w:rPr>
          <w:rFonts w:ascii="Monotype Corsiva" w:hAnsi="Monotype Corsiva"/>
          <w:sz w:val="28"/>
          <w:szCs w:val="28"/>
        </w:rPr>
        <w:t>2</w:t>
      </w:r>
      <w:r w:rsidR="00786AF2" w:rsidRPr="00F10577">
        <w:rPr>
          <w:rFonts w:ascii="Monotype Corsiva" w:hAnsi="Monotype Corsiva"/>
          <w:sz w:val="28"/>
          <w:szCs w:val="28"/>
        </w:rPr>
        <w:t>3</w:t>
      </w:r>
      <w:r w:rsidRPr="009C33F0">
        <w:rPr>
          <w:rFonts w:ascii="Monotype Corsiva" w:hAnsi="Monotype Corsiva"/>
          <w:sz w:val="28"/>
          <w:szCs w:val="28"/>
        </w:rPr>
        <w:t xml:space="preserve"> год</w:t>
      </w:r>
      <w:r w:rsidR="000B45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– </w:t>
      </w:r>
      <w:r w:rsidR="009C65CD" w:rsidRPr="009C33F0">
        <w:rPr>
          <w:rFonts w:ascii="Monotype Corsiva" w:hAnsi="Monotype Corsiva"/>
          <w:sz w:val="28"/>
          <w:szCs w:val="28"/>
        </w:rPr>
        <w:t>1 </w:t>
      </w:r>
      <w:r w:rsidR="00033014">
        <w:rPr>
          <w:rFonts w:ascii="Monotype Corsiva" w:hAnsi="Monotype Corsiva"/>
          <w:sz w:val="28"/>
          <w:szCs w:val="28"/>
        </w:rPr>
        <w:t>615</w:t>
      </w:r>
      <w:r w:rsidR="009C65CD" w:rsidRPr="009C33F0">
        <w:rPr>
          <w:rFonts w:ascii="Monotype Corsiva" w:hAnsi="Monotype Corsiva"/>
          <w:sz w:val="28"/>
          <w:szCs w:val="28"/>
        </w:rPr>
        <w:t>,</w:t>
      </w:r>
      <w:r w:rsidR="00033014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Default="00CD0C62" w:rsidP="00E91E2D">
      <w:pPr>
        <w:pStyle w:val="Default"/>
        <w:rPr>
          <w:color w:val="auto"/>
        </w:rPr>
        <w:sectPr w:rsidR="00CD0C62" w:rsidSect="002917DC">
          <w:type w:val="continuous"/>
          <w:pgSz w:w="11906" w:h="17338"/>
          <w:pgMar w:top="1143" w:right="566" w:bottom="1243" w:left="851" w:header="720" w:footer="720" w:gutter="0"/>
          <w:cols w:num="3" w:space="205"/>
          <w:noEndnote/>
        </w:sectPr>
      </w:pPr>
    </w:p>
    <w:p w:rsidR="00CD0C62" w:rsidRPr="00F84199" w:rsidRDefault="00CD0C62" w:rsidP="00CA6409">
      <w:pPr>
        <w:pStyle w:val="a3"/>
        <w:ind w:left="-1134" w:firstLine="1134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lastRenderedPageBreak/>
        <w:t>КОНСОЛИДИРОВАННЫЙ БЮДЖЕТ ПРУЖАНСКОГО РАЙОНА</w:t>
      </w:r>
    </w:p>
    <w:p w:rsidR="00CD0C62" w:rsidRPr="00F84199" w:rsidRDefault="00CD0C62" w:rsidP="00CA6409">
      <w:pPr>
        <w:pStyle w:val="a3"/>
        <w:ind w:firstLine="0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t>НА 20</w:t>
      </w:r>
      <w:r w:rsidR="00B61E40" w:rsidRPr="00F84199">
        <w:rPr>
          <w:b/>
          <w:color w:val="00B050"/>
          <w:szCs w:val="30"/>
        </w:rPr>
        <w:t>2</w:t>
      </w:r>
      <w:r w:rsidR="00846EBA" w:rsidRPr="002D1E6F">
        <w:rPr>
          <w:b/>
          <w:color w:val="00B050"/>
          <w:szCs w:val="30"/>
        </w:rPr>
        <w:t>4</w:t>
      </w:r>
      <w:r w:rsidRPr="00F84199">
        <w:rPr>
          <w:b/>
          <w:color w:val="00B050"/>
          <w:szCs w:val="30"/>
        </w:rPr>
        <w:t xml:space="preserve"> ГОД</w:t>
      </w:r>
    </w:p>
    <w:p w:rsidR="00CD0C62" w:rsidRDefault="00CD0C62" w:rsidP="00385399">
      <w:pPr>
        <w:pStyle w:val="a3"/>
        <w:ind w:firstLine="567"/>
        <w:rPr>
          <w:szCs w:val="30"/>
        </w:rPr>
      </w:pPr>
      <w:r w:rsidRPr="00CA6409">
        <w:rPr>
          <w:szCs w:val="30"/>
        </w:rPr>
        <w:t xml:space="preserve">Консолидированный бюджет Пружанского </w:t>
      </w:r>
      <w:r>
        <w:rPr>
          <w:szCs w:val="30"/>
        </w:rPr>
        <w:t>района состоит из 13 бюджетов:</w:t>
      </w:r>
    </w:p>
    <w:p w:rsidR="00CD0C62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базового уровня (районный бюджет) – 1;</w:t>
      </w:r>
    </w:p>
    <w:p w:rsidR="00CD0C62" w:rsidRPr="00CA6409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первичного уровня (сельские бюджеты) – 12.</w:t>
      </w:r>
    </w:p>
    <w:p w:rsidR="00CD0C62" w:rsidRPr="00D067DB" w:rsidRDefault="00C52961" w:rsidP="00D067DB">
      <w:pPr>
        <w:pStyle w:val="a3"/>
        <w:ind w:firstLine="0"/>
        <w:jc w:val="center"/>
        <w:rPr>
          <w:b/>
          <w:szCs w:val="30"/>
        </w:rPr>
      </w:pPr>
      <w:r>
        <w:rPr>
          <w:noProof/>
        </w:rPr>
        <w:drawing>
          <wp:inline distT="0" distB="0" distL="0" distR="0">
            <wp:extent cx="5875020" cy="7510145"/>
            <wp:effectExtent l="0" t="57150" r="0" b="319405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1110A">
        <w:rPr>
          <w:rFonts w:ascii="Times New Roman" w:hAnsi="Times New Roman"/>
          <w:sz w:val="30"/>
          <w:szCs w:val="30"/>
          <w:lang w:eastAsia="ru-RU"/>
        </w:rPr>
        <w:lastRenderedPageBreak/>
        <w:t xml:space="preserve">В свод консолидированного бюджета Пружанского района включены утвержденные местными Советами депутатов районный бюджет и </w:t>
      </w:r>
      <w:r w:rsidRPr="006201FF">
        <w:rPr>
          <w:rFonts w:ascii="Times New Roman" w:hAnsi="Times New Roman"/>
          <w:sz w:val="30"/>
          <w:szCs w:val="30"/>
          <w:lang w:eastAsia="ru-RU"/>
        </w:rPr>
        <w:t>сельские бюджеты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в общей сумме </w:t>
      </w:r>
      <w:r w:rsidR="003C299D" w:rsidRPr="003C299D">
        <w:rPr>
          <w:rFonts w:ascii="Times New Roman" w:hAnsi="Times New Roman"/>
          <w:sz w:val="30"/>
          <w:szCs w:val="30"/>
          <w:lang w:eastAsia="ru-RU"/>
        </w:rPr>
        <w:t>119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3C299D" w:rsidRPr="003C299D">
        <w:rPr>
          <w:rFonts w:ascii="Times New Roman" w:hAnsi="Times New Roman"/>
          <w:sz w:val="30"/>
          <w:szCs w:val="30"/>
          <w:lang w:eastAsia="ru-RU"/>
        </w:rPr>
        <w:t>858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3C299D" w:rsidRPr="003C299D">
        <w:rPr>
          <w:rFonts w:ascii="Times New Roman" w:hAnsi="Times New Roman"/>
          <w:sz w:val="30"/>
          <w:szCs w:val="30"/>
          <w:lang w:eastAsia="ru-RU"/>
        </w:rPr>
        <w:t>2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 по доходам и </w:t>
      </w:r>
      <w:r w:rsidR="003C299D" w:rsidRPr="003C299D">
        <w:rPr>
          <w:rFonts w:ascii="Times New Roman" w:hAnsi="Times New Roman"/>
          <w:sz w:val="30"/>
          <w:szCs w:val="30"/>
          <w:lang w:eastAsia="ru-RU"/>
        </w:rPr>
        <w:t>120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3C299D" w:rsidRPr="003C299D">
        <w:rPr>
          <w:rFonts w:ascii="Times New Roman" w:hAnsi="Times New Roman"/>
          <w:sz w:val="30"/>
          <w:szCs w:val="30"/>
          <w:lang w:eastAsia="ru-RU"/>
        </w:rPr>
        <w:t>495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3C299D" w:rsidRPr="003C299D">
        <w:rPr>
          <w:rFonts w:ascii="Times New Roman" w:hAnsi="Times New Roman"/>
          <w:sz w:val="30"/>
          <w:szCs w:val="30"/>
          <w:lang w:eastAsia="ru-RU"/>
        </w:rPr>
        <w:t>0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>
        <w:rPr>
          <w:rFonts w:ascii="Times New Roman" w:hAnsi="Times New Roman"/>
          <w:sz w:val="30"/>
          <w:szCs w:val="30"/>
          <w:lang w:eastAsia="ru-RU"/>
        </w:rPr>
        <w:t xml:space="preserve"> по расходам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766DE2" w:rsidRDefault="00CD0C62" w:rsidP="00766DE2">
      <w:pPr>
        <w:spacing w:after="0" w:line="240" w:lineRule="auto"/>
        <w:ind w:firstLine="709"/>
        <w:jc w:val="both"/>
        <w:rPr>
          <w:rFonts w:ascii="Times New Roman" w:hAnsi="Times New Roman"/>
          <w:sz w:val="30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 xml:space="preserve">Установлен </w:t>
      </w:r>
      <w:r w:rsidR="003C299D">
        <w:rPr>
          <w:rFonts w:ascii="Times New Roman" w:hAnsi="Times New Roman"/>
          <w:sz w:val="30"/>
          <w:szCs w:val="20"/>
          <w:lang w:eastAsia="ru-RU"/>
        </w:rPr>
        <w:t>де</w:t>
      </w:r>
      <w:r w:rsidRPr="0081110A">
        <w:rPr>
          <w:rFonts w:ascii="Times New Roman" w:hAnsi="Times New Roman"/>
          <w:sz w:val="30"/>
          <w:szCs w:val="20"/>
          <w:lang w:eastAsia="ru-RU"/>
        </w:rPr>
        <w:t>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(превышением </w:t>
      </w:r>
      <w:r w:rsidR="003C299D">
        <w:rPr>
          <w:rFonts w:ascii="Times New Roman" w:hAnsi="Times New Roman"/>
          <w:sz w:val="30"/>
          <w:szCs w:val="30"/>
          <w:lang w:eastAsia="ru-RU"/>
        </w:rPr>
        <w:t>расх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одов над </w:t>
      </w:r>
      <w:r w:rsidR="003C299D">
        <w:rPr>
          <w:rFonts w:ascii="Times New Roman" w:hAnsi="Times New Roman"/>
          <w:sz w:val="30"/>
          <w:szCs w:val="30"/>
          <w:lang w:eastAsia="ru-RU"/>
        </w:rPr>
        <w:t>до</w:t>
      </w:r>
      <w:r w:rsidRPr="00D067DB">
        <w:rPr>
          <w:rFonts w:ascii="Times New Roman" w:hAnsi="Times New Roman"/>
          <w:sz w:val="30"/>
          <w:szCs w:val="30"/>
          <w:lang w:eastAsia="ru-RU"/>
        </w:rPr>
        <w:t>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бюджета </w:t>
      </w:r>
      <w:r w:rsidR="00D659B7">
        <w:rPr>
          <w:rFonts w:ascii="Times New Roman" w:hAnsi="Times New Roman"/>
          <w:sz w:val="30"/>
          <w:szCs w:val="20"/>
          <w:lang w:eastAsia="ru-RU"/>
        </w:rPr>
        <w:t xml:space="preserve">Пружанского района 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в сумме </w:t>
      </w:r>
      <w:r w:rsidR="003C299D">
        <w:rPr>
          <w:rFonts w:ascii="Times New Roman" w:hAnsi="Times New Roman"/>
          <w:sz w:val="30"/>
          <w:szCs w:val="20"/>
          <w:lang w:eastAsia="ru-RU"/>
        </w:rPr>
        <w:t>636</w:t>
      </w:r>
      <w:r>
        <w:rPr>
          <w:rFonts w:ascii="Times New Roman" w:hAnsi="Times New Roman"/>
          <w:sz w:val="30"/>
          <w:szCs w:val="20"/>
          <w:lang w:eastAsia="ru-RU"/>
        </w:rPr>
        <w:t>,</w:t>
      </w:r>
      <w:r w:rsidR="003C299D">
        <w:rPr>
          <w:rFonts w:ascii="Times New Roman" w:hAnsi="Times New Roman"/>
          <w:sz w:val="30"/>
          <w:szCs w:val="20"/>
          <w:lang w:eastAsia="ru-RU"/>
        </w:rPr>
        <w:t>8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, </w:t>
      </w:r>
      <w:r w:rsidR="00766DE2" w:rsidRPr="00766DE2">
        <w:rPr>
          <w:rFonts w:ascii="Times New Roman" w:hAnsi="Times New Roman"/>
          <w:sz w:val="30"/>
          <w:szCs w:val="30"/>
        </w:rPr>
        <w:t>финансирование которого обеспечено за счет свободных остатков денежных средств, образова</w:t>
      </w:r>
      <w:r w:rsidR="00766DE2">
        <w:rPr>
          <w:rFonts w:ascii="Times New Roman" w:hAnsi="Times New Roman"/>
          <w:sz w:val="30"/>
          <w:szCs w:val="30"/>
        </w:rPr>
        <w:t>вшихся по состоянию</w:t>
      </w:r>
      <w:r w:rsidR="00766DE2" w:rsidRPr="00766DE2">
        <w:rPr>
          <w:rFonts w:ascii="Times New Roman" w:hAnsi="Times New Roman"/>
          <w:sz w:val="30"/>
          <w:szCs w:val="30"/>
        </w:rPr>
        <w:t xml:space="preserve"> на 1 января 2024 года, и направлен на общегосударственную деятельность сельских исполнительных комитетов, здравоохранение, образование.</w:t>
      </w:r>
      <w:r w:rsidR="00766DE2" w:rsidRPr="00766DE2">
        <w:rPr>
          <w:rFonts w:ascii="Times New Roman" w:hAnsi="Times New Roman"/>
          <w:sz w:val="30"/>
        </w:rPr>
        <w:t xml:space="preserve"> </w:t>
      </w:r>
    </w:p>
    <w:p w:rsidR="00766DE2" w:rsidRPr="0090118F" w:rsidRDefault="00766DE2" w:rsidP="00766DE2">
      <w:pPr>
        <w:spacing w:after="0" w:line="240" w:lineRule="auto"/>
        <w:ind w:firstLine="709"/>
        <w:jc w:val="both"/>
        <w:rPr>
          <w:sz w:val="30"/>
          <w:szCs w:val="30"/>
        </w:rPr>
      </w:pPr>
      <w:r w:rsidRPr="00766DE2">
        <w:rPr>
          <w:rFonts w:ascii="Times New Roman" w:hAnsi="Times New Roman"/>
          <w:sz w:val="30"/>
        </w:rPr>
        <w:t>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 предусмотрено 60</w:t>
      </w:r>
      <w:r>
        <w:rPr>
          <w:rFonts w:ascii="Times New Roman" w:hAnsi="Times New Roman"/>
          <w:sz w:val="30"/>
        </w:rPr>
        <w:t>,0 тыс.</w:t>
      </w:r>
      <w:r w:rsidRPr="00766DE2">
        <w:rPr>
          <w:rFonts w:ascii="Times New Roman" w:hAnsi="Times New Roman"/>
          <w:sz w:val="30"/>
        </w:rPr>
        <w:t xml:space="preserve"> рубл</w:t>
      </w:r>
      <w:r>
        <w:rPr>
          <w:rFonts w:ascii="Times New Roman" w:hAnsi="Times New Roman"/>
          <w:sz w:val="30"/>
        </w:rPr>
        <w:t>ей</w:t>
      </w:r>
      <w:r w:rsidRPr="00766DE2">
        <w:rPr>
          <w:rFonts w:ascii="Times New Roman" w:hAnsi="Times New Roman"/>
          <w:sz w:val="30"/>
        </w:rPr>
        <w:t>.</w:t>
      </w:r>
    </w:p>
    <w:p w:rsidR="00E74B94" w:rsidRDefault="00E74B94" w:rsidP="00264D95">
      <w:pPr>
        <w:pStyle w:val="a3"/>
        <w:ind w:firstLine="567"/>
        <w:jc w:val="center"/>
        <w:rPr>
          <w:b/>
          <w:szCs w:val="30"/>
        </w:rPr>
      </w:pPr>
    </w:p>
    <w:p w:rsidR="00264D95" w:rsidRDefault="00264D95" w:rsidP="00264D95">
      <w:pPr>
        <w:pStyle w:val="a3"/>
        <w:ind w:firstLine="567"/>
        <w:jc w:val="center"/>
        <w:rPr>
          <w:b/>
          <w:szCs w:val="30"/>
        </w:rPr>
      </w:pPr>
      <w:r w:rsidRPr="00A41BB2">
        <w:rPr>
          <w:b/>
          <w:szCs w:val="30"/>
        </w:rPr>
        <w:t>ДОХОДЫ</w:t>
      </w:r>
    </w:p>
    <w:p w:rsidR="00264D95" w:rsidRDefault="00264D95" w:rsidP="00264D95">
      <w:pPr>
        <w:pStyle w:val="a3"/>
        <w:ind w:firstLine="567"/>
        <w:jc w:val="center"/>
        <w:rPr>
          <w:b/>
          <w:szCs w:val="30"/>
        </w:rPr>
      </w:pPr>
    </w:p>
    <w:p w:rsidR="00264D95" w:rsidRDefault="00264D95" w:rsidP="00264D9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 w:rsidR="0041040B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доходам в сумме </w:t>
      </w:r>
      <w:r w:rsidR="002D1E6F" w:rsidRPr="003C299D">
        <w:rPr>
          <w:rFonts w:ascii="Times New Roman" w:hAnsi="Times New Roman"/>
          <w:sz w:val="30"/>
          <w:szCs w:val="30"/>
          <w:lang w:eastAsia="ru-RU"/>
        </w:rPr>
        <w:t>119</w:t>
      </w:r>
      <w:r w:rsidR="002D1E6F"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2D1E6F" w:rsidRPr="003C299D">
        <w:rPr>
          <w:rFonts w:ascii="Times New Roman" w:hAnsi="Times New Roman"/>
          <w:sz w:val="30"/>
          <w:szCs w:val="30"/>
          <w:lang w:eastAsia="ru-RU"/>
        </w:rPr>
        <w:t>858</w:t>
      </w:r>
      <w:r w:rsidR="002D1E6F"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2D1E6F" w:rsidRPr="003C299D">
        <w:rPr>
          <w:rFonts w:ascii="Times New Roman" w:hAnsi="Times New Roman"/>
          <w:sz w:val="30"/>
          <w:szCs w:val="30"/>
          <w:lang w:eastAsia="ru-RU"/>
        </w:rPr>
        <w:t>2</w:t>
      </w:r>
      <w:r w:rsidR="002D1E6F" w:rsidRPr="0081110A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тыс. 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264D95" w:rsidRPr="00742D93" w:rsidRDefault="00264D95" w:rsidP="00264D9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6"/>
          <w:lang w:eastAsia="ru-RU"/>
        </w:rPr>
      </w:pP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Безвозмездные поступления от вышестоящих бюджетов составят </w:t>
      </w:r>
      <w:r w:rsidR="00583BB3" w:rsidRPr="00742D93">
        <w:rPr>
          <w:rFonts w:ascii="Times New Roman" w:eastAsia="Times New Roman" w:hAnsi="Times New Roman"/>
          <w:sz w:val="30"/>
          <w:szCs w:val="36"/>
          <w:lang w:eastAsia="ru-RU"/>
        </w:rPr>
        <w:t>4</w:t>
      </w:r>
      <w:r w:rsidR="00174CBD">
        <w:rPr>
          <w:rFonts w:ascii="Times New Roman" w:eastAsia="Times New Roman" w:hAnsi="Times New Roman"/>
          <w:sz w:val="30"/>
          <w:szCs w:val="36"/>
          <w:lang w:eastAsia="ru-RU"/>
        </w:rPr>
        <w:t>6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 </w:t>
      </w:r>
      <w:r w:rsidR="00870394">
        <w:rPr>
          <w:rFonts w:ascii="Times New Roman" w:eastAsia="Times New Roman" w:hAnsi="Times New Roman"/>
          <w:sz w:val="30"/>
          <w:szCs w:val="36"/>
          <w:lang w:eastAsia="ru-RU"/>
        </w:rPr>
        <w:t>967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 w:rsidR="00583BB3" w:rsidRPr="00742D93">
        <w:rPr>
          <w:rFonts w:ascii="Times New Roman" w:eastAsia="Times New Roman" w:hAnsi="Times New Roman"/>
          <w:sz w:val="30"/>
          <w:szCs w:val="36"/>
          <w:lang w:eastAsia="ru-RU"/>
        </w:rPr>
        <w:t>7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или </w:t>
      </w:r>
      <w:r w:rsidR="00870394">
        <w:rPr>
          <w:rFonts w:ascii="Times New Roman" w:eastAsia="Times New Roman" w:hAnsi="Times New Roman"/>
          <w:sz w:val="30"/>
          <w:szCs w:val="36"/>
          <w:lang w:eastAsia="ru-RU"/>
        </w:rPr>
        <w:t>39,2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% объема доходов, в том числе дотация из республиканского бюджета составит </w:t>
      </w:r>
      <w:r w:rsidR="00870394" w:rsidRPr="00870394">
        <w:rPr>
          <w:rFonts w:ascii="Times New Roman" w:eastAsia="Times New Roman" w:hAnsi="Times New Roman"/>
          <w:sz w:val="30"/>
          <w:szCs w:val="36"/>
          <w:lang w:eastAsia="ru-RU"/>
        </w:rPr>
        <w:t>42 091,</w:t>
      </w:r>
      <w:r w:rsidR="00870394">
        <w:rPr>
          <w:rFonts w:ascii="Times New Roman" w:eastAsia="Times New Roman" w:hAnsi="Times New Roman"/>
          <w:sz w:val="30"/>
          <w:szCs w:val="36"/>
          <w:lang w:eastAsia="ru-RU"/>
        </w:rPr>
        <w:t xml:space="preserve">5 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тыс. рублей</w:t>
      </w:r>
      <w:r w:rsidR="00A41BB2">
        <w:rPr>
          <w:rFonts w:ascii="Times New Roman" w:eastAsia="Times New Roman" w:hAnsi="Times New Roman"/>
          <w:sz w:val="30"/>
          <w:szCs w:val="36"/>
          <w:lang w:eastAsia="ru-RU"/>
        </w:rPr>
        <w:t>, 35,1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% объема доходов, субвенции на финансирование расходов по развитию сельского хозяйства и рыбохозяйственной деятельности 1</w:t>
      </w:r>
      <w:r w:rsidR="00A41BB2">
        <w:rPr>
          <w:rFonts w:ascii="Times New Roman" w:eastAsia="Times New Roman" w:hAnsi="Times New Roman"/>
          <w:sz w:val="30"/>
          <w:szCs w:val="36"/>
          <w:lang w:eastAsia="ru-RU"/>
        </w:rPr>
        <w:t> 662,5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</w:t>
      </w:r>
      <w:r w:rsidR="00A41BB2">
        <w:rPr>
          <w:rFonts w:ascii="Times New Roman" w:eastAsia="Times New Roman" w:hAnsi="Times New Roman"/>
          <w:sz w:val="30"/>
          <w:szCs w:val="36"/>
          <w:lang w:eastAsia="ru-RU"/>
        </w:rPr>
        <w:t xml:space="preserve">, 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>1,</w:t>
      </w:r>
      <w:r w:rsidR="00742D93" w:rsidRPr="00742D93">
        <w:rPr>
          <w:rFonts w:ascii="Times New Roman" w:eastAsia="Times New Roman" w:hAnsi="Times New Roman"/>
          <w:sz w:val="30"/>
          <w:szCs w:val="36"/>
          <w:lang w:eastAsia="ru-RU"/>
        </w:rPr>
        <w:t>4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% объема доходов, иные межбюджетные трансферты </w:t>
      </w:r>
      <w:r w:rsidR="00A41BB2" w:rsidRPr="00A41BB2">
        <w:rPr>
          <w:rFonts w:ascii="Times New Roman" w:eastAsia="Times New Roman" w:hAnsi="Times New Roman"/>
          <w:sz w:val="30"/>
          <w:szCs w:val="36"/>
          <w:lang w:eastAsia="ru-RU"/>
        </w:rPr>
        <w:t>3 213,7</w:t>
      </w:r>
      <w:r w:rsidR="00A41BB2">
        <w:rPr>
          <w:rFonts w:ascii="Times New Roman" w:eastAsia="Times New Roman" w:hAnsi="Times New Roman"/>
          <w:sz w:val="30"/>
          <w:szCs w:val="36"/>
          <w:lang w:eastAsia="ru-RU"/>
        </w:rPr>
        <w:t xml:space="preserve"> 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тыс. рублей </w:t>
      </w:r>
      <w:r w:rsidR="00A41BB2">
        <w:rPr>
          <w:rFonts w:ascii="Times New Roman" w:eastAsia="Times New Roman" w:hAnsi="Times New Roman"/>
          <w:sz w:val="30"/>
          <w:szCs w:val="36"/>
          <w:lang w:eastAsia="ru-RU"/>
        </w:rPr>
        <w:t>2,7</w:t>
      </w:r>
      <w:r w:rsidRPr="00742D93">
        <w:rPr>
          <w:rFonts w:ascii="Times New Roman" w:eastAsia="Times New Roman" w:hAnsi="Times New Roman"/>
          <w:sz w:val="30"/>
          <w:szCs w:val="36"/>
          <w:lang w:eastAsia="ru-RU"/>
        </w:rPr>
        <w:t xml:space="preserve">% объема доходов. </w:t>
      </w:r>
    </w:p>
    <w:p w:rsidR="00264D95" w:rsidRPr="00CB7790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CB7790">
        <w:rPr>
          <w:rFonts w:ascii="Times New Roman" w:hAnsi="Times New Roman"/>
          <w:sz w:val="30"/>
          <w:szCs w:val="30"/>
        </w:rPr>
        <w:t xml:space="preserve">Собственные доходы запланированы в сумме </w:t>
      </w:r>
      <w:r w:rsidR="00A41BB2" w:rsidRPr="00A41BB2">
        <w:rPr>
          <w:rFonts w:ascii="Times New Roman" w:hAnsi="Times New Roman"/>
          <w:sz w:val="30"/>
          <w:szCs w:val="30"/>
        </w:rPr>
        <w:t>72 890,5</w:t>
      </w:r>
      <w:r w:rsidR="00A41BB2">
        <w:rPr>
          <w:rFonts w:ascii="Times New Roman" w:hAnsi="Times New Roman"/>
          <w:sz w:val="30"/>
          <w:szCs w:val="30"/>
        </w:rPr>
        <w:t xml:space="preserve"> </w:t>
      </w:r>
      <w:r w:rsidRPr="00CB7790">
        <w:rPr>
          <w:rFonts w:ascii="Times New Roman" w:hAnsi="Times New Roman"/>
          <w:sz w:val="30"/>
          <w:szCs w:val="30"/>
        </w:rPr>
        <w:t>тыс. рублей</w:t>
      </w:r>
      <w:r w:rsidR="00271600" w:rsidRPr="00CB7790">
        <w:rPr>
          <w:rFonts w:ascii="Times New Roman" w:hAnsi="Times New Roman"/>
          <w:sz w:val="30"/>
          <w:szCs w:val="30"/>
        </w:rPr>
        <w:t xml:space="preserve">, что составляет </w:t>
      </w:r>
      <w:r w:rsidR="00A41BB2">
        <w:rPr>
          <w:rFonts w:ascii="Times New Roman" w:hAnsi="Times New Roman"/>
          <w:sz w:val="30"/>
          <w:szCs w:val="30"/>
        </w:rPr>
        <w:t>60,8</w:t>
      </w:r>
      <w:r w:rsidR="00271600" w:rsidRPr="00CB7790">
        <w:rPr>
          <w:rFonts w:ascii="Times New Roman" w:hAnsi="Times New Roman"/>
          <w:sz w:val="30"/>
          <w:szCs w:val="30"/>
        </w:rPr>
        <w:t xml:space="preserve">% общего объема доходов, </w:t>
      </w:r>
      <w:r w:rsidRPr="00CB7790">
        <w:rPr>
          <w:rFonts w:ascii="Times New Roman" w:hAnsi="Times New Roman"/>
          <w:sz w:val="30"/>
          <w:szCs w:val="30"/>
        </w:rPr>
        <w:t xml:space="preserve">в т.ч. районный бюджет – </w:t>
      </w:r>
      <w:r w:rsidR="00CB7790" w:rsidRPr="00CB7790">
        <w:rPr>
          <w:rFonts w:ascii="Times New Roman" w:hAnsi="Times New Roman"/>
          <w:sz w:val="30"/>
          <w:szCs w:val="30"/>
        </w:rPr>
        <w:t xml:space="preserve">            </w:t>
      </w:r>
      <w:r w:rsidR="00A41BB2">
        <w:rPr>
          <w:rFonts w:ascii="Times New Roman" w:hAnsi="Times New Roman"/>
          <w:sz w:val="30"/>
          <w:szCs w:val="30"/>
        </w:rPr>
        <w:t>70 828,2</w:t>
      </w:r>
      <w:r w:rsidRPr="00CB7790">
        <w:rPr>
          <w:rFonts w:ascii="Times New Roman" w:hAnsi="Times New Roman"/>
          <w:sz w:val="30"/>
          <w:szCs w:val="30"/>
        </w:rPr>
        <w:t xml:space="preserve"> тыс. рублей, сельские бюджеты – </w:t>
      </w:r>
      <w:bookmarkStart w:id="1" w:name="_Hlk162599705"/>
      <w:r w:rsidR="00A41BB2">
        <w:rPr>
          <w:rFonts w:ascii="Times New Roman" w:hAnsi="Times New Roman"/>
          <w:sz w:val="30"/>
          <w:szCs w:val="30"/>
        </w:rPr>
        <w:t>2 062,4</w:t>
      </w:r>
      <w:r w:rsidRPr="00CB7790">
        <w:rPr>
          <w:rFonts w:ascii="Times New Roman" w:hAnsi="Times New Roman"/>
          <w:sz w:val="30"/>
          <w:szCs w:val="30"/>
        </w:rPr>
        <w:t xml:space="preserve"> </w:t>
      </w:r>
      <w:bookmarkEnd w:id="1"/>
      <w:r w:rsidRPr="00CB7790">
        <w:rPr>
          <w:rFonts w:ascii="Times New Roman" w:hAnsi="Times New Roman"/>
          <w:sz w:val="30"/>
          <w:szCs w:val="30"/>
        </w:rPr>
        <w:t>тыс. рублей.</w:t>
      </w:r>
    </w:p>
    <w:p w:rsidR="00264D95" w:rsidRPr="00583BB3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highlight w:val="yellow"/>
        </w:rPr>
      </w:pPr>
    </w:p>
    <w:p w:rsidR="00CD0C62" w:rsidRDefault="00CD0C62" w:rsidP="00A52B76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270E8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района </w:t>
      </w:r>
      <w:r w:rsidRPr="00270E8B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AD4C8F" w:rsidRPr="00270E8B">
        <w:rPr>
          <w:rFonts w:ascii="Times New Roman" w:hAnsi="Times New Roman"/>
          <w:b/>
          <w:bCs/>
          <w:sz w:val="30"/>
          <w:szCs w:val="30"/>
          <w:lang w:eastAsia="ru-RU"/>
        </w:rPr>
        <w:t>в</w:t>
      </w:r>
      <w:r w:rsidRPr="00270E8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20</w:t>
      </w:r>
      <w:r w:rsidR="00A52B76" w:rsidRPr="00270E8B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C01F11">
        <w:rPr>
          <w:rFonts w:ascii="Times New Roman" w:hAnsi="Times New Roman"/>
          <w:b/>
          <w:bCs/>
          <w:sz w:val="30"/>
          <w:szCs w:val="30"/>
          <w:lang w:eastAsia="ru-RU"/>
        </w:rPr>
        <w:t>4</w:t>
      </w:r>
      <w:r w:rsidRPr="00270E8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="00AD4C8F" w:rsidRPr="00270E8B">
        <w:rPr>
          <w:rFonts w:ascii="Times New Roman" w:hAnsi="Times New Roman"/>
          <w:b/>
          <w:bCs/>
          <w:sz w:val="30"/>
          <w:szCs w:val="30"/>
          <w:lang w:eastAsia="ru-RU"/>
        </w:rPr>
        <w:t>у</w:t>
      </w:r>
    </w:p>
    <w:p w:rsidR="00264D95" w:rsidRDefault="00264D95" w:rsidP="00A52B76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264D95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78A6651" wp14:editId="13843108">
            <wp:extent cx="5517397" cy="1968285"/>
            <wp:effectExtent l="0" t="0" r="0" b="70485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264D95" w:rsidRDefault="00264D95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364DDF" w:rsidRPr="003A6CD4" w:rsidRDefault="00364DDF" w:rsidP="00B03EAB">
      <w:pPr>
        <w:spacing w:after="0" w:line="240" w:lineRule="auto"/>
        <w:ind w:hanging="284"/>
        <w:rPr>
          <w:rFonts w:ascii="Times New Roman" w:hAnsi="Times New Roman"/>
          <w:color w:val="0D86FF"/>
          <w:sz w:val="30"/>
          <w:szCs w:val="30"/>
          <w:lang w:eastAsia="ru-RU"/>
        </w:rPr>
      </w:pPr>
    </w:p>
    <w:p w:rsidR="00264D95" w:rsidRDefault="00264D95" w:rsidP="00264D9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Основными источниками собственных доходов бюджета являются: подоходный налог с физических лиц – </w:t>
      </w:r>
      <w:r w:rsidR="00C01F11" w:rsidRPr="00C01F11">
        <w:rPr>
          <w:rFonts w:ascii="Times New Roman" w:eastAsia="Times New Roman" w:hAnsi="Times New Roman"/>
          <w:sz w:val="30"/>
          <w:szCs w:val="30"/>
          <w:lang w:eastAsia="ru-RU"/>
        </w:rPr>
        <w:t>33 911,4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>46,5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 собственных доходов), налог на добавленную стоимость – </w:t>
      </w:r>
      <w:r w:rsidR="00C01F11" w:rsidRPr="00C01F11">
        <w:rPr>
          <w:rFonts w:ascii="Times New Roman" w:eastAsia="Times New Roman" w:hAnsi="Times New Roman"/>
          <w:sz w:val="30"/>
          <w:szCs w:val="30"/>
          <w:lang w:eastAsia="ru-RU"/>
        </w:rPr>
        <w:t>15 040,5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>20,6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налоги от выручки от реализации товаров (работ, услуг) – </w:t>
      </w:r>
      <w:r w:rsidR="00C01F11" w:rsidRPr="00C01F11">
        <w:rPr>
          <w:rFonts w:ascii="Times New Roman" w:eastAsia="Times New Roman" w:hAnsi="Times New Roman"/>
          <w:sz w:val="30"/>
          <w:szCs w:val="30"/>
          <w:lang w:eastAsia="ru-RU"/>
        </w:rPr>
        <w:t>7 327,7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>10,1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="006449C7"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налог на прибыль – </w:t>
      </w:r>
      <w:r w:rsidR="00C01F11" w:rsidRPr="00C01F11">
        <w:rPr>
          <w:rFonts w:ascii="Times New Roman" w:eastAsia="Times New Roman" w:hAnsi="Times New Roman"/>
          <w:sz w:val="30"/>
          <w:szCs w:val="30"/>
          <w:lang w:eastAsia="ru-RU"/>
        </w:rPr>
        <w:t>4 013,0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449C7" w:rsidRPr="003953E7">
        <w:rPr>
          <w:rFonts w:ascii="Times New Roman" w:eastAsia="Times New Roman" w:hAnsi="Times New Roman"/>
          <w:sz w:val="30"/>
          <w:szCs w:val="30"/>
          <w:lang w:eastAsia="ru-RU"/>
        </w:rPr>
        <w:t>тыс. рублей (5,5%),</w:t>
      </w:r>
      <w:r w:rsidR="006449C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налог на недвижимость – </w:t>
      </w:r>
      <w:r w:rsidR="00C01F11" w:rsidRPr="00C01F11">
        <w:rPr>
          <w:rFonts w:ascii="Times New Roman" w:eastAsia="Times New Roman" w:hAnsi="Times New Roman"/>
          <w:sz w:val="30"/>
          <w:szCs w:val="30"/>
          <w:lang w:eastAsia="ru-RU"/>
        </w:rPr>
        <w:t>5 058,7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>6,9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компенсация расходов государства – </w:t>
      </w:r>
      <w:r w:rsidR="00C01F11" w:rsidRPr="00C01F11">
        <w:rPr>
          <w:rFonts w:ascii="Times New Roman" w:eastAsia="Times New Roman" w:hAnsi="Times New Roman"/>
          <w:sz w:val="30"/>
          <w:szCs w:val="30"/>
          <w:lang w:eastAsia="ru-RU"/>
        </w:rPr>
        <w:t>3 010,4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тыс. рублей (4,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земельный налог </w:t>
      </w:r>
      <w:bookmarkStart w:id="2" w:name="_Hlk65674077"/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C01F11" w:rsidRPr="00C01F11">
        <w:rPr>
          <w:rFonts w:ascii="Times New Roman" w:eastAsia="Times New Roman" w:hAnsi="Times New Roman"/>
          <w:sz w:val="30"/>
          <w:szCs w:val="30"/>
          <w:lang w:eastAsia="ru-RU"/>
        </w:rPr>
        <w:t>1 028,8</w:t>
      </w:r>
      <w:r w:rsidR="00C01F1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тыс. рублей  (1,</w:t>
      </w:r>
      <w:r w:rsidR="003E66E9" w:rsidRPr="003953E7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bookmarkEnd w:id="2"/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 xml:space="preserve">доходы от реализации государственного имущества – </w:t>
      </w:r>
      <w:r w:rsidR="00CD1B90" w:rsidRPr="00CD1B90">
        <w:rPr>
          <w:rFonts w:ascii="Times New Roman" w:eastAsia="Times New Roman" w:hAnsi="Times New Roman"/>
          <w:sz w:val="30"/>
          <w:szCs w:val="30"/>
          <w:lang w:eastAsia="ru-RU"/>
        </w:rPr>
        <w:t>697,8</w:t>
      </w:r>
      <w:r w:rsidR="00CD1B9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тыс. рублей (1,</w:t>
      </w:r>
      <w:r w:rsidR="00CD1B90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3953E7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264D95" w:rsidRDefault="00264D95" w:rsidP="00264D9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757A3" w:rsidRDefault="00B757A3" w:rsidP="00B03EAB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25721" w:rsidRDefault="00CD1B90" w:rsidP="00CD1B9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3461B85" wp14:editId="6AD055D2">
            <wp:extent cx="6010275" cy="49149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E8FE8C-6AB7-434F-8BF1-11C1A1CB25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319C2" w:rsidRDefault="005447F9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1905</wp:posOffset>
            </wp:positionV>
            <wp:extent cx="2673985" cy="9150350"/>
            <wp:effectExtent l="0" t="0" r="145415" b="12700"/>
            <wp:wrapSquare wrapText="bothSides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9C2">
        <w:rPr>
          <w:rFonts w:ascii="Times New Roman" w:hAnsi="Times New Roman"/>
          <w:b/>
          <w:sz w:val="30"/>
          <w:szCs w:val="30"/>
        </w:rPr>
        <w:t>РАСХОДЫ</w:t>
      </w:r>
    </w:p>
    <w:p w:rsidR="004319C2" w:rsidRDefault="00841E1E" w:rsidP="00841E1E">
      <w:pPr>
        <w:spacing w:after="0" w:line="240" w:lineRule="auto"/>
        <w:ind w:right="-8" w:firstLine="738"/>
        <w:jc w:val="both"/>
        <w:rPr>
          <w:rFonts w:ascii="Times New Roman" w:hAnsi="Times New Roman"/>
          <w:sz w:val="30"/>
          <w:szCs w:val="30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 w:rsidR="00084431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рас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ходам в сумме </w:t>
      </w:r>
      <w:r w:rsidR="00CB516A">
        <w:rPr>
          <w:rFonts w:ascii="Times New Roman" w:eastAsia="Times New Roman" w:hAnsi="Times New Roman"/>
          <w:sz w:val="30"/>
          <w:szCs w:val="30"/>
          <w:lang w:eastAsia="ru-RU"/>
        </w:rPr>
        <w:t>120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CB516A">
        <w:rPr>
          <w:rFonts w:ascii="Times New Roman" w:eastAsia="Times New Roman" w:hAnsi="Times New Roman"/>
          <w:sz w:val="30"/>
          <w:szCs w:val="30"/>
          <w:lang w:eastAsia="ru-RU"/>
        </w:rPr>
        <w:t>495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CB516A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319C2" w:rsidRPr="00D067DB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4319C2">
        <w:rPr>
          <w:rFonts w:ascii="Times New Roman" w:hAnsi="Times New Roman"/>
          <w:sz w:val="30"/>
          <w:szCs w:val="30"/>
        </w:rPr>
        <w:t>района</w:t>
      </w:r>
      <w:r w:rsidR="004319C2" w:rsidRPr="00D067DB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4319C2">
        <w:rPr>
          <w:rFonts w:ascii="Times New Roman" w:hAnsi="Times New Roman"/>
          <w:sz w:val="30"/>
          <w:szCs w:val="30"/>
        </w:rPr>
        <w:t>, отражающим выполняемые государством функций.</w:t>
      </w:r>
    </w:p>
    <w:p w:rsidR="004319C2" w:rsidRDefault="004319C2" w:rsidP="004319C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</w:t>
      </w:r>
      <w:r w:rsidR="00CB516A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году 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 и спорт, культуру, образование и социальную политику.</w:t>
      </w:r>
    </w:p>
    <w:p w:rsidR="00A8304B" w:rsidRDefault="00A8304B" w:rsidP="00A8304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Реализация государственных программ социально-экономической направленности предусматривается практически во всех сферах (общегосударственная деятельность, национальная экономика, охрана окружающей среды, жилищно-коммунальные услуги и жилищное строительство, здравоохранение, физическая культура и спорт, культура, образование и социальная политика</w:t>
      </w:r>
      <w:r w:rsidR="00725721">
        <w:rPr>
          <w:rFonts w:ascii="Times New Roman" w:hAnsi="Times New Roman"/>
          <w:sz w:val="30"/>
          <w:szCs w:val="30"/>
        </w:rPr>
        <w:t>).</w:t>
      </w:r>
    </w:p>
    <w:p w:rsidR="00CD0C62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 w:rsidRPr="00B17A0A">
        <w:rPr>
          <w:rFonts w:ascii="Times New Roman" w:hAnsi="Times New Roman"/>
          <w:sz w:val="30"/>
          <w:szCs w:val="30"/>
        </w:rPr>
        <w:t>Финансирование расходов в рамках государственных программ осуществляются с учетом выполнения конкретных программных мероприятий, что обеспечивает более четкую взаимосвязь с целями государственной политики и концентрацию бюджетных расходов на приоритетных направлениях социально-экономического развития.</w:t>
      </w:r>
    </w:p>
    <w:p w:rsidR="00607A24" w:rsidRPr="00FF5A61" w:rsidRDefault="00607A24" w:rsidP="00D03F8F">
      <w:pPr>
        <w:spacing w:after="0" w:line="240" w:lineRule="auto"/>
        <w:ind w:left="-34" w:right="-34" w:firstLine="34"/>
        <w:jc w:val="both"/>
        <w:rPr>
          <w:rFonts w:ascii="Times New Roman" w:hAnsi="Times New Roman"/>
          <w:sz w:val="30"/>
          <w:szCs w:val="30"/>
        </w:rPr>
      </w:pPr>
      <w:r w:rsidRPr="004E338E">
        <w:rPr>
          <w:rFonts w:ascii="Times New Roman" w:hAnsi="Times New Roman"/>
          <w:noProof/>
          <w:color w:val="FFFF00"/>
          <w:sz w:val="30"/>
          <w:szCs w:val="30"/>
          <w:lang w:eastAsia="ru-RU"/>
        </w:rPr>
        <w:lastRenderedPageBreak/>
        <w:drawing>
          <wp:inline distT="0" distB="0" distL="0" distR="0">
            <wp:extent cx="6116490" cy="9254490"/>
            <wp:effectExtent l="0" t="0" r="1778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lastRenderedPageBreak/>
        <w:t xml:space="preserve">За счет средств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финансируются </w:t>
      </w:r>
      <w:r>
        <w:rPr>
          <w:rFonts w:ascii="Times New Roman" w:hAnsi="Times New Roman"/>
          <w:sz w:val="30"/>
          <w:szCs w:val="30"/>
        </w:rPr>
        <w:t>наиболее</w:t>
      </w:r>
      <w:r w:rsidRPr="00D067DB">
        <w:rPr>
          <w:rFonts w:ascii="Times New Roman" w:hAnsi="Times New Roman"/>
          <w:sz w:val="30"/>
          <w:szCs w:val="30"/>
        </w:rPr>
        <w:t xml:space="preserve"> значимые расходы</w:t>
      </w:r>
      <w:r>
        <w:rPr>
          <w:rFonts w:ascii="Times New Roman" w:hAnsi="Times New Roman"/>
          <w:sz w:val="30"/>
          <w:szCs w:val="30"/>
        </w:rPr>
        <w:t xml:space="preserve"> –</w:t>
      </w:r>
      <w:r w:rsidRPr="00D067DB">
        <w:rPr>
          <w:rFonts w:ascii="Times New Roman" w:hAnsi="Times New Roman"/>
          <w:sz w:val="30"/>
          <w:szCs w:val="30"/>
        </w:rPr>
        <w:t xml:space="preserve"> обеспечивается работа учреждений дошкольного и общего среднего образования, поликлиник и больниц, удешевляется стоимость жилищно-коммунальных услуг</w:t>
      </w:r>
      <w:r w:rsidR="00196A2B">
        <w:rPr>
          <w:rFonts w:ascii="Times New Roman" w:hAnsi="Times New Roman"/>
          <w:sz w:val="30"/>
          <w:szCs w:val="30"/>
        </w:rPr>
        <w:t>, реализуем</w:t>
      </w:r>
      <w:r w:rsidR="00060057">
        <w:rPr>
          <w:rFonts w:ascii="Times New Roman" w:hAnsi="Times New Roman"/>
          <w:sz w:val="30"/>
          <w:szCs w:val="30"/>
        </w:rPr>
        <w:t>ые</w:t>
      </w:r>
      <w:r w:rsidR="00196A2B">
        <w:rPr>
          <w:rFonts w:ascii="Times New Roman" w:hAnsi="Times New Roman"/>
          <w:sz w:val="30"/>
          <w:szCs w:val="30"/>
        </w:rPr>
        <w:t xml:space="preserve"> </w:t>
      </w:r>
      <w:r w:rsidR="00060057">
        <w:rPr>
          <w:rFonts w:ascii="Times New Roman" w:hAnsi="Times New Roman"/>
          <w:sz w:val="30"/>
          <w:szCs w:val="30"/>
        </w:rPr>
        <w:t>населению твердые виды топлива</w:t>
      </w:r>
      <w:r w:rsidRPr="00D067DB">
        <w:rPr>
          <w:rFonts w:ascii="Times New Roman" w:hAnsi="Times New Roman"/>
          <w:sz w:val="30"/>
          <w:szCs w:val="30"/>
        </w:rPr>
        <w:t xml:space="preserve"> 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сеть.</w:t>
      </w:r>
    </w:p>
    <w:p w:rsidR="00CD0C62" w:rsidRDefault="00AF1700" w:rsidP="00AF170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  <w:lang w:eastAsia="ru-RU"/>
        </w:rPr>
        <w:drawing>
          <wp:inline distT="0" distB="0" distL="0" distR="0" wp14:anchorId="63C2281B" wp14:editId="2A898B52">
            <wp:extent cx="5970270" cy="4579684"/>
            <wp:effectExtent l="57150" t="38100" r="49530" b="10668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ab/>
      </w:r>
      <w:r w:rsidR="00CD0C62">
        <w:rPr>
          <w:rFonts w:ascii="Times New Roman" w:hAnsi="Times New Roman"/>
          <w:sz w:val="30"/>
          <w:szCs w:val="30"/>
        </w:rPr>
        <w:t xml:space="preserve">Социальные расходы бюджета остаются самыми значительными. </w:t>
      </w:r>
      <w:r w:rsidR="00CD0C62" w:rsidRPr="00D067DB">
        <w:rPr>
          <w:rFonts w:ascii="Times New Roman" w:hAnsi="Times New Roman"/>
          <w:sz w:val="30"/>
          <w:szCs w:val="30"/>
        </w:rPr>
        <w:t xml:space="preserve">В числе важнейших направлений социальных расходов – финансирование учреждений и мероприятий </w:t>
      </w:r>
      <w:r w:rsidR="00CD0C62" w:rsidRPr="00D067DB">
        <w:rPr>
          <w:rFonts w:ascii="Times New Roman" w:hAnsi="Times New Roman"/>
          <w:b/>
          <w:sz w:val="30"/>
          <w:szCs w:val="30"/>
        </w:rPr>
        <w:t>социальной сферы</w:t>
      </w:r>
      <w:r w:rsidR="00CD0C62" w:rsidRPr="00D067DB">
        <w:rPr>
          <w:rFonts w:ascii="Times New Roman" w:hAnsi="Times New Roman"/>
          <w:sz w:val="30"/>
          <w:szCs w:val="30"/>
        </w:rPr>
        <w:t xml:space="preserve">: образования, здравоохранения, физической культуры и спорта, культуры, социальной политики. В бюджете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 xml:space="preserve"> на 20</w:t>
      </w:r>
      <w:r w:rsidR="00437582">
        <w:rPr>
          <w:rFonts w:ascii="Times New Roman" w:hAnsi="Times New Roman"/>
          <w:sz w:val="30"/>
          <w:szCs w:val="30"/>
        </w:rPr>
        <w:t>2</w:t>
      </w:r>
      <w:r w:rsidR="009D4A3C">
        <w:rPr>
          <w:rFonts w:ascii="Times New Roman" w:hAnsi="Times New Roman"/>
          <w:sz w:val="30"/>
          <w:szCs w:val="30"/>
        </w:rPr>
        <w:t>4</w:t>
      </w:r>
      <w:r w:rsidR="00CD0C62" w:rsidRPr="00D067DB">
        <w:rPr>
          <w:rFonts w:ascii="Times New Roman" w:hAnsi="Times New Roman"/>
          <w:sz w:val="30"/>
          <w:szCs w:val="30"/>
        </w:rPr>
        <w:t xml:space="preserve"> год расходы на социальную сферу составляют </w:t>
      </w:r>
      <w:r w:rsidR="009D4A3C">
        <w:rPr>
          <w:rFonts w:ascii="Times New Roman" w:hAnsi="Times New Roman"/>
          <w:sz w:val="30"/>
          <w:szCs w:val="30"/>
        </w:rPr>
        <w:t xml:space="preserve">91 253,9 </w:t>
      </w:r>
      <w:r w:rsidR="00CD0C62" w:rsidRPr="00D067DB">
        <w:rPr>
          <w:rFonts w:ascii="Times New Roman" w:hAnsi="Times New Roman"/>
          <w:sz w:val="30"/>
          <w:szCs w:val="30"/>
        </w:rPr>
        <w:t xml:space="preserve">тыс. рублей или </w:t>
      </w:r>
      <w:r w:rsidR="00357815">
        <w:rPr>
          <w:rFonts w:ascii="Times New Roman" w:hAnsi="Times New Roman"/>
          <w:sz w:val="30"/>
          <w:szCs w:val="30"/>
        </w:rPr>
        <w:t>7</w:t>
      </w:r>
      <w:r w:rsidR="009D4A3C">
        <w:rPr>
          <w:rFonts w:ascii="Times New Roman" w:hAnsi="Times New Roman"/>
          <w:sz w:val="30"/>
          <w:szCs w:val="30"/>
        </w:rPr>
        <w:t>5</w:t>
      </w:r>
      <w:r w:rsidR="00CD0C62" w:rsidRPr="00033A0E">
        <w:rPr>
          <w:rFonts w:ascii="Times New Roman" w:hAnsi="Times New Roman"/>
          <w:sz w:val="30"/>
          <w:szCs w:val="30"/>
        </w:rPr>
        <w:t>,</w:t>
      </w:r>
      <w:r w:rsidR="009D4A3C">
        <w:rPr>
          <w:rFonts w:ascii="Times New Roman" w:hAnsi="Times New Roman"/>
          <w:sz w:val="30"/>
          <w:szCs w:val="30"/>
        </w:rPr>
        <w:t>7</w:t>
      </w:r>
      <w:r w:rsidR="00CD0C62" w:rsidRPr="00D067DB">
        <w:rPr>
          <w:rFonts w:ascii="Times New Roman" w:hAnsi="Times New Roman"/>
          <w:sz w:val="30"/>
          <w:szCs w:val="30"/>
        </w:rPr>
        <w:t xml:space="preserve">% общего объема расходов консолидированного бюджета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D483F">
        <w:rPr>
          <w:rFonts w:ascii="Times New Roman" w:hAnsi="Times New Roman"/>
          <w:sz w:val="30"/>
          <w:szCs w:val="30"/>
        </w:rPr>
        <w:t>На финансирование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CF5E09">
        <w:rPr>
          <w:rFonts w:ascii="Times New Roman" w:hAnsi="Times New Roman"/>
          <w:sz w:val="30"/>
          <w:szCs w:val="30"/>
        </w:rPr>
        <w:t>11</w:t>
      </w:r>
      <w:r>
        <w:rPr>
          <w:rFonts w:ascii="Times New Roman" w:hAnsi="Times New Roman"/>
          <w:sz w:val="30"/>
          <w:szCs w:val="30"/>
        </w:rPr>
        <w:t> </w:t>
      </w:r>
      <w:r w:rsidR="00CF5E09">
        <w:rPr>
          <w:rFonts w:ascii="Times New Roman" w:hAnsi="Times New Roman"/>
          <w:sz w:val="30"/>
          <w:szCs w:val="30"/>
        </w:rPr>
        <w:t>289</w:t>
      </w:r>
      <w:r>
        <w:rPr>
          <w:rFonts w:ascii="Times New Roman" w:hAnsi="Times New Roman"/>
          <w:sz w:val="30"/>
          <w:szCs w:val="30"/>
        </w:rPr>
        <w:t>,</w:t>
      </w:r>
      <w:r w:rsidR="00CF5E09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9</w:t>
      </w:r>
      <w:r w:rsidRPr="00033A0E">
        <w:rPr>
          <w:rFonts w:ascii="Times New Roman" w:hAnsi="Times New Roman"/>
          <w:sz w:val="30"/>
          <w:szCs w:val="30"/>
        </w:rPr>
        <w:t>,</w:t>
      </w:r>
      <w:r w:rsidR="00CF5E09">
        <w:rPr>
          <w:rFonts w:ascii="Times New Roman" w:hAnsi="Times New Roman"/>
          <w:sz w:val="30"/>
          <w:szCs w:val="30"/>
        </w:rPr>
        <w:t>4</w:t>
      </w:r>
      <w:r w:rsidRPr="006C5112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общей сумме расходов – это расходы на обеспечение функционирования органов местного управления и самоуправления, государственн</w:t>
      </w:r>
      <w:r>
        <w:rPr>
          <w:rFonts w:ascii="Times New Roman" w:hAnsi="Times New Roman"/>
          <w:sz w:val="30"/>
          <w:szCs w:val="30"/>
        </w:rPr>
        <w:t>ого</w:t>
      </w:r>
      <w:r w:rsidRPr="00D067DB">
        <w:rPr>
          <w:rFonts w:ascii="Times New Roman" w:hAnsi="Times New Roman"/>
          <w:sz w:val="30"/>
          <w:szCs w:val="30"/>
        </w:rPr>
        <w:t xml:space="preserve"> архив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 xml:space="preserve">, резервные фонды, включая фонд финансирования расходов, связанных со </w:t>
      </w:r>
      <w:r w:rsidRPr="00D067DB">
        <w:rPr>
          <w:rFonts w:ascii="Times New Roman" w:hAnsi="Times New Roman"/>
          <w:sz w:val="30"/>
          <w:szCs w:val="30"/>
        </w:rPr>
        <w:lastRenderedPageBreak/>
        <w:t>стихийными бедствиями, авариями и катастрофами, иные общегосударственные вопросы.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Расходы бюджета на </w:t>
      </w:r>
      <w:r w:rsidRPr="002E4AF3">
        <w:rPr>
          <w:rFonts w:ascii="Times New Roman" w:hAnsi="Times New Roman"/>
          <w:b/>
          <w:sz w:val="30"/>
          <w:szCs w:val="30"/>
        </w:rPr>
        <w:t>национальную оборону</w:t>
      </w:r>
      <w:r>
        <w:rPr>
          <w:rFonts w:ascii="Times New Roman" w:hAnsi="Times New Roman"/>
          <w:sz w:val="30"/>
          <w:szCs w:val="30"/>
        </w:rPr>
        <w:t xml:space="preserve"> предусмотрены в сумме </w:t>
      </w:r>
      <w:r w:rsidR="00CF5E09">
        <w:rPr>
          <w:rFonts w:ascii="Times New Roman" w:hAnsi="Times New Roman"/>
          <w:sz w:val="30"/>
          <w:szCs w:val="30"/>
        </w:rPr>
        <w:t>75</w:t>
      </w:r>
      <w:r>
        <w:rPr>
          <w:rFonts w:ascii="Times New Roman" w:hAnsi="Times New Roman"/>
          <w:sz w:val="30"/>
          <w:szCs w:val="30"/>
        </w:rPr>
        <w:t>,</w:t>
      </w:r>
      <w:r w:rsidR="00CF5E0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</w:t>
      </w:r>
      <w:r w:rsidR="00543753">
        <w:rPr>
          <w:rFonts w:ascii="Times New Roman" w:hAnsi="Times New Roman"/>
          <w:sz w:val="30"/>
          <w:szCs w:val="30"/>
        </w:rPr>
        <w:t xml:space="preserve"> </w:t>
      </w:r>
      <w:r w:rsidR="00543753"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0</w:t>
      </w:r>
      <w:r w:rsidR="00543753" w:rsidRPr="00033A0E">
        <w:rPr>
          <w:rFonts w:ascii="Times New Roman" w:hAnsi="Times New Roman"/>
          <w:sz w:val="30"/>
          <w:szCs w:val="30"/>
        </w:rPr>
        <w:t>,</w:t>
      </w:r>
      <w:r w:rsidR="00543753">
        <w:rPr>
          <w:rFonts w:ascii="Times New Roman" w:hAnsi="Times New Roman"/>
          <w:sz w:val="30"/>
          <w:szCs w:val="30"/>
        </w:rPr>
        <w:t>1</w:t>
      </w:r>
      <w:r w:rsidR="00543753" w:rsidRPr="006C5112">
        <w:rPr>
          <w:rFonts w:ascii="Times New Roman" w:hAnsi="Times New Roman"/>
          <w:sz w:val="30"/>
          <w:szCs w:val="30"/>
        </w:rPr>
        <w:t>%</w:t>
      </w:r>
      <w:r w:rsidR="00543753" w:rsidRPr="00D067DB">
        <w:rPr>
          <w:rFonts w:ascii="Times New Roman" w:hAnsi="Times New Roman"/>
          <w:sz w:val="30"/>
          <w:szCs w:val="30"/>
        </w:rPr>
        <w:t xml:space="preserve"> в общей сумме расходов</w:t>
      </w:r>
      <w:r>
        <w:rPr>
          <w:rFonts w:ascii="Times New Roman" w:hAnsi="Times New Roman"/>
          <w:sz w:val="30"/>
          <w:szCs w:val="30"/>
        </w:rPr>
        <w:t>. Запланированные средства будут направлены на финансирование расходов территориальной обороны</w:t>
      </w:r>
      <w:r w:rsidR="00EC42AC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0C62" w:rsidRPr="00D067DB" w:rsidRDefault="00CD0C62" w:rsidP="002E4AF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D067DB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D067DB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FD483F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 </w:t>
      </w:r>
      <w:r w:rsidR="00CF5E09">
        <w:rPr>
          <w:rFonts w:ascii="Times New Roman" w:hAnsi="Times New Roman"/>
          <w:sz w:val="30"/>
          <w:szCs w:val="30"/>
        </w:rPr>
        <w:t>796</w:t>
      </w:r>
      <w:r>
        <w:rPr>
          <w:rFonts w:ascii="Times New Roman" w:hAnsi="Times New Roman"/>
          <w:sz w:val="30"/>
          <w:szCs w:val="30"/>
        </w:rPr>
        <w:t>,</w:t>
      </w:r>
      <w:r w:rsidR="00CF5E09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тыс. рублей или </w:t>
      </w:r>
      <w:r w:rsidR="00543753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>,</w:t>
      </w:r>
      <w:r w:rsidR="00CF5E09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</w:t>
      </w:r>
      <w:r w:rsidR="00543753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 xml:space="preserve"> другая деятельность в области </w:t>
      </w:r>
      <w:r w:rsidR="00543753">
        <w:rPr>
          <w:rFonts w:ascii="Times New Roman" w:hAnsi="Times New Roman"/>
          <w:sz w:val="30"/>
          <w:szCs w:val="30"/>
        </w:rPr>
        <w:t xml:space="preserve">национальной </w:t>
      </w:r>
      <w:r w:rsidR="008C1339">
        <w:rPr>
          <w:rFonts w:ascii="Times New Roman" w:hAnsi="Times New Roman"/>
          <w:sz w:val="30"/>
          <w:szCs w:val="30"/>
        </w:rPr>
        <w:t>экономики.</w:t>
      </w:r>
    </w:p>
    <w:p w:rsidR="00CD0C62" w:rsidRPr="00EC5B6E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предусмотрено </w:t>
      </w:r>
      <w:r w:rsidR="00FD483F">
        <w:rPr>
          <w:rFonts w:ascii="Times New Roman" w:hAnsi="Times New Roman"/>
          <w:sz w:val="30"/>
          <w:szCs w:val="30"/>
        </w:rPr>
        <w:t>1</w:t>
      </w:r>
      <w:r w:rsidR="00CF5E09">
        <w:rPr>
          <w:rFonts w:ascii="Times New Roman" w:hAnsi="Times New Roman"/>
          <w:sz w:val="30"/>
          <w:szCs w:val="30"/>
        </w:rPr>
        <w:t>0</w:t>
      </w:r>
      <w:r w:rsidR="00C775A0">
        <w:rPr>
          <w:rFonts w:ascii="Times New Roman" w:hAnsi="Times New Roman"/>
          <w:sz w:val="30"/>
          <w:szCs w:val="30"/>
        </w:rPr>
        <w:t>,</w:t>
      </w:r>
      <w:r w:rsidR="00CF5E09">
        <w:rPr>
          <w:rFonts w:ascii="Times New Roman" w:hAnsi="Times New Roman"/>
          <w:sz w:val="30"/>
          <w:szCs w:val="30"/>
        </w:rPr>
        <w:t>0</w:t>
      </w:r>
      <w:r w:rsidR="00C775A0">
        <w:rPr>
          <w:rFonts w:ascii="Times New Roman" w:hAnsi="Times New Roman"/>
          <w:sz w:val="30"/>
          <w:szCs w:val="30"/>
        </w:rPr>
        <w:t xml:space="preserve"> тыс. рублей </w:t>
      </w:r>
      <w:r w:rsidR="000A6343" w:rsidRPr="00033A0E">
        <w:rPr>
          <w:rFonts w:ascii="Times New Roman" w:hAnsi="Times New Roman"/>
          <w:sz w:val="30"/>
          <w:szCs w:val="30"/>
        </w:rPr>
        <w:t xml:space="preserve">или </w:t>
      </w:r>
      <w:r w:rsidR="000A6343">
        <w:rPr>
          <w:rFonts w:ascii="Times New Roman" w:hAnsi="Times New Roman"/>
          <w:sz w:val="30"/>
          <w:szCs w:val="30"/>
        </w:rPr>
        <w:t>0</w:t>
      </w:r>
      <w:r w:rsidR="000A6343" w:rsidRPr="00033A0E">
        <w:rPr>
          <w:rFonts w:ascii="Times New Roman" w:hAnsi="Times New Roman"/>
          <w:sz w:val="30"/>
          <w:szCs w:val="30"/>
        </w:rPr>
        <w:t>,</w:t>
      </w:r>
      <w:r w:rsidR="00FD483F">
        <w:rPr>
          <w:rFonts w:ascii="Times New Roman" w:hAnsi="Times New Roman"/>
          <w:sz w:val="30"/>
          <w:szCs w:val="30"/>
        </w:rPr>
        <w:t>0</w:t>
      </w:r>
      <w:r w:rsidR="000A6343">
        <w:rPr>
          <w:rFonts w:ascii="Times New Roman" w:hAnsi="Times New Roman"/>
          <w:sz w:val="30"/>
          <w:szCs w:val="30"/>
        </w:rPr>
        <w:t>1</w:t>
      </w:r>
      <w:r w:rsidR="000A6343" w:rsidRPr="006C5112">
        <w:rPr>
          <w:rFonts w:ascii="Times New Roman" w:hAnsi="Times New Roman"/>
          <w:sz w:val="30"/>
          <w:szCs w:val="30"/>
        </w:rPr>
        <w:t>%</w:t>
      </w:r>
      <w:r w:rsidR="000A6343" w:rsidRPr="00D067DB">
        <w:rPr>
          <w:rFonts w:ascii="Times New Roman" w:hAnsi="Times New Roman"/>
          <w:sz w:val="30"/>
          <w:szCs w:val="30"/>
        </w:rPr>
        <w:t xml:space="preserve"> в общей сумме расходов</w:t>
      </w:r>
      <w:r w:rsidR="000A6343"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и </w:t>
      </w:r>
      <w:r>
        <w:rPr>
          <w:rFonts w:ascii="Times New Roman" w:hAnsi="Times New Roman"/>
          <w:sz w:val="30"/>
          <w:szCs w:val="30"/>
        </w:rPr>
        <w:t>осуществляются финансирование</w:t>
      </w:r>
      <w:r w:rsidR="00EC5B6E">
        <w:rPr>
          <w:rFonts w:ascii="Times New Roman" w:hAnsi="Times New Roman"/>
          <w:sz w:val="30"/>
          <w:szCs w:val="30"/>
        </w:rPr>
        <w:t xml:space="preserve"> </w:t>
      </w:r>
      <w:r w:rsidR="00EC5B6E" w:rsidRPr="00EC5B6E">
        <w:rPr>
          <w:rFonts w:ascii="Times New Roman" w:hAnsi="Times New Roman"/>
          <w:sz w:val="30"/>
          <w:szCs w:val="30"/>
        </w:rPr>
        <w:t>комплекса работ по борьбе с распространением борщевика Сосновского и золотарника канадского.</w:t>
      </w:r>
    </w:p>
    <w:p w:rsidR="00CD0C62" w:rsidRPr="00CB262E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D067DB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D067DB">
        <w:rPr>
          <w:rFonts w:ascii="Times New Roman" w:hAnsi="Times New Roman"/>
          <w:sz w:val="30"/>
          <w:szCs w:val="30"/>
        </w:rPr>
        <w:t xml:space="preserve"> составляют </w:t>
      </w:r>
      <w:r w:rsidR="00B612FF">
        <w:rPr>
          <w:rFonts w:ascii="Times New Roman" w:hAnsi="Times New Roman"/>
          <w:sz w:val="30"/>
          <w:szCs w:val="30"/>
        </w:rPr>
        <w:t>1</w:t>
      </w:r>
      <w:r w:rsidR="00EC5B6E">
        <w:rPr>
          <w:rFonts w:ascii="Times New Roman" w:hAnsi="Times New Roman"/>
          <w:sz w:val="30"/>
          <w:szCs w:val="30"/>
        </w:rPr>
        <w:t>2</w:t>
      </w:r>
      <w:r w:rsidR="000A6343">
        <w:rPr>
          <w:rFonts w:ascii="Times New Roman" w:hAnsi="Times New Roman"/>
          <w:sz w:val="30"/>
          <w:szCs w:val="30"/>
        </w:rPr>
        <w:t xml:space="preserve"> </w:t>
      </w:r>
      <w:r w:rsidR="00EC5B6E">
        <w:rPr>
          <w:rFonts w:ascii="Times New Roman" w:hAnsi="Times New Roman"/>
          <w:sz w:val="30"/>
          <w:szCs w:val="30"/>
        </w:rPr>
        <w:t>070</w:t>
      </w:r>
      <w:r w:rsidRPr="00D067DB">
        <w:rPr>
          <w:rFonts w:ascii="Times New Roman" w:hAnsi="Times New Roman"/>
          <w:sz w:val="30"/>
          <w:szCs w:val="30"/>
        </w:rPr>
        <w:t>,</w:t>
      </w:r>
      <w:r w:rsidR="00EC5B6E">
        <w:rPr>
          <w:rFonts w:ascii="Times New Roman" w:hAnsi="Times New Roman"/>
          <w:sz w:val="30"/>
          <w:szCs w:val="30"/>
        </w:rPr>
        <w:t>0</w:t>
      </w:r>
      <w:r w:rsidRPr="00D067DB">
        <w:rPr>
          <w:rFonts w:ascii="Times New Roman" w:hAnsi="Times New Roman"/>
          <w:sz w:val="30"/>
          <w:szCs w:val="30"/>
        </w:rPr>
        <w:t xml:space="preserve"> тыс. рублей и занимают </w:t>
      </w:r>
      <w:r w:rsidR="00EC5B6E">
        <w:rPr>
          <w:rFonts w:ascii="Times New Roman" w:hAnsi="Times New Roman"/>
          <w:sz w:val="30"/>
          <w:szCs w:val="30"/>
        </w:rPr>
        <w:t>10</w:t>
      </w:r>
      <w:r w:rsidRPr="00033A0E">
        <w:rPr>
          <w:rFonts w:ascii="Times New Roman" w:hAnsi="Times New Roman"/>
          <w:sz w:val="30"/>
          <w:szCs w:val="30"/>
        </w:rPr>
        <w:t>,</w:t>
      </w:r>
      <w:r w:rsidR="00EC5B6E">
        <w:rPr>
          <w:rFonts w:ascii="Times New Roman" w:hAnsi="Times New Roman"/>
          <w:sz w:val="30"/>
          <w:szCs w:val="30"/>
        </w:rPr>
        <w:t>0</w:t>
      </w:r>
      <w:r w:rsidRPr="00033A0E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общем объеме расходов, будут направлены на </w:t>
      </w:r>
      <w:r w:rsidR="008C1339">
        <w:rPr>
          <w:rFonts w:ascii="Times New Roman" w:hAnsi="Times New Roman"/>
          <w:sz w:val="30"/>
          <w:szCs w:val="30"/>
        </w:rPr>
        <w:t xml:space="preserve">жилищное </w:t>
      </w:r>
      <w:r w:rsidRPr="00D067DB">
        <w:rPr>
          <w:rFonts w:ascii="Times New Roman" w:hAnsi="Times New Roman"/>
          <w:sz w:val="30"/>
          <w:szCs w:val="30"/>
        </w:rPr>
        <w:t>строительство</w:t>
      </w:r>
      <w:r w:rsidR="008C1339">
        <w:rPr>
          <w:rFonts w:ascii="Times New Roman" w:hAnsi="Times New Roman"/>
          <w:sz w:val="30"/>
          <w:szCs w:val="30"/>
        </w:rPr>
        <w:t>, жилищно-коммунальное хозяйство,</w:t>
      </w:r>
      <w:r w:rsidRPr="00D067DB">
        <w:rPr>
          <w:rFonts w:ascii="Times New Roman" w:hAnsi="Times New Roman"/>
          <w:sz w:val="30"/>
          <w:szCs w:val="30"/>
        </w:rPr>
        <w:t xml:space="preserve"> благоустройство населенных пунктов</w:t>
      </w:r>
      <w:r w:rsidR="008C1339">
        <w:rPr>
          <w:rFonts w:ascii="Times New Roman" w:hAnsi="Times New Roman"/>
          <w:sz w:val="30"/>
          <w:szCs w:val="30"/>
        </w:rPr>
        <w:t>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</w:rPr>
        <w:t>. Значительные средства бюджета направляются на удешевление стоимости жилищно-коммунальных услуг, оказываемых населению.</w:t>
      </w:r>
    </w:p>
    <w:p w:rsidR="00AD1B82" w:rsidRPr="00AD1B82" w:rsidRDefault="00AD1B82" w:rsidP="00AD1B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AD1B82">
        <w:rPr>
          <w:rFonts w:ascii="Times New Roman" w:hAnsi="Times New Roman"/>
          <w:sz w:val="30"/>
          <w:szCs w:val="30"/>
        </w:rPr>
        <w:t>Установлен минимальный норматив бюджетной обеспеченности расходов на проведение капитального ремонта, реконструкцию, модернизации объектов жилищно-коммунального хозяйства</w:t>
      </w:r>
      <w:bookmarkStart w:id="3" w:name="_Hlk124239714"/>
      <w:r w:rsidRPr="00AD1B82">
        <w:rPr>
          <w:rFonts w:ascii="Times New Roman" w:hAnsi="Times New Roman"/>
          <w:sz w:val="30"/>
          <w:szCs w:val="30"/>
        </w:rPr>
        <w:t xml:space="preserve">, включая перевод на местные виды топлива, </w:t>
      </w:r>
      <w:bookmarkEnd w:id="3"/>
      <w:r w:rsidRPr="00AD1B82">
        <w:rPr>
          <w:rFonts w:ascii="Times New Roman" w:hAnsi="Times New Roman"/>
          <w:sz w:val="30"/>
          <w:szCs w:val="30"/>
        </w:rPr>
        <w:t xml:space="preserve">в сумме </w:t>
      </w:r>
      <w:r w:rsidR="00EC5B6E">
        <w:rPr>
          <w:rFonts w:ascii="Times New Roman" w:hAnsi="Times New Roman"/>
          <w:sz w:val="30"/>
          <w:szCs w:val="30"/>
        </w:rPr>
        <w:t>1 1</w:t>
      </w:r>
      <w:r w:rsidRPr="00AD1B82">
        <w:rPr>
          <w:rFonts w:ascii="Times New Roman" w:hAnsi="Times New Roman"/>
          <w:sz w:val="30"/>
          <w:szCs w:val="30"/>
        </w:rPr>
        <w:t>00,0</w:t>
      </w:r>
      <w:r>
        <w:rPr>
          <w:rFonts w:ascii="Times New Roman" w:hAnsi="Times New Roman"/>
          <w:sz w:val="30"/>
          <w:szCs w:val="30"/>
        </w:rPr>
        <w:t xml:space="preserve"> тыс. рубл</w:t>
      </w:r>
      <w:r w:rsidR="00EC5B6E">
        <w:rPr>
          <w:rFonts w:ascii="Times New Roman" w:hAnsi="Times New Roman"/>
          <w:sz w:val="30"/>
          <w:szCs w:val="30"/>
        </w:rPr>
        <w:t>ей</w:t>
      </w:r>
      <w:r>
        <w:rPr>
          <w:rFonts w:ascii="Times New Roman" w:hAnsi="Times New Roman"/>
          <w:sz w:val="30"/>
          <w:szCs w:val="30"/>
        </w:rPr>
        <w:t>.</w:t>
      </w:r>
    </w:p>
    <w:p w:rsidR="005242F6" w:rsidRPr="005242F6" w:rsidRDefault="005242F6" w:rsidP="00DA0A6E">
      <w:pPr>
        <w:spacing w:after="0" w:line="240" w:lineRule="auto"/>
        <w:ind w:right="-6" w:firstLine="567"/>
        <w:jc w:val="both"/>
        <w:rPr>
          <w:rFonts w:ascii="Times New Roman" w:hAnsi="Times New Roman"/>
          <w:spacing w:val="-8"/>
          <w:sz w:val="30"/>
          <w:szCs w:val="30"/>
        </w:rPr>
      </w:pPr>
      <w:r w:rsidRPr="005242F6">
        <w:rPr>
          <w:rFonts w:ascii="Times New Roman" w:hAnsi="Times New Roman"/>
          <w:sz w:val="30"/>
          <w:szCs w:val="30"/>
        </w:rPr>
        <w:t>При формировании расходной части бюджета на 202</w:t>
      </w:r>
      <w:r w:rsidR="00EC5B6E">
        <w:rPr>
          <w:rFonts w:ascii="Times New Roman" w:hAnsi="Times New Roman"/>
          <w:sz w:val="30"/>
          <w:szCs w:val="30"/>
        </w:rPr>
        <w:t>4</w:t>
      </w:r>
      <w:r w:rsidRPr="005242F6">
        <w:rPr>
          <w:rFonts w:ascii="Times New Roman" w:hAnsi="Times New Roman"/>
          <w:sz w:val="30"/>
          <w:szCs w:val="30"/>
        </w:rPr>
        <w:t xml:space="preserve"> год сохранена его социальная направленность, необходимость обеспечения ассигнованиями </w:t>
      </w:r>
      <w:r w:rsidRPr="006E35DD">
        <w:rPr>
          <w:rFonts w:ascii="Times New Roman" w:hAnsi="Times New Roman"/>
          <w:b/>
          <w:sz w:val="30"/>
          <w:szCs w:val="30"/>
        </w:rPr>
        <w:t>первоочередных бюджетных обязательств</w:t>
      </w:r>
      <w:r w:rsidRPr="005242F6">
        <w:rPr>
          <w:rFonts w:ascii="Times New Roman" w:hAnsi="Times New Roman"/>
          <w:sz w:val="30"/>
          <w:szCs w:val="30"/>
        </w:rPr>
        <w:t xml:space="preserve"> (заработная плата и взносы (отчисления) на социальное страхование работникам бюджетной сферы, </w:t>
      </w:r>
      <w:r w:rsidRPr="005242F6">
        <w:rPr>
          <w:rFonts w:ascii="Times New Roman" w:hAnsi="Times New Roman"/>
          <w:spacing w:val="-4"/>
          <w:sz w:val="30"/>
          <w:szCs w:val="30"/>
        </w:rPr>
        <w:t>трансферты населению, оплата коммунальных</w:t>
      </w:r>
      <w:r w:rsidRPr="005242F6">
        <w:rPr>
          <w:rFonts w:ascii="Times New Roman" w:hAnsi="Times New Roman"/>
          <w:sz w:val="30"/>
          <w:szCs w:val="30"/>
        </w:rPr>
        <w:t xml:space="preserve"> услуг</w:t>
      </w:r>
      <w:r w:rsidRPr="005242F6">
        <w:rPr>
          <w:rFonts w:ascii="Times New Roman" w:hAnsi="Times New Roman"/>
          <w:spacing w:val="-4"/>
          <w:sz w:val="30"/>
          <w:szCs w:val="30"/>
        </w:rPr>
        <w:t>, продуктов питания, лекарственных средств и изделий медицинского</w:t>
      </w:r>
      <w:r w:rsidRPr="005242F6">
        <w:rPr>
          <w:rFonts w:ascii="Times New Roman" w:hAnsi="Times New Roman"/>
          <w:sz w:val="30"/>
          <w:szCs w:val="30"/>
        </w:rPr>
        <w:t xml:space="preserve"> </w:t>
      </w:r>
      <w:r w:rsidRPr="005242F6">
        <w:rPr>
          <w:rFonts w:ascii="Times New Roman" w:hAnsi="Times New Roman"/>
          <w:spacing w:val="-8"/>
          <w:sz w:val="30"/>
          <w:szCs w:val="30"/>
        </w:rPr>
        <w:t>назначения</w:t>
      </w:r>
      <w:r>
        <w:rPr>
          <w:rFonts w:ascii="Times New Roman" w:hAnsi="Times New Roman"/>
          <w:spacing w:val="-8"/>
          <w:sz w:val="30"/>
          <w:szCs w:val="30"/>
        </w:rPr>
        <w:t>, субсидии</w:t>
      </w:r>
      <w:r w:rsidR="00154B69">
        <w:rPr>
          <w:rFonts w:ascii="Times New Roman" w:hAnsi="Times New Roman"/>
          <w:spacing w:val="-8"/>
          <w:sz w:val="30"/>
          <w:szCs w:val="30"/>
        </w:rPr>
        <w:t xml:space="preserve"> транспорта, топлива и энергетики</w:t>
      </w:r>
      <w:r w:rsidR="006F786F">
        <w:rPr>
          <w:rFonts w:ascii="Times New Roman" w:hAnsi="Times New Roman"/>
          <w:spacing w:val="-8"/>
          <w:sz w:val="30"/>
          <w:szCs w:val="30"/>
        </w:rPr>
        <w:t>, жилищно-коммунальных услуг</w:t>
      </w:r>
      <w:r w:rsidRPr="005242F6">
        <w:rPr>
          <w:rFonts w:ascii="Times New Roman" w:hAnsi="Times New Roman"/>
          <w:spacing w:val="-8"/>
          <w:sz w:val="30"/>
          <w:szCs w:val="30"/>
        </w:rPr>
        <w:t>).</w:t>
      </w:r>
    </w:p>
    <w:p w:rsidR="006A5991" w:rsidRDefault="00DA0A6E" w:rsidP="00DA0A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2"/>
          <w:sz w:val="30"/>
          <w:szCs w:val="30"/>
        </w:rPr>
        <w:sectPr w:rsidR="006A5991" w:rsidSect="0000185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DA0A6E">
        <w:rPr>
          <w:rFonts w:ascii="Times New Roman" w:hAnsi="Times New Roman"/>
          <w:spacing w:val="-2"/>
          <w:sz w:val="30"/>
          <w:szCs w:val="30"/>
        </w:rPr>
        <w:t>Фонд оплаты труда в бюджетной сфере</w:t>
      </w:r>
      <w:r w:rsidRPr="00DA0A6E">
        <w:rPr>
          <w:rFonts w:ascii="Times New Roman" w:hAnsi="Times New Roman"/>
          <w:sz w:val="30"/>
          <w:szCs w:val="30"/>
        </w:rPr>
        <w:t xml:space="preserve"> предусмотрен с учетом расходов на</w:t>
      </w:r>
      <w:r w:rsidRPr="00DA0A6E">
        <w:rPr>
          <w:rFonts w:ascii="Times New Roman" w:hAnsi="Times New Roman"/>
          <w:spacing w:val="-2"/>
          <w:sz w:val="30"/>
          <w:szCs w:val="30"/>
        </w:rPr>
        <w:t xml:space="preserve"> стимулирующие выплаты отдельным категориям работников в целях необходимости выполнения задачи по повышению заработной платы, установленной Программой социально-экономического развития Республики Беларусь на 2021–2025 годы.</w:t>
      </w:r>
    </w:p>
    <w:p w:rsidR="006E35DD" w:rsidRPr="006E35DD" w:rsidRDefault="006E35DD" w:rsidP="006E35DD">
      <w:pPr>
        <w:widowControl w:val="0"/>
        <w:spacing w:after="0" w:line="240" w:lineRule="auto"/>
        <w:jc w:val="center"/>
        <w:rPr>
          <w:rFonts w:ascii="Times New Roman" w:hAnsi="Times New Roman"/>
          <w:b/>
          <w:spacing w:val="-2"/>
          <w:sz w:val="30"/>
          <w:szCs w:val="30"/>
        </w:rPr>
      </w:pPr>
      <w:r w:rsidRPr="006E35DD">
        <w:rPr>
          <w:rFonts w:ascii="Times New Roman" w:hAnsi="Times New Roman"/>
          <w:b/>
          <w:spacing w:val="-2"/>
          <w:sz w:val="30"/>
          <w:szCs w:val="30"/>
        </w:rPr>
        <w:lastRenderedPageBreak/>
        <w:t xml:space="preserve">Первоочередные расходы консолидированного бюджета </w:t>
      </w:r>
      <w:r>
        <w:rPr>
          <w:rFonts w:ascii="Times New Roman" w:hAnsi="Times New Roman"/>
          <w:b/>
          <w:spacing w:val="-2"/>
          <w:sz w:val="30"/>
          <w:szCs w:val="30"/>
        </w:rPr>
        <w:t>в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202</w:t>
      </w:r>
      <w:r w:rsidR="00EC5B6E">
        <w:rPr>
          <w:rFonts w:ascii="Times New Roman" w:hAnsi="Times New Roman"/>
          <w:b/>
          <w:spacing w:val="-2"/>
          <w:sz w:val="30"/>
          <w:szCs w:val="30"/>
        </w:rPr>
        <w:t>4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год</w:t>
      </w:r>
      <w:r>
        <w:rPr>
          <w:rFonts w:ascii="Times New Roman" w:hAnsi="Times New Roman"/>
          <w:b/>
          <w:spacing w:val="-2"/>
          <w:sz w:val="30"/>
          <w:szCs w:val="30"/>
        </w:rPr>
        <w:t>у</w:t>
      </w:r>
    </w:p>
    <w:p w:rsidR="004F2977" w:rsidRDefault="004F2977" w:rsidP="005242F6">
      <w:pPr>
        <w:spacing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931729" w:rsidRDefault="00CA1484" w:rsidP="00A4141C">
      <w:pPr>
        <w:spacing w:after="0" w:line="240" w:lineRule="auto"/>
        <w:jc w:val="center"/>
        <w:rPr>
          <w:rFonts w:ascii="Times New Roman" w:hAnsi="Times New Roman"/>
          <w:b/>
          <w:color w:val="5B9BD5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  <w:lang w:eastAsia="ru-RU"/>
        </w:rPr>
        <w:drawing>
          <wp:inline distT="0" distB="0" distL="0" distR="0">
            <wp:extent cx="9097896" cy="4686935"/>
            <wp:effectExtent l="0" t="0" r="46355" b="1841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374B98" w:rsidRDefault="00374B98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</w:p>
    <w:p w:rsidR="006A5991" w:rsidRDefault="006E35DD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  <w:sectPr w:rsidR="006A5991" w:rsidSect="00001853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 w:rsidRPr="006E35DD">
        <w:rPr>
          <w:rFonts w:ascii="Times New Roman" w:hAnsi="Times New Roman"/>
          <w:sz w:val="30"/>
          <w:szCs w:val="30"/>
        </w:rPr>
        <w:t xml:space="preserve">Первоочередные расходы предусмотрены в сумме </w:t>
      </w:r>
      <w:r w:rsidR="00FE19FC">
        <w:rPr>
          <w:rFonts w:ascii="Times New Roman" w:hAnsi="Times New Roman"/>
          <w:sz w:val="30"/>
          <w:szCs w:val="30"/>
        </w:rPr>
        <w:t>104</w:t>
      </w:r>
      <w:r w:rsidR="00266893">
        <w:rPr>
          <w:rFonts w:ascii="Times New Roman" w:hAnsi="Times New Roman"/>
          <w:sz w:val="30"/>
          <w:szCs w:val="30"/>
        </w:rPr>
        <w:t> </w:t>
      </w:r>
      <w:r w:rsidR="00FE19FC">
        <w:rPr>
          <w:rFonts w:ascii="Times New Roman" w:hAnsi="Times New Roman"/>
          <w:sz w:val="30"/>
          <w:szCs w:val="30"/>
        </w:rPr>
        <w:t>508</w:t>
      </w:r>
      <w:r w:rsidR="00266893">
        <w:rPr>
          <w:rFonts w:ascii="Times New Roman" w:hAnsi="Times New Roman"/>
          <w:sz w:val="30"/>
          <w:szCs w:val="30"/>
        </w:rPr>
        <w:t>,</w:t>
      </w:r>
      <w:r w:rsidR="00FE19FC">
        <w:rPr>
          <w:rFonts w:ascii="Times New Roman" w:hAnsi="Times New Roman"/>
          <w:sz w:val="30"/>
          <w:szCs w:val="30"/>
        </w:rPr>
        <w:t>4</w:t>
      </w:r>
      <w:r w:rsidR="00266893">
        <w:rPr>
          <w:rFonts w:ascii="Times New Roman" w:hAnsi="Times New Roman"/>
          <w:sz w:val="30"/>
          <w:szCs w:val="30"/>
        </w:rPr>
        <w:t xml:space="preserve"> тыс.</w:t>
      </w:r>
      <w:r w:rsidRPr="006E35DD">
        <w:rPr>
          <w:rFonts w:ascii="Times New Roman" w:hAnsi="Times New Roman"/>
          <w:sz w:val="30"/>
          <w:szCs w:val="30"/>
        </w:rPr>
        <w:t xml:space="preserve"> рубл</w:t>
      </w:r>
      <w:r w:rsidR="00266893">
        <w:rPr>
          <w:rFonts w:ascii="Times New Roman" w:hAnsi="Times New Roman"/>
          <w:sz w:val="30"/>
          <w:szCs w:val="30"/>
        </w:rPr>
        <w:t>ей</w:t>
      </w:r>
      <w:r w:rsidRPr="006E35DD">
        <w:rPr>
          <w:rFonts w:ascii="Times New Roman" w:hAnsi="Times New Roman"/>
          <w:sz w:val="30"/>
          <w:szCs w:val="30"/>
        </w:rPr>
        <w:t>, что составляет 8</w:t>
      </w:r>
      <w:r w:rsidR="00FE19FC">
        <w:rPr>
          <w:rFonts w:ascii="Times New Roman" w:hAnsi="Times New Roman"/>
          <w:sz w:val="30"/>
          <w:szCs w:val="30"/>
        </w:rPr>
        <w:t>6</w:t>
      </w:r>
      <w:r w:rsidRPr="006E35DD">
        <w:rPr>
          <w:rFonts w:ascii="Times New Roman" w:hAnsi="Times New Roman"/>
          <w:sz w:val="30"/>
          <w:szCs w:val="30"/>
        </w:rPr>
        <w:t>,</w:t>
      </w:r>
      <w:r w:rsidR="00FE19FC">
        <w:rPr>
          <w:rFonts w:ascii="Times New Roman" w:hAnsi="Times New Roman"/>
          <w:sz w:val="30"/>
          <w:szCs w:val="30"/>
        </w:rPr>
        <w:t>7</w:t>
      </w:r>
      <w:r w:rsidRPr="006E35DD">
        <w:rPr>
          <w:rFonts w:ascii="Times New Roman" w:hAnsi="Times New Roman"/>
          <w:sz w:val="30"/>
          <w:szCs w:val="30"/>
        </w:rPr>
        <w:t>% расходов бюджета района.</w:t>
      </w:r>
    </w:p>
    <w:p w:rsidR="00CD0C62" w:rsidRPr="0059600E" w:rsidRDefault="00CD0C62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lastRenderedPageBreak/>
        <w:t>РАЙОННЫЙ БЮДЖЕТ НА 20</w:t>
      </w:r>
      <w:r w:rsidR="00C775A0" w:rsidRPr="0059600E">
        <w:rPr>
          <w:rFonts w:ascii="Times New Roman" w:hAnsi="Times New Roman"/>
          <w:b/>
          <w:color w:val="00B050"/>
          <w:sz w:val="30"/>
          <w:szCs w:val="30"/>
        </w:rPr>
        <w:t>2</w:t>
      </w:r>
      <w:r w:rsidR="004073C8">
        <w:rPr>
          <w:rFonts w:ascii="Times New Roman" w:hAnsi="Times New Roman"/>
          <w:b/>
          <w:color w:val="00B050"/>
          <w:sz w:val="30"/>
          <w:szCs w:val="30"/>
        </w:rPr>
        <w:t xml:space="preserve">4 </w:t>
      </w:r>
      <w:r w:rsidRPr="0059600E">
        <w:rPr>
          <w:rFonts w:ascii="Times New Roman" w:hAnsi="Times New Roman"/>
          <w:b/>
          <w:color w:val="00B050"/>
          <w:sz w:val="30"/>
          <w:szCs w:val="30"/>
        </w:rPr>
        <w:t>ГОД</w:t>
      </w:r>
    </w:p>
    <w:p w:rsidR="001E2D16" w:rsidRDefault="001E2D16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B32ED2" w:rsidRPr="0094650D" w:rsidRDefault="00B32ED2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34571C">
        <w:rPr>
          <w:rFonts w:ascii="Times New Roman" w:hAnsi="Times New Roman"/>
          <w:b/>
          <w:sz w:val="30"/>
          <w:szCs w:val="30"/>
        </w:rPr>
        <w:t>ДОХОДЫ</w:t>
      </w:r>
    </w:p>
    <w:p w:rsidR="00CD0C62" w:rsidRPr="0094650D" w:rsidRDefault="00CD0C62" w:rsidP="00D067DB">
      <w:pPr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</w:rPr>
      </w:pPr>
    </w:p>
    <w:p w:rsidR="003947DE" w:rsidRDefault="00CD0C62" w:rsidP="00E535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30"/>
          <w:szCs w:val="30"/>
          <w:lang w:eastAsia="ru-RU"/>
        </w:rPr>
      </w:pPr>
      <w:r w:rsidRPr="0094650D">
        <w:rPr>
          <w:rFonts w:ascii="Times New Roman" w:hAnsi="Times New Roman"/>
          <w:sz w:val="30"/>
          <w:szCs w:val="30"/>
          <w:lang w:eastAsia="ru-RU"/>
        </w:rPr>
        <w:t>Объем районного бюджета утвержден по доходам в сумме</w:t>
      </w:r>
      <w:r w:rsidRPr="0094650D">
        <w:rPr>
          <w:rFonts w:cs="Calibri"/>
          <w:lang w:eastAsia="ru-RU"/>
        </w:rPr>
        <w:t xml:space="preserve"> </w:t>
      </w:r>
      <w:r w:rsidR="003947DE">
        <w:rPr>
          <w:rFonts w:ascii="Times New Roman" w:hAnsi="Times New Roman"/>
          <w:sz w:val="30"/>
          <w:szCs w:val="30"/>
          <w:lang w:eastAsia="ru-RU"/>
        </w:rPr>
        <w:t>117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 </w:t>
      </w:r>
      <w:r w:rsidR="003947DE">
        <w:rPr>
          <w:rFonts w:ascii="Times New Roman" w:hAnsi="Times New Roman"/>
          <w:sz w:val="30"/>
          <w:szCs w:val="30"/>
          <w:lang w:eastAsia="ru-RU"/>
        </w:rPr>
        <w:t>795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,</w:t>
      </w:r>
      <w:r w:rsidR="003947DE">
        <w:rPr>
          <w:rFonts w:ascii="Times New Roman" w:hAnsi="Times New Roman"/>
          <w:sz w:val="30"/>
          <w:szCs w:val="30"/>
          <w:lang w:eastAsia="ru-RU"/>
        </w:rPr>
        <w:t>9</w:t>
      </w:r>
      <w:r w:rsidRPr="0094650D">
        <w:rPr>
          <w:rFonts w:ascii="Times New Roman" w:hAnsi="Times New Roman"/>
          <w:sz w:val="30"/>
          <w:szCs w:val="30"/>
          <w:lang w:eastAsia="ru-RU"/>
        </w:rPr>
        <w:t xml:space="preserve"> тыс. рублей и по расходам в сумме </w:t>
      </w:r>
      <w:r w:rsidR="003947DE">
        <w:rPr>
          <w:rFonts w:ascii="Times New Roman" w:hAnsi="Times New Roman"/>
          <w:sz w:val="30"/>
          <w:szCs w:val="30"/>
          <w:lang w:eastAsia="ru-RU"/>
        </w:rPr>
        <w:t>118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 </w:t>
      </w:r>
      <w:r w:rsidR="003947DE">
        <w:rPr>
          <w:rFonts w:ascii="Times New Roman" w:hAnsi="Times New Roman"/>
          <w:sz w:val="30"/>
          <w:szCs w:val="30"/>
          <w:lang w:eastAsia="ru-RU"/>
        </w:rPr>
        <w:t>386</w:t>
      </w:r>
      <w:r w:rsidR="0094650D" w:rsidRPr="0094650D">
        <w:rPr>
          <w:rFonts w:ascii="Times New Roman" w:hAnsi="Times New Roman"/>
          <w:sz w:val="30"/>
          <w:szCs w:val="30"/>
          <w:lang w:eastAsia="ru-RU"/>
        </w:rPr>
        <w:t>,</w:t>
      </w:r>
      <w:r w:rsidR="003947DE">
        <w:rPr>
          <w:rFonts w:ascii="Times New Roman" w:hAnsi="Times New Roman"/>
          <w:sz w:val="30"/>
          <w:szCs w:val="30"/>
          <w:lang w:eastAsia="ru-RU"/>
        </w:rPr>
        <w:t>8</w:t>
      </w:r>
      <w:r w:rsidRPr="0094650D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 w:rsidR="003947DE">
        <w:rPr>
          <w:rFonts w:ascii="Times New Roman" w:hAnsi="Times New Roman"/>
          <w:sz w:val="30"/>
          <w:szCs w:val="30"/>
          <w:lang w:eastAsia="ru-RU"/>
        </w:rPr>
        <w:t>.</w:t>
      </w:r>
    </w:p>
    <w:p w:rsidR="0034571C" w:rsidRDefault="003947DE" w:rsidP="003947DE">
      <w:pPr>
        <w:spacing w:after="0" w:line="240" w:lineRule="auto"/>
        <w:ind w:firstLine="709"/>
        <w:jc w:val="both"/>
        <w:rPr>
          <w:rFonts w:ascii="Times New Roman" w:hAnsi="Times New Roman"/>
          <w:sz w:val="30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 xml:space="preserve">Установлен </w:t>
      </w:r>
      <w:r>
        <w:rPr>
          <w:rFonts w:ascii="Times New Roman" w:hAnsi="Times New Roman"/>
          <w:sz w:val="30"/>
          <w:szCs w:val="20"/>
          <w:lang w:eastAsia="ru-RU"/>
        </w:rPr>
        <w:t>де</w:t>
      </w:r>
      <w:r w:rsidRPr="0081110A">
        <w:rPr>
          <w:rFonts w:ascii="Times New Roman" w:hAnsi="Times New Roman"/>
          <w:sz w:val="30"/>
          <w:szCs w:val="20"/>
          <w:lang w:eastAsia="ru-RU"/>
        </w:rPr>
        <w:t>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(превышением </w:t>
      </w:r>
      <w:r>
        <w:rPr>
          <w:rFonts w:ascii="Times New Roman" w:hAnsi="Times New Roman"/>
          <w:sz w:val="30"/>
          <w:szCs w:val="30"/>
          <w:lang w:eastAsia="ru-RU"/>
        </w:rPr>
        <w:t>расх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одов над </w:t>
      </w:r>
      <w:r>
        <w:rPr>
          <w:rFonts w:ascii="Times New Roman" w:hAnsi="Times New Roman"/>
          <w:sz w:val="30"/>
          <w:szCs w:val="30"/>
          <w:lang w:eastAsia="ru-RU"/>
        </w:rPr>
        <w:t>до</w:t>
      </w:r>
      <w:r w:rsidRPr="00D067DB">
        <w:rPr>
          <w:rFonts w:ascii="Times New Roman" w:hAnsi="Times New Roman"/>
          <w:sz w:val="30"/>
          <w:szCs w:val="30"/>
          <w:lang w:eastAsia="ru-RU"/>
        </w:rPr>
        <w:t>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районного бюджета в сумме </w:t>
      </w:r>
      <w:r>
        <w:rPr>
          <w:rFonts w:ascii="Times New Roman" w:hAnsi="Times New Roman"/>
          <w:sz w:val="30"/>
          <w:szCs w:val="20"/>
          <w:lang w:eastAsia="ru-RU"/>
        </w:rPr>
        <w:t>590,9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, </w:t>
      </w:r>
      <w:r w:rsidRPr="00766DE2">
        <w:rPr>
          <w:rFonts w:ascii="Times New Roman" w:hAnsi="Times New Roman"/>
          <w:sz w:val="30"/>
          <w:szCs w:val="30"/>
        </w:rPr>
        <w:t>финансирование которого обеспечено за счет свободных остатков денежных средств</w:t>
      </w:r>
      <w:r>
        <w:rPr>
          <w:rFonts w:ascii="Times New Roman" w:hAnsi="Times New Roman"/>
          <w:sz w:val="30"/>
          <w:szCs w:val="30"/>
        </w:rPr>
        <w:t>,</w:t>
      </w:r>
      <w:r w:rsidRPr="00766DE2">
        <w:rPr>
          <w:rFonts w:ascii="Times New Roman" w:hAnsi="Times New Roman"/>
          <w:sz w:val="30"/>
          <w:szCs w:val="30"/>
        </w:rPr>
        <w:t xml:space="preserve"> образова</w:t>
      </w:r>
      <w:r>
        <w:rPr>
          <w:rFonts w:ascii="Times New Roman" w:hAnsi="Times New Roman"/>
          <w:sz w:val="30"/>
          <w:szCs w:val="30"/>
        </w:rPr>
        <w:t>вшихся по состоянию</w:t>
      </w:r>
      <w:r w:rsidRPr="00766DE2">
        <w:rPr>
          <w:rFonts w:ascii="Times New Roman" w:hAnsi="Times New Roman"/>
          <w:sz w:val="30"/>
          <w:szCs w:val="30"/>
        </w:rPr>
        <w:t xml:space="preserve"> на 1 января 2024 года, и направлен на здравоохранение, образование.</w:t>
      </w:r>
      <w:r w:rsidRPr="00766DE2">
        <w:rPr>
          <w:rFonts w:ascii="Times New Roman" w:hAnsi="Times New Roman"/>
          <w:sz w:val="30"/>
        </w:rPr>
        <w:t xml:space="preserve"> </w:t>
      </w:r>
    </w:p>
    <w:p w:rsidR="003947DE" w:rsidRPr="0090118F" w:rsidRDefault="003947DE" w:rsidP="003947DE">
      <w:pPr>
        <w:spacing w:after="0" w:line="240" w:lineRule="auto"/>
        <w:ind w:firstLine="709"/>
        <w:jc w:val="both"/>
        <w:rPr>
          <w:sz w:val="30"/>
          <w:szCs w:val="30"/>
        </w:rPr>
      </w:pPr>
      <w:r w:rsidRPr="00766DE2">
        <w:rPr>
          <w:rFonts w:ascii="Times New Roman" w:hAnsi="Times New Roman"/>
          <w:sz w:val="30"/>
        </w:rPr>
        <w:t>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 предусмотрено 60</w:t>
      </w:r>
      <w:r>
        <w:rPr>
          <w:rFonts w:ascii="Times New Roman" w:hAnsi="Times New Roman"/>
          <w:sz w:val="30"/>
        </w:rPr>
        <w:t>,0 тыс.</w:t>
      </w:r>
      <w:r w:rsidRPr="00766DE2">
        <w:rPr>
          <w:rFonts w:ascii="Times New Roman" w:hAnsi="Times New Roman"/>
          <w:sz w:val="30"/>
        </w:rPr>
        <w:t xml:space="preserve"> рубл</w:t>
      </w:r>
      <w:r>
        <w:rPr>
          <w:rFonts w:ascii="Times New Roman" w:hAnsi="Times New Roman"/>
          <w:sz w:val="30"/>
        </w:rPr>
        <w:t>ей</w:t>
      </w:r>
      <w:r w:rsidRPr="00766DE2">
        <w:rPr>
          <w:rFonts w:ascii="Times New Roman" w:hAnsi="Times New Roman"/>
          <w:sz w:val="30"/>
        </w:rPr>
        <w:t>.</w:t>
      </w:r>
    </w:p>
    <w:p w:rsidR="002D1964" w:rsidRPr="00583BB3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highlight w:val="yellow"/>
          <w:lang w:eastAsia="ru-RU"/>
        </w:rPr>
      </w:pPr>
    </w:p>
    <w:p w:rsidR="00CD0C62" w:rsidRPr="00D067DB" w:rsidRDefault="00CD0C62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A648D5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</w:t>
      </w:r>
      <w:r w:rsidRPr="00D24D0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районного бюджета на 20</w:t>
      </w:r>
      <w:r w:rsidR="00B92837" w:rsidRPr="00D24D0B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A648D5">
        <w:rPr>
          <w:rFonts w:ascii="Times New Roman" w:hAnsi="Times New Roman"/>
          <w:b/>
          <w:bCs/>
          <w:sz w:val="30"/>
          <w:szCs w:val="30"/>
          <w:lang w:eastAsia="ru-RU"/>
        </w:rPr>
        <w:t>4</w:t>
      </w:r>
      <w:r w:rsidRPr="00D24D0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</w:p>
    <w:p w:rsidR="00CD0C62" w:rsidRPr="00D067DB" w:rsidRDefault="00CD0C62" w:rsidP="008F6904">
      <w:pPr>
        <w:widowControl w:val="0"/>
        <w:tabs>
          <w:tab w:val="left" w:pos="1276"/>
          <w:tab w:val="left" w:pos="5529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52961" w:rsidP="008E41EE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200900" cy="366522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 РАСХОДЫ</w:t>
      </w:r>
    </w:p>
    <w:p w:rsidR="00345F0E" w:rsidRPr="00D067DB" w:rsidRDefault="00345F0E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функциональной структуре расходов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</w:t>
      </w:r>
      <w:r>
        <w:rPr>
          <w:rFonts w:ascii="Times New Roman" w:hAnsi="Times New Roman"/>
          <w:sz w:val="30"/>
          <w:szCs w:val="30"/>
        </w:rPr>
        <w:t>на 20</w:t>
      </w:r>
      <w:r w:rsidR="00C775A0">
        <w:rPr>
          <w:rFonts w:ascii="Times New Roman" w:hAnsi="Times New Roman"/>
          <w:sz w:val="30"/>
          <w:szCs w:val="30"/>
        </w:rPr>
        <w:t>2</w:t>
      </w:r>
      <w:r w:rsidR="004073C8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год </w:t>
      </w:r>
      <w:r w:rsidRPr="00D067DB">
        <w:rPr>
          <w:rFonts w:ascii="Times New Roman" w:hAnsi="Times New Roman"/>
          <w:sz w:val="30"/>
          <w:szCs w:val="30"/>
        </w:rPr>
        <w:t xml:space="preserve">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</w:t>
      </w:r>
      <w:r w:rsidRPr="00D067DB">
        <w:rPr>
          <w:rFonts w:ascii="Times New Roman" w:hAnsi="Times New Roman"/>
          <w:sz w:val="30"/>
          <w:szCs w:val="30"/>
        </w:rPr>
        <w:lastRenderedPageBreak/>
        <w:t>здравоохранение, физическую культуру</w:t>
      </w:r>
      <w:r>
        <w:rPr>
          <w:rFonts w:ascii="Times New Roman" w:hAnsi="Times New Roman"/>
          <w:sz w:val="30"/>
          <w:szCs w:val="30"/>
        </w:rPr>
        <w:t xml:space="preserve"> и спорт, культуру, образование и </w:t>
      </w:r>
      <w:r w:rsidRPr="00D067DB">
        <w:rPr>
          <w:rFonts w:ascii="Times New Roman" w:hAnsi="Times New Roman"/>
          <w:sz w:val="30"/>
          <w:szCs w:val="30"/>
        </w:rPr>
        <w:t>социальную политику.</w:t>
      </w:r>
    </w:p>
    <w:p w:rsidR="00CD0C62" w:rsidRPr="00D067DB" w:rsidRDefault="00276CA7" w:rsidP="00276CA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78070" cy="4191000"/>
            <wp:effectExtent l="0" t="0" r="1841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325629" w:rsidRPr="00325629" w:rsidRDefault="00325629" w:rsidP="00325629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25629">
        <w:rPr>
          <w:rFonts w:ascii="Times New Roman" w:hAnsi="Times New Roman"/>
          <w:b/>
          <w:sz w:val="30"/>
          <w:szCs w:val="30"/>
          <w:u w:val="single"/>
        </w:rPr>
        <w:t>Общегосударственная деятельность</w:t>
      </w:r>
    </w:p>
    <w:p w:rsidR="003F3050" w:rsidRDefault="00325629" w:rsidP="00FE16B1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D067DB">
        <w:rPr>
          <w:rFonts w:ascii="Times New Roman" w:hAnsi="Times New Roman"/>
          <w:sz w:val="30"/>
          <w:szCs w:val="30"/>
        </w:rPr>
        <w:t xml:space="preserve"> 20</w:t>
      </w:r>
      <w:r>
        <w:rPr>
          <w:rFonts w:ascii="Times New Roman" w:hAnsi="Times New Roman"/>
          <w:sz w:val="30"/>
          <w:szCs w:val="30"/>
        </w:rPr>
        <w:t>2</w:t>
      </w:r>
      <w:r w:rsidR="00B22AC9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году </w:t>
      </w:r>
      <w:r>
        <w:rPr>
          <w:rFonts w:ascii="Times New Roman" w:hAnsi="Times New Roman"/>
          <w:sz w:val="30"/>
          <w:szCs w:val="30"/>
        </w:rPr>
        <w:t>с</w:t>
      </w:r>
      <w:r w:rsidR="003F3050">
        <w:rPr>
          <w:rFonts w:ascii="Times New Roman" w:hAnsi="Times New Roman"/>
          <w:sz w:val="30"/>
          <w:szCs w:val="30"/>
        </w:rPr>
        <w:t xml:space="preserve">умма расходов на </w:t>
      </w:r>
      <w:r w:rsidR="003F3050" w:rsidRPr="003F3050">
        <w:rPr>
          <w:rFonts w:ascii="Times New Roman" w:hAnsi="Times New Roman"/>
          <w:b/>
          <w:sz w:val="30"/>
          <w:szCs w:val="30"/>
        </w:rPr>
        <w:t>общегосударственную деятельность</w:t>
      </w:r>
      <w:r w:rsidR="003F3050">
        <w:rPr>
          <w:rFonts w:ascii="Times New Roman" w:hAnsi="Times New Roman"/>
          <w:sz w:val="30"/>
          <w:szCs w:val="30"/>
        </w:rPr>
        <w:t xml:space="preserve"> определена в размере </w:t>
      </w:r>
      <w:r w:rsidR="000756E5">
        <w:rPr>
          <w:rFonts w:ascii="Times New Roman" w:hAnsi="Times New Roman"/>
          <w:sz w:val="30"/>
          <w:szCs w:val="30"/>
        </w:rPr>
        <w:t>9</w:t>
      </w:r>
      <w:r w:rsidR="003F3050">
        <w:rPr>
          <w:rFonts w:ascii="Times New Roman" w:hAnsi="Times New Roman"/>
          <w:sz w:val="30"/>
          <w:szCs w:val="30"/>
        </w:rPr>
        <w:t> </w:t>
      </w:r>
      <w:r w:rsidR="000756E5">
        <w:rPr>
          <w:rFonts w:ascii="Times New Roman" w:hAnsi="Times New Roman"/>
          <w:sz w:val="30"/>
          <w:szCs w:val="30"/>
        </w:rPr>
        <w:t>8</w:t>
      </w:r>
      <w:r w:rsidR="00B22AC9">
        <w:rPr>
          <w:rFonts w:ascii="Times New Roman" w:hAnsi="Times New Roman"/>
          <w:sz w:val="30"/>
          <w:szCs w:val="30"/>
        </w:rPr>
        <w:t>95</w:t>
      </w:r>
      <w:r w:rsidR="003F3050"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2</w:t>
      </w:r>
      <w:r w:rsidR="003F3050">
        <w:rPr>
          <w:rFonts w:ascii="Times New Roman" w:hAnsi="Times New Roman"/>
          <w:sz w:val="30"/>
          <w:szCs w:val="30"/>
        </w:rPr>
        <w:t xml:space="preserve"> тыс. рублей. </w:t>
      </w:r>
      <w:r w:rsidR="003F3050" w:rsidRPr="00D067DB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деятельность </w:t>
      </w:r>
      <w:r w:rsidR="00B22AC9">
        <w:rPr>
          <w:rFonts w:ascii="Times New Roman" w:hAnsi="Times New Roman"/>
          <w:sz w:val="30"/>
          <w:szCs w:val="30"/>
        </w:rPr>
        <w:t>734</w:t>
      </w:r>
      <w:r w:rsidR="003F3050"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7</w:t>
      </w:r>
      <w:r w:rsidR="003F3050" w:rsidRPr="00580177">
        <w:rPr>
          <w:rFonts w:ascii="Times New Roman" w:hAnsi="Times New Roman"/>
          <w:sz w:val="30"/>
          <w:szCs w:val="30"/>
        </w:rPr>
        <w:t xml:space="preserve"> </w:t>
      </w:r>
      <w:r w:rsidR="003F3050" w:rsidRPr="00546F6F">
        <w:rPr>
          <w:rFonts w:ascii="Times New Roman" w:hAnsi="Times New Roman"/>
          <w:sz w:val="30"/>
          <w:szCs w:val="30"/>
        </w:rPr>
        <w:t>тыс. рублей (</w:t>
      </w:r>
      <w:r w:rsidR="00B22AC9">
        <w:rPr>
          <w:rFonts w:ascii="Times New Roman" w:hAnsi="Times New Roman"/>
          <w:sz w:val="30"/>
          <w:szCs w:val="30"/>
        </w:rPr>
        <w:t>7</w:t>
      </w:r>
      <w:r w:rsidR="003F3050" w:rsidRPr="00546F6F"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4</w:t>
      </w:r>
      <w:r w:rsidR="003F3050" w:rsidRPr="00546F6F">
        <w:rPr>
          <w:rFonts w:ascii="Times New Roman" w:hAnsi="Times New Roman"/>
          <w:sz w:val="30"/>
          <w:szCs w:val="30"/>
        </w:rPr>
        <w:t>%)</w:t>
      </w:r>
      <w:r w:rsidR="003F3050" w:rsidRPr="00D067DB">
        <w:rPr>
          <w:rFonts w:ascii="Times New Roman" w:hAnsi="Times New Roman"/>
          <w:sz w:val="30"/>
          <w:szCs w:val="30"/>
        </w:rPr>
        <w:t xml:space="preserve"> занимают </w:t>
      </w:r>
      <w:r w:rsidR="003F3050">
        <w:rPr>
          <w:rFonts w:ascii="Times New Roman" w:hAnsi="Times New Roman"/>
          <w:b/>
          <w:sz w:val="30"/>
          <w:szCs w:val="30"/>
        </w:rPr>
        <w:t>межбюджетные трансферты</w:t>
      </w:r>
      <w:r w:rsidR="003F3050" w:rsidRPr="00D067DB">
        <w:rPr>
          <w:rFonts w:ascii="Times New Roman" w:hAnsi="Times New Roman"/>
          <w:sz w:val="30"/>
          <w:szCs w:val="30"/>
        </w:rPr>
        <w:t xml:space="preserve">. </w:t>
      </w:r>
    </w:p>
    <w:p w:rsidR="00FE16B1" w:rsidRDefault="00FE16B1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25629" w:rsidRPr="00FE16B1" w:rsidRDefault="00325629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E16B1">
        <w:rPr>
          <w:rFonts w:ascii="Times New Roman" w:hAnsi="Times New Roman"/>
          <w:b/>
          <w:sz w:val="30"/>
          <w:szCs w:val="30"/>
          <w:u w:val="single"/>
        </w:rPr>
        <w:t>Национальная обо</w:t>
      </w:r>
      <w:r w:rsidR="00FE16B1" w:rsidRPr="00FE16B1">
        <w:rPr>
          <w:rFonts w:ascii="Times New Roman" w:hAnsi="Times New Roman"/>
          <w:b/>
          <w:sz w:val="30"/>
          <w:szCs w:val="30"/>
          <w:u w:val="single"/>
        </w:rPr>
        <w:t>рона</w:t>
      </w:r>
    </w:p>
    <w:p w:rsidR="00FE16B1" w:rsidRDefault="003F3050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3F3050">
        <w:rPr>
          <w:rFonts w:ascii="Times New Roman" w:hAnsi="Times New Roman"/>
          <w:b/>
          <w:sz w:val="30"/>
          <w:szCs w:val="30"/>
          <w:lang w:eastAsia="ru-RU"/>
        </w:rPr>
        <w:t>национальную оборону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B22AC9">
        <w:rPr>
          <w:rFonts w:ascii="Times New Roman" w:hAnsi="Times New Roman"/>
          <w:sz w:val="30"/>
          <w:szCs w:val="30"/>
          <w:lang w:eastAsia="ru-RU"/>
        </w:rPr>
        <w:t>75</w:t>
      </w:r>
      <w:r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рублей. Запланированные средства будут направлены на финансирование расходов территориальной обороны</w:t>
      </w:r>
      <w:r w:rsidR="00F80810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C32AD" w:rsidRDefault="006C32AD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325629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Н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>ациональн</w:t>
      </w:r>
      <w:r>
        <w:rPr>
          <w:rFonts w:ascii="Times New Roman" w:hAnsi="Times New Roman"/>
          <w:b/>
          <w:sz w:val="30"/>
          <w:szCs w:val="30"/>
          <w:u w:val="single"/>
        </w:rPr>
        <w:t>ая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 xml:space="preserve"> экономик</w:t>
      </w:r>
      <w:r>
        <w:rPr>
          <w:rFonts w:ascii="Times New Roman" w:hAnsi="Times New Roman"/>
          <w:b/>
          <w:sz w:val="30"/>
          <w:szCs w:val="30"/>
          <w:u w:val="single"/>
        </w:rPr>
        <w:t>а</w:t>
      </w:r>
    </w:p>
    <w:p w:rsidR="00CD0C62" w:rsidRDefault="00325629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</w:t>
      </w:r>
      <w:r w:rsidR="00CD0C62" w:rsidRPr="00D067DB">
        <w:rPr>
          <w:rFonts w:ascii="Times New Roman" w:hAnsi="Times New Roman"/>
          <w:sz w:val="30"/>
          <w:szCs w:val="30"/>
        </w:rPr>
        <w:t xml:space="preserve">а финансирование отраслей </w:t>
      </w:r>
      <w:r w:rsidR="00CD0C62" w:rsidRPr="00D067DB">
        <w:rPr>
          <w:rFonts w:ascii="Times New Roman" w:hAnsi="Times New Roman"/>
          <w:b/>
          <w:sz w:val="30"/>
          <w:szCs w:val="30"/>
        </w:rPr>
        <w:t>национальной экономики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CD0C62">
        <w:rPr>
          <w:rFonts w:ascii="Times New Roman" w:hAnsi="Times New Roman"/>
          <w:sz w:val="30"/>
          <w:szCs w:val="30"/>
        </w:rPr>
        <w:t>будет направлено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CE6AD5">
        <w:rPr>
          <w:rFonts w:ascii="Times New Roman" w:hAnsi="Times New Roman"/>
          <w:sz w:val="30"/>
          <w:szCs w:val="30"/>
        </w:rPr>
        <w:t>5</w:t>
      </w:r>
      <w:r w:rsidR="00CD0C62">
        <w:rPr>
          <w:rFonts w:ascii="Times New Roman" w:hAnsi="Times New Roman"/>
          <w:sz w:val="30"/>
          <w:szCs w:val="30"/>
        </w:rPr>
        <w:t> </w:t>
      </w:r>
      <w:r w:rsidR="00B22AC9">
        <w:rPr>
          <w:rFonts w:ascii="Times New Roman" w:hAnsi="Times New Roman"/>
          <w:sz w:val="30"/>
          <w:szCs w:val="30"/>
        </w:rPr>
        <w:t>796</w:t>
      </w:r>
      <w:r w:rsidR="00CD0C62"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7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на финансирование национальной экономики расходы </w:t>
      </w:r>
      <w:r w:rsidR="00CD0C62" w:rsidRPr="00C02417">
        <w:rPr>
          <w:rFonts w:ascii="Times New Roman" w:hAnsi="Times New Roman"/>
          <w:sz w:val="30"/>
          <w:szCs w:val="30"/>
        </w:rPr>
        <w:t>на сельское хозяйство запланированы в сумме 2 </w:t>
      </w:r>
      <w:r w:rsidR="00B22AC9">
        <w:rPr>
          <w:rFonts w:ascii="Times New Roman" w:hAnsi="Times New Roman"/>
          <w:sz w:val="30"/>
          <w:szCs w:val="30"/>
        </w:rPr>
        <w:t>863</w:t>
      </w:r>
      <w:r w:rsidR="00CD0C62" w:rsidRPr="00C02417"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6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транспорт – </w:t>
      </w:r>
      <w:r w:rsidR="00B22AC9">
        <w:rPr>
          <w:rFonts w:ascii="Times New Roman" w:hAnsi="Times New Roman"/>
          <w:sz w:val="30"/>
          <w:szCs w:val="30"/>
        </w:rPr>
        <w:t>2</w:t>
      </w:r>
      <w:r w:rsidR="00ED2296" w:rsidRPr="00C02417">
        <w:rPr>
          <w:rFonts w:ascii="Times New Roman" w:hAnsi="Times New Roman"/>
          <w:sz w:val="30"/>
          <w:szCs w:val="30"/>
        </w:rPr>
        <w:t xml:space="preserve"> </w:t>
      </w:r>
      <w:r w:rsidR="00B22AC9">
        <w:rPr>
          <w:rFonts w:ascii="Times New Roman" w:hAnsi="Times New Roman"/>
          <w:sz w:val="30"/>
          <w:szCs w:val="30"/>
        </w:rPr>
        <w:t>018</w:t>
      </w:r>
      <w:r w:rsidR="00CD0C62" w:rsidRPr="00C02417"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1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топливо и энергетика – </w:t>
      </w:r>
      <w:r w:rsidR="00B22AC9">
        <w:rPr>
          <w:rFonts w:ascii="Times New Roman" w:hAnsi="Times New Roman"/>
          <w:sz w:val="30"/>
          <w:szCs w:val="30"/>
        </w:rPr>
        <w:t>846</w:t>
      </w:r>
      <w:r w:rsidR="00D07258" w:rsidRPr="00C02417"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2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рублей, другую деятельность в области национальной экономики – </w:t>
      </w:r>
      <w:r w:rsidR="00B22AC9">
        <w:rPr>
          <w:rFonts w:ascii="Times New Roman" w:hAnsi="Times New Roman"/>
          <w:sz w:val="30"/>
          <w:szCs w:val="30"/>
        </w:rPr>
        <w:t>68</w:t>
      </w:r>
      <w:r w:rsidR="00D07258" w:rsidRPr="00C02417"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9</w:t>
      </w:r>
      <w:r w:rsidR="00CD0C62" w:rsidRPr="00C02417">
        <w:rPr>
          <w:rFonts w:ascii="Times New Roman" w:hAnsi="Times New Roman"/>
          <w:sz w:val="30"/>
          <w:szCs w:val="30"/>
        </w:rPr>
        <w:t xml:space="preserve"> тыс. рублей.</w:t>
      </w:r>
    </w:p>
    <w:p w:rsidR="006C32AD" w:rsidRPr="00C02417" w:rsidRDefault="006C32AD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E6AD5" w:rsidRPr="00FE16B1" w:rsidRDefault="00CE6AD5" w:rsidP="00CE6AD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lastRenderedPageBreak/>
        <w:t>Охрана окружающей среды</w:t>
      </w:r>
    </w:p>
    <w:p w:rsidR="00CE6AD5" w:rsidRPr="00B22AC9" w:rsidRDefault="00CE6AD5" w:rsidP="00CE6AD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предусмотрено 1</w:t>
      </w:r>
      <w:r w:rsidR="00B22AC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>,</w:t>
      </w:r>
      <w:r w:rsidR="00B22AC9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 на финансирование </w:t>
      </w:r>
      <w:r w:rsidR="00B22AC9" w:rsidRPr="00B22AC9">
        <w:rPr>
          <w:rFonts w:ascii="Times New Roman" w:hAnsi="Times New Roman"/>
          <w:sz w:val="30"/>
          <w:szCs w:val="30"/>
        </w:rPr>
        <w:t>комплекса работ по борьбе с распространением борщевика Сосновского и золотарника канадского</w:t>
      </w:r>
      <w:r w:rsidRPr="00B22AC9">
        <w:rPr>
          <w:rFonts w:ascii="Times New Roman" w:hAnsi="Times New Roman"/>
          <w:sz w:val="30"/>
          <w:szCs w:val="30"/>
        </w:rPr>
        <w:t>.</w:t>
      </w:r>
    </w:p>
    <w:p w:rsidR="00CE6AD5" w:rsidRDefault="00CE6AD5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Жилищно-коммунальные услуги и жилищное строительство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жилищно-коммунальные услуги и жилищное строительство запланированы в сумме </w:t>
      </w:r>
      <w:r w:rsidR="00C41DEB">
        <w:rPr>
          <w:rFonts w:ascii="Times New Roman" w:hAnsi="Times New Roman"/>
          <w:sz w:val="30"/>
          <w:szCs w:val="30"/>
        </w:rPr>
        <w:t>11</w:t>
      </w:r>
      <w:r>
        <w:rPr>
          <w:rFonts w:ascii="Times New Roman" w:hAnsi="Times New Roman"/>
          <w:sz w:val="30"/>
          <w:szCs w:val="30"/>
        </w:rPr>
        <w:t xml:space="preserve"> </w:t>
      </w:r>
      <w:r w:rsidR="00C41DEB">
        <w:rPr>
          <w:rFonts w:ascii="Times New Roman" w:hAnsi="Times New Roman"/>
          <w:sz w:val="30"/>
          <w:szCs w:val="30"/>
        </w:rPr>
        <w:t>358</w:t>
      </w:r>
      <w:r>
        <w:rPr>
          <w:rFonts w:ascii="Times New Roman" w:hAnsi="Times New Roman"/>
          <w:sz w:val="30"/>
          <w:szCs w:val="30"/>
        </w:rPr>
        <w:t>,</w:t>
      </w:r>
      <w:r w:rsidR="00621A2D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C02417" w:rsidRDefault="00CD0C62" w:rsidP="00D0725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На </w:t>
      </w:r>
      <w:r w:rsidRPr="00C02417">
        <w:rPr>
          <w:rFonts w:ascii="Times New Roman" w:hAnsi="Times New Roman"/>
          <w:sz w:val="30"/>
          <w:szCs w:val="30"/>
        </w:rPr>
        <w:t xml:space="preserve">жилищное строительство предусмотрено </w:t>
      </w:r>
      <w:r w:rsidR="00D07258" w:rsidRPr="00C02417">
        <w:rPr>
          <w:rFonts w:ascii="Times New Roman" w:hAnsi="Times New Roman"/>
          <w:sz w:val="30"/>
          <w:szCs w:val="30"/>
        </w:rPr>
        <w:t>0,</w:t>
      </w:r>
      <w:r w:rsidR="00621A2D" w:rsidRPr="00C02417">
        <w:rPr>
          <w:rFonts w:ascii="Times New Roman" w:hAnsi="Times New Roman"/>
          <w:sz w:val="30"/>
          <w:szCs w:val="30"/>
        </w:rPr>
        <w:t>4</w:t>
      </w:r>
      <w:r w:rsidRPr="00C02417">
        <w:rPr>
          <w:rFonts w:ascii="Times New Roman" w:hAnsi="Times New Roman"/>
          <w:sz w:val="30"/>
          <w:szCs w:val="30"/>
        </w:rPr>
        <w:t xml:space="preserve"> тыс. рублей,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которые планируется направить на </w:t>
      </w:r>
      <w:r w:rsidR="00D07258" w:rsidRPr="00C02417">
        <w:rPr>
          <w:rFonts w:ascii="Times New Roman" w:hAnsi="Times New Roman"/>
          <w:sz w:val="30"/>
          <w:szCs w:val="30"/>
        </w:rPr>
        <w:t>расходы по обслуживанию и погашению льготных кредитов, полученных сельскохозяйственными организациями на строительство (реконструкцию) или приобретение жилых домов (квартир), реконструкцию объектов под жилые помещения, по которым осуществлен перевод долга</w:t>
      </w:r>
      <w:r w:rsidRPr="00C02417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C02417">
        <w:rPr>
          <w:rFonts w:ascii="Times New Roman" w:hAnsi="Times New Roman"/>
          <w:sz w:val="30"/>
          <w:szCs w:val="30"/>
          <w:lang w:eastAsia="ru-RU"/>
        </w:rPr>
        <w:t xml:space="preserve">На жилищно-коммунальное хозяйство предусмотрено </w:t>
      </w:r>
      <w:r w:rsidR="00621A2D" w:rsidRPr="00C02417">
        <w:rPr>
          <w:rFonts w:ascii="Times New Roman" w:hAnsi="Times New Roman"/>
          <w:sz w:val="30"/>
          <w:szCs w:val="30"/>
          <w:lang w:eastAsia="ru-RU"/>
        </w:rPr>
        <w:t>7</w:t>
      </w:r>
      <w:r w:rsidR="00C41DEB">
        <w:rPr>
          <w:rFonts w:ascii="Times New Roman" w:hAnsi="Times New Roman"/>
          <w:sz w:val="30"/>
          <w:szCs w:val="30"/>
          <w:lang w:eastAsia="ru-RU"/>
        </w:rPr>
        <w:t> 832,5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тыс. рублей, благоустройство населенных пунктов – </w:t>
      </w:r>
      <w:r w:rsidR="00C41DEB">
        <w:rPr>
          <w:rFonts w:ascii="Times New Roman" w:hAnsi="Times New Roman"/>
          <w:sz w:val="30"/>
          <w:szCs w:val="30"/>
          <w:lang w:eastAsia="ru-RU"/>
        </w:rPr>
        <w:t>3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C41DEB">
        <w:rPr>
          <w:rFonts w:ascii="Times New Roman" w:hAnsi="Times New Roman"/>
          <w:sz w:val="30"/>
          <w:szCs w:val="30"/>
          <w:lang w:eastAsia="ru-RU"/>
        </w:rPr>
        <w:t>444</w:t>
      </w:r>
      <w:r w:rsidRPr="00C02417">
        <w:rPr>
          <w:rFonts w:ascii="Times New Roman" w:hAnsi="Times New Roman"/>
          <w:sz w:val="30"/>
          <w:szCs w:val="30"/>
          <w:lang w:eastAsia="ru-RU"/>
        </w:rPr>
        <w:t>,</w:t>
      </w:r>
      <w:r w:rsidR="00C41DEB">
        <w:rPr>
          <w:rFonts w:ascii="Times New Roman" w:hAnsi="Times New Roman"/>
          <w:sz w:val="30"/>
          <w:szCs w:val="30"/>
          <w:lang w:eastAsia="ru-RU"/>
        </w:rPr>
        <w:t>1</w:t>
      </w:r>
      <w:r w:rsidRPr="00C02417">
        <w:rPr>
          <w:rFonts w:ascii="Times New Roman" w:hAnsi="Times New Roman"/>
          <w:sz w:val="30"/>
          <w:szCs w:val="30"/>
          <w:lang w:eastAsia="ru-RU"/>
        </w:rPr>
        <w:t xml:space="preserve"> тыс. рублей,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C41DEB">
        <w:rPr>
          <w:rFonts w:ascii="Times New Roman" w:hAnsi="Times New Roman"/>
          <w:sz w:val="30"/>
          <w:szCs w:val="30"/>
          <w:lang w:eastAsia="ru-RU"/>
        </w:rPr>
        <w:t>81</w:t>
      </w:r>
      <w:r w:rsidR="00AA2714">
        <w:rPr>
          <w:rFonts w:ascii="Times New Roman" w:hAnsi="Times New Roman"/>
          <w:sz w:val="30"/>
          <w:szCs w:val="30"/>
          <w:lang w:eastAsia="ru-RU"/>
        </w:rPr>
        <w:t>,</w:t>
      </w:r>
      <w:r w:rsidR="00C41DEB">
        <w:rPr>
          <w:rFonts w:ascii="Times New Roman" w:hAnsi="Times New Roman"/>
          <w:sz w:val="30"/>
          <w:szCs w:val="30"/>
          <w:lang w:eastAsia="ru-RU"/>
        </w:rPr>
        <w:t>4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3D4473" w:rsidRPr="00D067DB" w:rsidRDefault="003D4473" w:rsidP="00BB6F68">
      <w:pPr>
        <w:spacing w:before="120"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Общая сумма средств на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социальную сферу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hAnsi="Times New Roman"/>
          <w:sz w:val="30"/>
          <w:szCs w:val="30"/>
          <w:lang w:eastAsia="ru-RU"/>
        </w:rPr>
        <w:t>районном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бюджете определена в размере </w:t>
      </w:r>
      <w:r w:rsidR="00C41DEB">
        <w:rPr>
          <w:rFonts w:ascii="Times New Roman" w:hAnsi="Times New Roman"/>
          <w:sz w:val="30"/>
          <w:szCs w:val="30"/>
          <w:lang w:eastAsia="ru-RU"/>
        </w:rPr>
        <w:t>91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C41DEB">
        <w:rPr>
          <w:rFonts w:ascii="Times New Roman" w:hAnsi="Times New Roman"/>
          <w:sz w:val="30"/>
          <w:szCs w:val="30"/>
          <w:lang w:eastAsia="ru-RU"/>
        </w:rPr>
        <w:t>251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C41DEB">
        <w:rPr>
          <w:rFonts w:ascii="Times New Roman" w:hAnsi="Times New Roman"/>
          <w:sz w:val="30"/>
          <w:szCs w:val="30"/>
          <w:lang w:eastAsia="ru-RU"/>
        </w:rPr>
        <w:t>5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 За счет средств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финансируются учреждения социальной сферы: </w:t>
      </w:r>
      <w:r>
        <w:rPr>
          <w:rFonts w:ascii="Times New Roman" w:hAnsi="Times New Roman"/>
          <w:sz w:val="30"/>
          <w:szCs w:val="30"/>
          <w:lang w:eastAsia="ru-RU"/>
        </w:rPr>
        <w:t xml:space="preserve">больницы, </w:t>
      </w:r>
      <w:r w:rsidRPr="00D067DB">
        <w:rPr>
          <w:rFonts w:ascii="Times New Roman" w:hAnsi="Times New Roman"/>
          <w:sz w:val="30"/>
          <w:szCs w:val="30"/>
          <w:lang w:eastAsia="ru-RU"/>
        </w:rPr>
        <w:t>поликлиник</w:t>
      </w:r>
      <w:r>
        <w:rPr>
          <w:rFonts w:ascii="Times New Roman" w:hAnsi="Times New Roman"/>
          <w:sz w:val="30"/>
          <w:szCs w:val="30"/>
          <w:lang w:eastAsia="ru-RU"/>
        </w:rPr>
        <w:t>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амбулатории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дошкольные учреждения, школы, гимназия, социально-педагогический центр, центры творчества, школы искусств,</w:t>
      </w:r>
      <w:r w:rsidRPr="00D067DB">
        <w:rPr>
          <w:rFonts w:ascii="Times New Roman" w:hAnsi="Times New Roman"/>
          <w:sz w:val="30"/>
          <w:szCs w:val="30"/>
          <w:lang w:eastAsia="ru-RU"/>
        </w:rPr>
        <w:t> детски</w:t>
      </w:r>
      <w:r>
        <w:rPr>
          <w:rFonts w:ascii="Times New Roman" w:hAnsi="Times New Roman"/>
          <w:sz w:val="30"/>
          <w:szCs w:val="30"/>
          <w:lang w:eastAsia="ru-RU"/>
        </w:rPr>
        <w:t>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дом</w:t>
      </w:r>
      <w:r>
        <w:rPr>
          <w:rFonts w:ascii="Times New Roman" w:hAnsi="Times New Roman"/>
          <w:sz w:val="30"/>
          <w:szCs w:val="30"/>
          <w:lang w:eastAsia="ru-RU"/>
        </w:rPr>
        <w:t>а семейного типа</w:t>
      </w:r>
      <w:r w:rsidR="00C41DEB">
        <w:rPr>
          <w:rFonts w:ascii="Times New Roman" w:hAnsi="Times New Roman"/>
          <w:sz w:val="30"/>
          <w:szCs w:val="30"/>
          <w:lang w:eastAsia="ru-RU"/>
        </w:rPr>
        <w:t>, отделение круглосуточного пребывания для граждан пожилого возраста,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 xml:space="preserve">центр повышения квалификации и </w:t>
      </w:r>
      <w:r w:rsidRPr="00D067DB">
        <w:rPr>
          <w:rFonts w:ascii="Times New Roman" w:hAnsi="Times New Roman"/>
          <w:sz w:val="30"/>
          <w:szCs w:val="30"/>
          <w:lang w:eastAsia="ru-RU"/>
        </w:rPr>
        <w:t>ряд учреждений культуры</w:t>
      </w:r>
      <w:r>
        <w:rPr>
          <w:rFonts w:ascii="Times New Roman" w:hAnsi="Times New Roman"/>
          <w:sz w:val="30"/>
          <w:szCs w:val="30"/>
          <w:lang w:eastAsia="ru-RU"/>
        </w:rPr>
        <w:t>, образования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спорта.</w:t>
      </w:r>
    </w:p>
    <w:p w:rsidR="00CD0C62" w:rsidRDefault="003D4473" w:rsidP="00A0799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6492715" wp14:editId="2F6D1052">
            <wp:extent cx="6200775" cy="3350239"/>
            <wp:effectExtent l="0" t="19050" r="0" b="3175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0369E3" w:rsidRDefault="000369E3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D1321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CD0C62" w:rsidRPr="005B079C" w:rsidRDefault="00CD0C62" w:rsidP="005B079C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Бюджетное финансирование отрасли «Здравоохранение» за счет средств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составит </w:t>
      </w:r>
      <w:r w:rsidR="000669A7">
        <w:rPr>
          <w:rFonts w:ascii="Times New Roman" w:hAnsi="Times New Roman"/>
          <w:sz w:val="30"/>
          <w:szCs w:val="30"/>
        </w:rPr>
        <w:t>2</w:t>
      </w:r>
      <w:r w:rsidR="00A40665">
        <w:rPr>
          <w:rFonts w:ascii="Times New Roman" w:hAnsi="Times New Roman"/>
          <w:sz w:val="30"/>
          <w:szCs w:val="30"/>
        </w:rPr>
        <w:t>9 463,4</w:t>
      </w:r>
      <w:r>
        <w:rPr>
          <w:rFonts w:ascii="Times New Roman" w:hAnsi="Times New Roman"/>
          <w:sz w:val="30"/>
          <w:szCs w:val="30"/>
        </w:rPr>
        <w:t xml:space="preserve"> тыс. рублей и будет </w:t>
      </w:r>
      <w:r w:rsidRPr="005B079C">
        <w:rPr>
          <w:rFonts w:ascii="Times New Roman" w:hAnsi="Times New Roman"/>
          <w:sz w:val="30"/>
          <w:szCs w:val="30"/>
        </w:rPr>
        <w:t>направлено на медицинскую помощь населению.</w:t>
      </w:r>
    </w:p>
    <w:p w:rsidR="005B079C" w:rsidRPr="005B079C" w:rsidRDefault="005B079C" w:rsidP="005B079C">
      <w:pPr>
        <w:spacing w:line="240" w:lineRule="auto"/>
        <w:ind w:left="12" w:firstLine="567"/>
        <w:jc w:val="both"/>
        <w:rPr>
          <w:rFonts w:ascii="Times New Roman" w:hAnsi="Times New Roman"/>
          <w:sz w:val="30"/>
          <w:szCs w:val="30"/>
        </w:rPr>
      </w:pPr>
      <w:r w:rsidRPr="005B079C">
        <w:rPr>
          <w:rFonts w:ascii="Times New Roman" w:hAnsi="Times New Roman"/>
          <w:sz w:val="30"/>
          <w:szCs w:val="30"/>
        </w:rPr>
        <w:t xml:space="preserve">При определении расходов в основу положен минимальный норматив бюджетной обеспеченности расходов на здравоохранение в расчете на одного жителя в </w:t>
      </w:r>
      <w:r w:rsidRPr="00D707EE">
        <w:rPr>
          <w:rFonts w:ascii="Times New Roman" w:hAnsi="Times New Roman"/>
          <w:sz w:val="30"/>
          <w:szCs w:val="30"/>
        </w:rPr>
        <w:t xml:space="preserve">сумме </w:t>
      </w:r>
      <w:r w:rsidR="00D707EE" w:rsidRPr="00D707EE">
        <w:rPr>
          <w:rFonts w:ascii="Times New Roman" w:hAnsi="Times New Roman"/>
          <w:sz w:val="30"/>
          <w:szCs w:val="30"/>
        </w:rPr>
        <w:t>6</w:t>
      </w:r>
      <w:r w:rsidR="00A40665">
        <w:rPr>
          <w:rFonts w:ascii="Times New Roman" w:hAnsi="Times New Roman"/>
          <w:sz w:val="30"/>
          <w:szCs w:val="30"/>
        </w:rPr>
        <w:t>86</w:t>
      </w:r>
      <w:r w:rsidR="00D707EE" w:rsidRPr="00D707EE"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57</w:t>
      </w:r>
      <w:r w:rsidR="00D707EE" w:rsidRPr="007A684D">
        <w:rPr>
          <w:sz w:val="30"/>
          <w:szCs w:val="30"/>
        </w:rPr>
        <w:t xml:space="preserve"> </w:t>
      </w:r>
      <w:r w:rsidRPr="005B079C">
        <w:rPr>
          <w:rFonts w:ascii="Times New Roman" w:hAnsi="Times New Roman"/>
          <w:sz w:val="30"/>
          <w:szCs w:val="30"/>
        </w:rPr>
        <w:t>рубля.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CD0C62" w:rsidRPr="00EC23C8" w:rsidRDefault="00CD0C62" w:rsidP="00ED2296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 w:rsidR="00AF3016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 </w:t>
      </w:r>
      <w:r w:rsidR="00A40665">
        <w:rPr>
          <w:rFonts w:ascii="Times New Roman" w:hAnsi="Times New Roman"/>
          <w:sz w:val="30"/>
          <w:szCs w:val="30"/>
        </w:rPr>
        <w:t>730</w:t>
      </w:r>
      <w:r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EC23C8">
        <w:rPr>
          <w:rFonts w:ascii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</w:t>
      </w:r>
      <w:r w:rsidRPr="00EC23C8">
        <w:rPr>
          <w:rFonts w:ascii="Times New Roman" w:hAnsi="Times New Roman"/>
          <w:sz w:val="30"/>
          <w:szCs w:val="30"/>
        </w:rPr>
        <w:t xml:space="preserve">проведение спортивных, спортивно-массовых мероприятий, физкультурно-оздоровительной и спортивно-массовой работы с населением, подготовку к </w:t>
      </w:r>
      <w:r>
        <w:rPr>
          <w:rFonts w:ascii="Times New Roman" w:hAnsi="Times New Roman"/>
          <w:sz w:val="30"/>
          <w:szCs w:val="30"/>
        </w:rPr>
        <w:t xml:space="preserve">областным, </w:t>
      </w:r>
      <w:r w:rsidRPr="00EC23C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276CA7">
        <w:rPr>
          <w:rFonts w:ascii="Times New Roman" w:hAnsi="Times New Roman"/>
          <w:bCs/>
          <w:sz w:val="30"/>
          <w:szCs w:val="30"/>
          <w:lang w:eastAsia="ru-RU"/>
        </w:rPr>
        <w:t>специализированных учебно-спортивных учреждений.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Культура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на финансирование расходов в сфере культуры предусмотрено </w:t>
      </w:r>
      <w:r w:rsidR="00E13AB4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</w:t>
      </w:r>
      <w:r w:rsidR="00A40665">
        <w:rPr>
          <w:rFonts w:ascii="Times New Roman" w:hAnsi="Times New Roman"/>
          <w:sz w:val="30"/>
          <w:szCs w:val="30"/>
        </w:rPr>
        <w:t>368</w:t>
      </w:r>
      <w:r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учреждений, проведение конкурсов, выставок, фестивалей и других мероприятий в сфере культуры, поддержку </w:t>
      </w:r>
      <w:r>
        <w:rPr>
          <w:rFonts w:ascii="Times New Roman" w:hAnsi="Times New Roman"/>
          <w:sz w:val="30"/>
          <w:szCs w:val="30"/>
          <w:lang w:eastAsia="ru-RU"/>
        </w:rPr>
        <w:t>КУКП «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Пружанская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 xml:space="preserve"> районная 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киновидеосеть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>»</w:t>
      </w:r>
      <w:r w:rsidRPr="00D067DB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образование запланированы в сумме </w:t>
      </w:r>
      <w:r w:rsidR="00A40665">
        <w:rPr>
          <w:rFonts w:ascii="Times New Roman" w:hAnsi="Times New Roman"/>
          <w:sz w:val="30"/>
          <w:szCs w:val="30"/>
        </w:rPr>
        <w:t>47</w:t>
      </w:r>
      <w:r>
        <w:rPr>
          <w:rFonts w:ascii="Times New Roman" w:hAnsi="Times New Roman"/>
          <w:sz w:val="30"/>
          <w:szCs w:val="30"/>
        </w:rPr>
        <w:t> </w:t>
      </w:r>
      <w:r w:rsidR="00A40665">
        <w:rPr>
          <w:rFonts w:ascii="Times New Roman" w:hAnsi="Times New Roman"/>
          <w:sz w:val="30"/>
          <w:szCs w:val="30"/>
        </w:rPr>
        <w:t>096</w:t>
      </w:r>
      <w:r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предусмотрено на: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дошкольное образование – </w:t>
      </w:r>
      <w:r w:rsidR="00E13AB4">
        <w:rPr>
          <w:rFonts w:ascii="Times New Roman" w:hAnsi="Times New Roman"/>
          <w:sz w:val="30"/>
          <w:szCs w:val="30"/>
        </w:rPr>
        <w:t>10</w:t>
      </w:r>
      <w:r>
        <w:rPr>
          <w:rFonts w:ascii="Times New Roman" w:hAnsi="Times New Roman"/>
          <w:sz w:val="30"/>
          <w:szCs w:val="30"/>
        </w:rPr>
        <w:t> </w:t>
      </w:r>
      <w:r w:rsidR="00A40665">
        <w:rPr>
          <w:rFonts w:ascii="Times New Roman" w:hAnsi="Times New Roman"/>
          <w:sz w:val="30"/>
          <w:szCs w:val="30"/>
        </w:rPr>
        <w:t>392</w:t>
      </w:r>
      <w:r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общее среднее образование – </w:t>
      </w:r>
      <w:r w:rsidR="00A40665">
        <w:rPr>
          <w:rFonts w:ascii="Times New Roman" w:hAnsi="Times New Roman"/>
          <w:sz w:val="30"/>
          <w:szCs w:val="30"/>
        </w:rPr>
        <w:t>31</w:t>
      </w:r>
      <w:r>
        <w:rPr>
          <w:rFonts w:ascii="Times New Roman" w:hAnsi="Times New Roman"/>
          <w:sz w:val="30"/>
          <w:szCs w:val="30"/>
        </w:rPr>
        <w:t> </w:t>
      </w:r>
      <w:r w:rsidR="00A40665">
        <w:rPr>
          <w:rFonts w:ascii="Times New Roman" w:hAnsi="Times New Roman"/>
          <w:sz w:val="30"/>
          <w:szCs w:val="30"/>
        </w:rPr>
        <w:t>446</w:t>
      </w:r>
      <w:r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взрослых – </w:t>
      </w:r>
      <w:r w:rsidR="00A40665">
        <w:rPr>
          <w:rFonts w:ascii="Times New Roman" w:hAnsi="Times New Roman"/>
          <w:sz w:val="30"/>
          <w:szCs w:val="30"/>
        </w:rPr>
        <w:t>176</w:t>
      </w:r>
      <w:r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дополнительное образование детей и молодежи</w:t>
      </w:r>
      <w:r w:rsidR="00A40665">
        <w:rPr>
          <w:rFonts w:ascii="Times New Roman" w:hAnsi="Times New Roman"/>
          <w:sz w:val="30"/>
          <w:szCs w:val="30"/>
        </w:rPr>
        <w:t>, дополнительное образование одаренных детей и молодежи</w:t>
      </w:r>
      <w:r w:rsidRPr="00D067DB">
        <w:rPr>
          <w:rFonts w:ascii="Times New Roman" w:hAnsi="Times New Roman"/>
          <w:sz w:val="30"/>
          <w:szCs w:val="30"/>
        </w:rPr>
        <w:t xml:space="preserve"> –</w:t>
      </w:r>
      <w:r w:rsidR="00E13AB4">
        <w:rPr>
          <w:rFonts w:ascii="Times New Roman" w:hAnsi="Times New Roman"/>
          <w:sz w:val="30"/>
          <w:szCs w:val="30"/>
        </w:rPr>
        <w:t xml:space="preserve"> </w:t>
      </w:r>
      <w:r w:rsidR="0004590D">
        <w:rPr>
          <w:rFonts w:ascii="Times New Roman" w:hAnsi="Times New Roman"/>
          <w:sz w:val="30"/>
          <w:szCs w:val="30"/>
        </w:rPr>
        <w:t xml:space="preserve">3 </w:t>
      </w:r>
      <w:r w:rsidR="00A40665">
        <w:rPr>
          <w:rFonts w:ascii="Times New Roman" w:hAnsi="Times New Roman"/>
          <w:sz w:val="30"/>
          <w:szCs w:val="30"/>
        </w:rPr>
        <w:t>742</w:t>
      </w:r>
      <w:r w:rsidR="00014678"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другие вопросы в области образования – </w:t>
      </w:r>
      <w:r w:rsidR="00A40665">
        <w:rPr>
          <w:rFonts w:ascii="Times New Roman" w:hAnsi="Times New Roman"/>
          <w:sz w:val="30"/>
          <w:szCs w:val="30"/>
        </w:rPr>
        <w:t>1</w:t>
      </w:r>
      <w:r w:rsidR="00E13AB4">
        <w:rPr>
          <w:rFonts w:ascii="Times New Roman" w:hAnsi="Times New Roman"/>
          <w:sz w:val="30"/>
          <w:szCs w:val="30"/>
        </w:rPr>
        <w:t xml:space="preserve"> </w:t>
      </w:r>
      <w:r w:rsidR="00A40665">
        <w:rPr>
          <w:rFonts w:ascii="Times New Roman" w:hAnsi="Times New Roman"/>
          <w:sz w:val="30"/>
          <w:szCs w:val="30"/>
        </w:rPr>
        <w:t>337</w:t>
      </w:r>
      <w:r>
        <w:rPr>
          <w:rFonts w:ascii="Times New Roman" w:hAnsi="Times New Roman"/>
          <w:sz w:val="30"/>
          <w:szCs w:val="30"/>
        </w:rPr>
        <w:t>,</w:t>
      </w:r>
      <w:r w:rsidR="00A40665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>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На социальную политику 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предусмотрено </w:t>
      </w:r>
      <w:r w:rsidR="007A2E98">
        <w:rPr>
          <w:rFonts w:ascii="Times New Roman" w:hAnsi="Times New Roman"/>
          <w:sz w:val="30"/>
          <w:szCs w:val="30"/>
        </w:rPr>
        <w:t>4</w:t>
      </w:r>
      <w:r w:rsidR="00AA19EB">
        <w:rPr>
          <w:rFonts w:ascii="Times New Roman" w:hAnsi="Times New Roman"/>
          <w:sz w:val="30"/>
          <w:szCs w:val="30"/>
        </w:rPr>
        <w:t> </w:t>
      </w:r>
      <w:r w:rsidR="007A2E98">
        <w:rPr>
          <w:rFonts w:ascii="Times New Roman" w:hAnsi="Times New Roman"/>
          <w:sz w:val="30"/>
          <w:szCs w:val="30"/>
        </w:rPr>
        <w:t>592</w:t>
      </w:r>
      <w:r w:rsidR="00AA19EB">
        <w:rPr>
          <w:rFonts w:ascii="Times New Roman" w:hAnsi="Times New Roman"/>
          <w:sz w:val="30"/>
          <w:szCs w:val="30"/>
        </w:rPr>
        <w:t>,</w:t>
      </w:r>
      <w:r w:rsidR="007A2E98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  <w:r w:rsidR="00BB6F68" w:rsidRPr="00BB6F68"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sz w:val="30"/>
          <w:szCs w:val="30"/>
        </w:rPr>
        <w:t>За счет указанных средств предусматриваются следующие направления расходов</w:t>
      </w:r>
      <w:r>
        <w:rPr>
          <w:rFonts w:ascii="Times New Roman" w:hAnsi="Times New Roman"/>
          <w:sz w:val="30"/>
          <w:szCs w:val="30"/>
        </w:rPr>
        <w:t xml:space="preserve"> на</w:t>
      </w:r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социальную защиту – </w:t>
      </w:r>
      <w:r w:rsidR="007A2E98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 </w:t>
      </w:r>
      <w:r w:rsidR="007A2E98">
        <w:rPr>
          <w:rFonts w:ascii="Times New Roman" w:hAnsi="Times New Roman"/>
          <w:sz w:val="30"/>
          <w:szCs w:val="30"/>
        </w:rPr>
        <w:t>097</w:t>
      </w:r>
      <w:r>
        <w:rPr>
          <w:rFonts w:ascii="Times New Roman" w:hAnsi="Times New Roman"/>
          <w:sz w:val="30"/>
          <w:szCs w:val="30"/>
        </w:rPr>
        <w:t>,</w:t>
      </w:r>
      <w:r w:rsidR="007A2E98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семьям, воспитывающим детей – </w:t>
      </w:r>
      <w:r w:rsidR="007A2E98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,</w:t>
      </w:r>
      <w:r w:rsidR="007A2E9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государственную молодежную политику – </w:t>
      </w:r>
      <w:r w:rsidR="007A2E98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,</w:t>
      </w:r>
      <w:r w:rsidR="007A2E98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в обеспечении жильем – </w:t>
      </w:r>
      <w:r w:rsidR="007A2E98">
        <w:rPr>
          <w:rFonts w:ascii="Times New Roman" w:hAnsi="Times New Roman"/>
          <w:sz w:val="30"/>
          <w:szCs w:val="30"/>
        </w:rPr>
        <w:t>25</w:t>
      </w:r>
      <w:r>
        <w:rPr>
          <w:rFonts w:ascii="Times New Roman" w:hAnsi="Times New Roman"/>
          <w:sz w:val="30"/>
          <w:szCs w:val="30"/>
        </w:rPr>
        <w:t>,</w:t>
      </w:r>
      <w:r w:rsidR="007A2E98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другие вопросы в области социальной политики – </w:t>
      </w:r>
      <w:r w:rsidR="007A2E98">
        <w:rPr>
          <w:rFonts w:ascii="Times New Roman" w:hAnsi="Times New Roman"/>
          <w:sz w:val="30"/>
          <w:szCs w:val="30"/>
        </w:rPr>
        <w:t>1</w:t>
      </w:r>
      <w:r w:rsidR="00AA19EB">
        <w:rPr>
          <w:rFonts w:ascii="Times New Roman" w:hAnsi="Times New Roman"/>
          <w:sz w:val="30"/>
          <w:szCs w:val="30"/>
        </w:rPr>
        <w:t xml:space="preserve"> </w:t>
      </w:r>
      <w:r w:rsidR="007A2E98">
        <w:rPr>
          <w:rFonts w:ascii="Times New Roman" w:hAnsi="Times New Roman"/>
          <w:sz w:val="30"/>
          <w:szCs w:val="30"/>
        </w:rPr>
        <w:t>455</w:t>
      </w:r>
      <w:r>
        <w:rPr>
          <w:rFonts w:ascii="Times New Roman" w:hAnsi="Times New Roman"/>
          <w:sz w:val="30"/>
          <w:szCs w:val="30"/>
        </w:rPr>
        <w:t>,</w:t>
      </w:r>
      <w:r w:rsidR="007A2E98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 тыс. рублей.</w:t>
      </w:r>
    </w:p>
    <w:p w:rsidR="00611269" w:rsidRDefault="00611269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0"/>
          <w:szCs w:val="30"/>
        </w:rPr>
      </w:pPr>
    </w:p>
    <w:p w:rsidR="00CD0C62" w:rsidRPr="0059600E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t>СЕЛЬСКИЕ БЮДЖЕТЫ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НА 202</w:t>
      </w:r>
      <w:r w:rsidR="004073C8">
        <w:rPr>
          <w:rFonts w:ascii="Times New Roman" w:hAnsi="Times New Roman"/>
          <w:b/>
          <w:color w:val="00B050"/>
          <w:sz w:val="30"/>
          <w:szCs w:val="30"/>
        </w:rPr>
        <w:t>4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ГОД</w:t>
      </w:r>
    </w:p>
    <w:p w:rsidR="00345F0E" w:rsidRPr="006C42C7" w:rsidRDefault="00345F0E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Бюджеты первичного уровня образуются по принципу «один Совет – один бюджет». В каждой административно-территориальной единице каждый Совет депутатов имеет в своем распоряжении местный бюджет, средства которого он самостоятельно и независимо использует для выполнения возложенных на него задач и функций.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Сельские бюджеты</w:t>
      </w:r>
      <w:r w:rsidRPr="00D067DB">
        <w:rPr>
          <w:rFonts w:ascii="Times New Roman" w:hAnsi="Times New Roman"/>
          <w:sz w:val="30"/>
          <w:szCs w:val="30"/>
        </w:rPr>
        <w:t xml:space="preserve">, утвержденные местными Советами депутатов, сформированы по доходам </w:t>
      </w:r>
      <w:r w:rsidR="00D6084E">
        <w:rPr>
          <w:rFonts w:ascii="Times New Roman" w:hAnsi="Times New Roman"/>
          <w:sz w:val="30"/>
          <w:szCs w:val="30"/>
        </w:rPr>
        <w:t xml:space="preserve">в </w:t>
      </w:r>
      <w:r w:rsidR="00D273E5">
        <w:rPr>
          <w:rFonts w:ascii="Times New Roman" w:hAnsi="Times New Roman"/>
          <w:sz w:val="30"/>
          <w:szCs w:val="30"/>
        </w:rPr>
        <w:t xml:space="preserve">сумме 2 797,0 тыс. рублей и </w:t>
      </w:r>
      <w:r>
        <w:rPr>
          <w:rFonts w:ascii="Times New Roman" w:hAnsi="Times New Roman"/>
          <w:sz w:val="30"/>
          <w:szCs w:val="30"/>
        </w:rPr>
        <w:t xml:space="preserve">по расходам </w:t>
      </w:r>
      <w:r w:rsidRPr="00D067DB">
        <w:rPr>
          <w:rFonts w:ascii="Times New Roman" w:hAnsi="Times New Roman"/>
          <w:sz w:val="30"/>
          <w:szCs w:val="30"/>
        </w:rPr>
        <w:t xml:space="preserve">в </w:t>
      </w:r>
      <w:r w:rsidRPr="009B3FE4">
        <w:rPr>
          <w:rFonts w:ascii="Times New Roman" w:hAnsi="Times New Roman"/>
          <w:sz w:val="30"/>
          <w:szCs w:val="30"/>
        </w:rPr>
        <w:t xml:space="preserve">сумме </w:t>
      </w:r>
      <w:r w:rsidR="00583BB3">
        <w:rPr>
          <w:rFonts w:ascii="Times New Roman" w:hAnsi="Times New Roman"/>
          <w:sz w:val="30"/>
          <w:szCs w:val="30"/>
        </w:rPr>
        <w:t>2</w:t>
      </w:r>
      <w:r w:rsidRPr="009B3FE4">
        <w:rPr>
          <w:rFonts w:ascii="Times New Roman" w:hAnsi="Times New Roman"/>
          <w:sz w:val="30"/>
          <w:szCs w:val="30"/>
        </w:rPr>
        <w:t> </w:t>
      </w:r>
      <w:r w:rsidR="00D273E5">
        <w:rPr>
          <w:rFonts w:ascii="Times New Roman" w:hAnsi="Times New Roman"/>
          <w:sz w:val="30"/>
          <w:szCs w:val="30"/>
        </w:rPr>
        <w:t>842</w:t>
      </w:r>
      <w:r w:rsidRPr="009B3FE4">
        <w:rPr>
          <w:rFonts w:ascii="Times New Roman" w:hAnsi="Times New Roman"/>
          <w:sz w:val="30"/>
          <w:szCs w:val="30"/>
        </w:rPr>
        <w:t>,</w:t>
      </w:r>
      <w:r w:rsidR="00D273E5">
        <w:rPr>
          <w:rFonts w:ascii="Times New Roman" w:hAnsi="Times New Roman"/>
          <w:sz w:val="30"/>
          <w:szCs w:val="30"/>
        </w:rPr>
        <w:t>9</w:t>
      </w:r>
      <w:r w:rsidRPr="009B3FE4">
        <w:rPr>
          <w:rFonts w:ascii="Times New Roman" w:hAnsi="Times New Roman"/>
          <w:sz w:val="30"/>
          <w:szCs w:val="30"/>
        </w:rPr>
        <w:t xml:space="preserve"> тыс. рублей. </w:t>
      </w:r>
    </w:p>
    <w:p w:rsidR="00D273E5" w:rsidRDefault="00D273E5" w:rsidP="00D273E5">
      <w:pPr>
        <w:spacing w:after="0" w:line="240" w:lineRule="auto"/>
        <w:ind w:firstLine="709"/>
        <w:jc w:val="both"/>
        <w:rPr>
          <w:rFonts w:ascii="Times New Roman" w:hAnsi="Times New Roman"/>
          <w:sz w:val="30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 xml:space="preserve">Установлен </w:t>
      </w:r>
      <w:r>
        <w:rPr>
          <w:rFonts w:ascii="Times New Roman" w:hAnsi="Times New Roman"/>
          <w:sz w:val="30"/>
          <w:szCs w:val="20"/>
          <w:lang w:eastAsia="ru-RU"/>
        </w:rPr>
        <w:t>де</w:t>
      </w:r>
      <w:r w:rsidRPr="0081110A">
        <w:rPr>
          <w:rFonts w:ascii="Times New Roman" w:hAnsi="Times New Roman"/>
          <w:sz w:val="30"/>
          <w:szCs w:val="20"/>
          <w:lang w:eastAsia="ru-RU"/>
        </w:rPr>
        <w:t>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(превышением </w:t>
      </w:r>
      <w:r>
        <w:rPr>
          <w:rFonts w:ascii="Times New Roman" w:hAnsi="Times New Roman"/>
          <w:sz w:val="30"/>
          <w:szCs w:val="30"/>
          <w:lang w:eastAsia="ru-RU"/>
        </w:rPr>
        <w:t>расх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одов над </w:t>
      </w:r>
      <w:r>
        <w:rPr>
          <w:rFonts w:ascii="Times New Roman" w:hAnsi="Times New Roman"/>
          <w:sz w:val="30"/>
          <w:szCs w:val="30"/>
          <w:lang w:eastAsia="ru-RU"/>
        </w:rPr>
        <w:t>до</w:t>
      </w:r>
      <w:r w:rsidRPr="00D067DB">
        <w:rPr>
          <w:rFonts w:ascii="Times New Roman" w:hAnsi="Times New Roman"/>
          <w:sz w:val="30"/>
          <w:szCs w:val="30"/>
          <w:lang w:eastAsia="ru-RU"/>
        </w:rPr>
        <w:t>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>
        <w:rPr>
          <w:rFonts w:ascii="Times New Roman" w:hAnsi="Times New Roman"/>
          <w:sz w:val="30"/>
          <w:szCs w:val="20"/>
          <w:lang w:eastAsia="ru-RU"/>
        </w:rPr>
        <w:t xml:space="preserve">сельских </w:t>
      </w:r>
      <w:r w:rsidRPr="0081110A">
        <w:rPr>
          <w:rFonts w:ascii="Times New Roman" w:hAnsi="Times New Roman"/>
          <w:sz w:val="30"/>
          <w:szCs w:val="20"/>
          <w:lang w:eastAsia="ru-RU"/>
        </w:rPr>
        <w:t>бюджет</w:t>
      </w:r>
      <w:r>
        <w:rPr>
          <w:rFonts w:ascii="Times New Roman" w:hAnsi="Times New Roman"/>
          <w:sz w:val="30"/>
          <w:szCs w:val="20"/>
          <w:lang w:eastAsia="ru-RU"/>
        </w:rPr>
        <w:t>ов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в сумме </w:t>
      </w:r>
      <w:r>
        <w:rPr>
          <w:rFonts w:ascii="Times New Roman" w:hAnsi="Times New Roman"/>
          <w:sz w:val="30"/>
          <w:szCs w:val="20"/>
          <w:lang w:eastAsia="ru-RU"/>
        </w:rPr>
        <w:t>45,9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, </w:t>
      </w:r>
      <w:r w:rsidRPr="00766DE2">
        <w:rPr>
          <w:rFonts w:ascii="Times New Roman" w:hAnsi="Times New Roman"/>
          <w:sz w:val="30"/>
          <w:szCs w:val="30"/>
        </w:rPr>
        <w:t>финансирование которого обеспечено за счет свободных остатков денежных средств, образова</w:t>
      </w:r>
      <w:r>
        <w:rPr>
          <w:rFonts w:ascii="Times New Roman" w:hAnsi="Times New Roman"/>
          <w:sz w:val="30"/>
          <w:szCs w:val="30"/>
        </w:rPr>
        <w:t>вшихся по состоянию</w:t>
      </w:r>
      <w:r w:rsidRPr="00766DE2">
        <w:rPr>
          <w:rFonts w:ascii="Times New Roman" w:hAnsi="Times New Roman"/>
          <w:sz w:val="30"/>
          <w:szCs w:val="30"/>
        </w:rPr>
        <w:t xml:space="preserve"> на 1 января 2024 года, и направлен на общегосударственную деятельность сельских исполнительных комитетов.</w:t>
      </w:r>
      <w:r w:rsidRPr="00766DE2">
        <w:rPr>
          <w:rFonts w:ascii="Times New Roman" w:hAnsi="Times New Roman"/>
          <w:sz w:val="30"/>
        </w:rPr>
        <w:t xml:space="preserve"> 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Доходы бюджета состоят из налоговых доходов, неналоговых доходов и безвозмездных поступлений, получаемых из вышестоящих бюджетов (дотации</w:t>
      </w:r>
      <w:r w:rsidR="00716110">
        <w:rPr>
          <w:rFonts w:ascii="Times New Roman" w:hAnsi="Times New Roman"/>
          <w:sz w:val="30"/>
          <w:szCs w:val="30"/>
        </w:rPr>
        <w:t xml:space="preserve"> и иные межбюджетные трансферты).</w:t>
      </w:r>
    </w:p>
    <w:p w:rsidR="00DE504F" w:rsidRPr="00CE3199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CE3199">
        <w:rPr>
          <w:rFonts w:ascii="Times New Roman" w:hAnsi="Times New Roman"/>
          <w:sz w:val="30"/>
          <w:szCs w:val="30"/>
          <w:lang w:eastAsia="ru-RU"/>
        </w:rPr>
        <w:t xml:space="preserve">Бюджет сельских советов по доходам составляет </w:t>
      </w:r>
      <w:r w:rsidR="00811FBE" w:rsidRPr="00CE3199">
        <w:rPr>
          <w:rFonts w:ascii="Times New Roman" w:hAnsi="Times New Roman"/>
          <w:sz w:val="30"/>
          <w:szCs w:val="30"/>
          <w:lang w:eastAsia="ru-RU"/>
        </w:rPr>
        <w:t>2</w:t>
      </w:r>
      <w:r w:rsidR="00B146E8" w:rsidRPr="00CE3199">
        <w:rPr>
          <w:rFonts w:ascii="Times New Roman" w:hAnsi="Times New Roman"/>
          <w:sz w:val="30"/>
          <w:szCs w:val="30"/>
          <w:lang w:eastAsia="ru-RU"/>
        </w:rPr>
        <w:t> 797,1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 тыс. рублей, из которых собственные доходы составляют </w:t>
      </w:r>
      <w:r w:rsidR="00B146E8" w:rsidRPr="00CE3199">
        <w:rPr>
          <w:rFonts w:ascii="Times New Roman" w:hAnsi="Times New Roman"/>
          <w:sz w:val="30"/>
          <w:szCs w:val="30"/>
          <w:lang w:eastAsia="ru-RU"/>
        </w:rPr>
        <w:t xml:space="preserve">2 062,4 </w:t>
      </w:r>
      <w:r w:rsidRPr="00CE3199">
        <w:rPr>
          <w:rFonts w:ascii="Times New Roman" w:hAnsi="Times New Roman"/>
          <w:sz w:val="30"/>
          <w:szCs w:val="30"/>
          <w:lang w:eastAsia="ru-RU"/>
        </w:rPr>
        <w:t>тыс. рублей, в том числе налоговые доходы –</w:t>
      </w:r>
      <w:r w:rsidR="00B146E8" w:rsidRPr="00CE3199">
        <w:rPr>
          <w:rFonts w:ascii="Times New Roman" w:hAnsi="Times New Roman"/>
          <w:sz w:val="30"/>
          <w:szCs w:val="30"/>
          <w:lang w:eastAsia="ru-RU"/>
        </w:rPr>
        <w:t>2 042,1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 тыс. рублей, неналоговые доходы – </w:t>
      </w:r>
      <w:r w:rsidR="00716110" w:rsidRPr="00CE3199">
        <w:rPr>
          <w:rFonts w:ascii="Times New Roman" w:hAnsi="Times New Roman"/>
          <w:sz w:val="30"/>
          <w:szCs w:val="30"/>
          <w:lang w:eastAsia="ru-RU"/>
        </w:rPr>
        <w:t>2</w:t>
      </w:r>
      <w:r w:rsidR="00B146E8" w:rsidRPr="00CE3199">
        <w:rPr>
          <w:rFonts w:ascii="Times New Roman" w:hAnsi="Times New Roman"/>
          <w:sz w:val="30"/>
          <w:szCs w:val="30"/>
          <w:lang w:eastAsia="ru-RU"/>
        </w:rPr>
        <w:t>0</w:t>
      </w:r>
      <w:r w:rsidR="00D24D0B" w:rsidRPr="00CE3199">
        <w:rPr>
          <w:rFonts w:ascii="Times New Roman" w:hAnsi="Times New Roman"/>
          <w:sz w:val="30"/>
          <w:szCs w:val="30"/>
          <w:lang w:eastAsia="ru-RU"/>
        </w:rPr>
        <w:t>,3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 тыс. рублей. Размер дотации</w:t>
      </w:r>
      <w:r w:rsidR="00E64284" w:rsidRPr="00CE3199">
        <w:rPr>
          <w:rFonts w:ascii="Times New Roman" w:hAnsi="Times New Roman"/>
          <w:sz w:val="30"/>
          <w:szCs w:val="30"/>
          <w:lang w:eastAsia="ru-RU"/>
        </w:rPr>
        <w:t xml:space="preserve"> составляет </w:t>
      </w:r>
      <w:r w:rsidR="00611269" w:rsidRPr="00CE3199">
        <w:rPr>
          <w:rFonts w:ascii="Times New Roman" w:hAnsi="Times New Roman"/>
          <w:sz w:val="30"/>
          <w:szCs w:val="30"/>
          <w:lang w:eastAsia="ru-RU"/>
        </w:rPr>
        <w:t>314</w:t>
      </w:r>
      <w:r w:rsidR="00E64284" w:rsidRPr="00CE3199">
        <w:rPr>
          <w:rFonts w:ascii="Times New Roman" w:hAnsi="Times New Roman"/>
          <w:sz w:val="30"/>
          <w:szCs w:val="30"/>
          <w:lang w:eastAsia="ru-RU"/>
        </w:rPr>
        <w:t>,</w:t>
      </w:r>
      <w:r w:rsidR="00611269" w:rsidRPr="00CE3199">
        <w:rPr>
          <w:rFonts w:ascii="Times New Roman" w:hAnsi="Times New Roman"/>
          <w:sz w:val="30"/>
          <w:szCs w:val="30"/>
          <w:lang w:eastAsia="ru-RU"/>
        </w:rPr>
        <w:t>1</w:t>
      </w:r>
      <w:r w:rsidR="00E64284" w:rsidRPr="00CE3199">
        <w:rPr>
          <w:rFonts w:ascii="Times New Roman" w:hAnsi="Times New Roman"/>
          <w:sz w:val="30"/>
          <w:szCs w:val="30"/>
          <w:lang w:eastAsia="ru-RU"/>
        </w:rPr>
        <w:t xml:space="preserve"> тыс. рублей, иных межбюджетных трансфертов, передаваемых </w:t>
      </w:r>
      <w:r w:rsidRPr="00CE3199">
        <w:rPr>
          <w:rFonts w:ascii="Times New Roman" w:hAnsi="Times New Roman"/>
          <w:sz w:val="30"/>
          <w:szCs w:val="30"/>
          <w:lang w:eastAsia="ru-RU"/>
        </w:rPr>
        <w:t>из районного бюджета в сельские бюджеты</w:t>
      </w:r>
      <w:r w:rsidR="00E64284" w:rsidRPr="00CE3199">
        <w:rPr>
          <w:rFonts w:ascii="Times New Roman" w:hAnsi="Times New Roman"/>
          <w:sz w:val="30"/>
          <w:szCs w:val="30"/>
          <w:lang w:eastAsia="ru-RU"/>
        </w:rPr>
        <w:t xml:space="preserve"> –</w:t>
      </w:r>
      <w:r w:rsidR="00611269" w:rsidRPr="00CE3199">
        <w:rPr>
          <w:rFonts w:ascii="Times New Roman" w:hAnsi="Times New Roman"/>
          <w:sz w:val="30"/>
          <w:szCs w:val="30"/>
          <w:lang w:eastAsia="ru-RU"/>
        </w:rPr>
        <w:t xml:space="preserve"> 420</w:t>
      </w:r>
      <w:r w:rsidRPr="00CE3199">
        <w:rPr>
          <w:rFonts w:ascii="Times New Roman" w:hAnsi="Times New Roman"/>
          <w:sz w:val="30"/>
          <w:szCs w:val="30"/>
          <w:lang w:eastAsia="ru-RU"/>
        </w:rPr>
        <w:t>,</w:t>
      </w:r>
      <w:r w:rsidR="00611269" w:rsidRPr="00CE3199">
        <w:rPr>
          <w:rFonts w:ascii="Times New Roman" w:hAnsi="Times New Roman"/>
          <w:sz w:val="30"/>
          <w:szCs w:val="30"/>
          <w:lang w:eastAsia="ru-RU"/>
        </w:rPr>
        <w:t>6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B61B93" w:rsidRPr="00950036" w:rsidRDefault="00B61B93" w:rsidP="00B61B9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 w:rsidRPr="00CE3199">
        <w:rPr>
          <w:rFonts w:ascii="Times New Roman" w:hAnsi="Times New Roman"/>
          <w:sz w:val="30"/>
          <w:szCs w:val="30"/>
          <w:lang w:eastAsia="ru-RU"/>
        </w:rPr>
        <w:t xml:space="preserve">Основным собственным доходным источником сельских бюджетов является подоходный налог с физических лиц – </w:t>
      </w:r>
      <w:r w:rsidR="00B146E8" w:rsidRPr="00CE3199">
        <w:rPr>
          <w:rFonts w:ascii="Times New Roman" w:hAnsi="Times New Roman"/>
          <w:sz w:val="30"/>
          <w:szCs w:val="30"/>
          <w:lang w:eastAsia="ru-RU"/>
        </w:rPr>
        <w:t xml:space="preserve">1 747,4 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тыс. рублей, что составляет </w:t>
      </w:r>
      <w:r w:rsidR="00CE3199" w:rsidRPr="00CE3199">
        <w:rPr>
          <w:rFonts w:ascii="Times New Roman" w:hAnsi="Times New Roman"/>
          <w:sz w:val="30"/>
          <w:szCs w:val="30"/>
          <w:lang w:eastAsia="ru-RU"/>
        </w:rPr>
        <w:t>85,6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% собственных доходов. Налоги на собственность составляют </w:t>
      </w:r>
      <w:r w:rsidR="00CE3199" w:rsidRPr="00CE3199">
        <w:rPr>
          <w:rFonts w:ascii="Times New Roman" w:hAnsi="Times New Roman"/>
          <w:sz w:val="30"/>
          <w:szCs w:val="30"/>
          <w:lang w:eastAsia="ru-RU"/>
        </w:rPr>
        <w:t>13,2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% </w:t>
      </w:r>
      <w:r w:rsidR="00E64284" w:rsidRPr="00CE3199">
        <w:rPr>
          <w:rFonts w:ascii="Times New Roman" w:hAnsi="Times New Roman"/>
          <w:sz w:val="30"/>
          <w:szCs w:val="30"/>
          <w:lang w:eastAsia="ru-RU"/>
        </w:rPr>
        <w:t xml:space="preserve">собственных доходов 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или </w:t>
      </w:r>
      <w:r w:rsidR="00CE3199" w:rsidRPr="00CE3199">
        <w:rPr>
          <w:rFonts w:ascii="Times New Roman" w:hAnsi="Times New Roman"/>
          <w:sz w:val="30"/>
          <w:szCs w:val="30"/>
          <w:lang w:eastAsia="ru-RU"/>
        </w:rPr>
        <w:t>269,3</w:t>
      </w:r>
      <w:r w:rsidRPr="00CE3199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DE504F" w:rsidRPr="00950036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322CB2" w:rsidRDefault="00DE504F" w:rsidP="00DE504F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572094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</w:t>
      </w:r>
      <w:r w:rsidRPr="00950036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сельских бюджетов на 202</w:t>
      </w:r>
      <w:r w:rsidR="00CE3199">
        <w:rPr>
          <w:rFonts w:ascii="Times New Roman" w:hAnsi="Times New Roman"/>
          <w:b/>
          <w:bCs/>
          <w:sz w:val="30"/>
          <w:szCs w:val="30"/>
          <w:lang w:eastAsia="ru-RU"/>
        </w:rPr>
        <w:t>4</w:t>
      </w:r>
      <w:r w:rsidRPr="00950036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</w:p>
    <w:p w:rsidR="00DE504F" w:rsidRPr="00D067DB" w:rsidRDefault="00322CB2" w:rsidP="00DE504F">
      <w:pPr>
        <w:spacing w:after="0" w:line="240" w:lineRule="auto"/>
        <w:ind w:left="-426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D5BC1E7" wp14:editId="742AAC35">
            <wp:extent cx="5715000" cy="3076575"/>
            <wp:effectExtent l="0" t="0" r="0" b="0"/>
            <wp:docPr id="7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="00DE504F"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</w:p>
    <w:p w:rsidR="00CD0C62" w:rsidRPr="00F20863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20863">
        <w:rPr>
          <w:rFonts w:ascii="Times New Roman" w:hAnsi="Times New Roman"/>
          <w:sz w:val="30"/>
          <w:szCs w:val="30"/>
        </w:rPr>
        <w:t>Расходы</w:t>
      </w:r>
      <w:r>
        <w:rPr>
          <w:rFonts w:ascii="Times New Roman" w:hAnsi="Times New Roman"/>
          <w:sz w:val="30"/>
          <w:szCs w:val="30"/>
        </w:rPr>
        <w:t xml:space="preserve"> сельских бюджетов</w:t>
      </w:r>
      <w:r w:rsidR="0014124E">
        <w:rPr>
          <w:rFonts w:ascii="Times New Roman" w:hAnsi="Times New Roman"/>
          <w:sz w:val="30"/>
          <w:szCs w:val="30"/>
        </w:rPr>
        <w:t xml:space="preserve"> предусмотрены в сумме 2 </w:t>
      </w:r>
      <w:r w:rsidR="009D433F">
        <w:rPr>
          <w:rFonts w:ascii="Times New Roman" w:hAnsi="Times New Roman"/>
          <w:sz w:val="30"/>
          <w:szCs w:val="30"/>
        </w:rPr>
        <w:t>842</w:t>
      </w:r>
      <w:r w:rsidR="0014124E">
        <w:rPr>
          <w:rFonts w:ascii="Times New Roman" w:hAnsi="Times New Roman"/>
          <w:sz w:val="30"/>
          <w:szCs w:val="30"/>
        </w:rPr>
        <w:t>,</w:t>
      </w:r>
      <w:r w:rsidR="009D433F">
        <w:rPr>
          <w:rFonts w:ascii="Times New Roman" w:hAnsi="Times New Roman"/>
          <w:sz w:val="30"/>
          <w:szCs w:val="30"/>
        </w:rPr>
        <w:t>9</w:t>
      </w:r>
      <w:r w:rsidR="0014124E">
        <w:rPr>
          <w:rFonts w:ascii="Times New Roman" w:hAnsi="Times New Roman"/>
          <w:sz w:val="30"/>
          <w:szCs w:val="30"/>
        </w:rPr>
        <w:t xml:space="preserve"> тыс. рублей и </w:t>
      </w:r>
      <w:r w:rsidRPr="00F20863">
        <w:rPr>
          <w:rFonts w:ascii="Times New Roman" w:hAnsi="Times New Roman"/>
          <w:sz w:val="30"/>
          <w:szCs w:val="30"/>
        </w:rPr>
        <w:t xml:space="preserve"> распределены по следующим направлениям: содержание органов </w:t>
      </w:r>
      <w:r>
        <w:rPr>
          <w:rFonts w:ascii="Times New Roman" w:hAnsi="Times New Roman"/>
          <w:sz w:val="30"/>
          <w:szCs w:val="30"/>
        </w:rPr>
        <w:t>местного управления и самоуправления, благоустройство населенных пунктов</w:t>
      </w:r>
      <w:r w:rsidR="005E32AB">
        <w:rPr>
          <w:rFonts w:ascii="Times New Roman" w:hAnsi="Times New Roman"/>
          <w:sz w:val="30"/>
          <w:szCs w:val="30"/>
        </w:rPr>
        <w:t>,</w:t>
      </w:r>
      <w:r w:rsidR="00E64284">
        <w:rPr>
          <w:rFonts w:ascii="Times New Roman" w:hAnsi="Times New Roman"/>
          <w:sz w:val="30"/>
          <w:szCs w:val="30"/>
        </w:rPr>
        <w:t xml:space="preserve"> обеспечение сохранности историко-культурных ценностей, </w:t>
      </w:r>
      <w:r w:rsidRPr="00F20863">
        <w:rPr>
          <w:rFonts w:ascii="Times New Roman" w:hAnsi="Times New Roman"/>
          <w:sz w:val="30"/>
          <w:szCs w:val="30"/>
        </w:rPr>
        <w:t xml:space="preserve">расходы по поощрению органов территориального общественного самоуправления, материально-техническое обеспечение советов общественных пунктов охраны правопорядка, снос пустующих </w:t>
      </w:r>
      <w:r w:rsidR="00276382">
        <w:rPr>
          <w:rFonts w:ascii="Times New Roman" w:hAnsi="Times New Roman"/>
          <w:sz w:val="30"/>
          <w:szCs w:val="30"/>
        </w:rPr>
        <w:t xml:space="preserve">жилых домов и (или) </w:t>
      </w:r>
      <w:r w:rsidRPr="00F20863">
        <w:rPr>
          <w:rFonts w:ascii="Times New Roman" w:hAnsi="Times New Roman"/>
          <w:sz w:val="30"/>
          <w:szCs w:val="30"/>
        </w:rPr>
        <w:t>хозяйственны</w:t>
      </w:r>
      <w:r w:rsidR="00276382">
        <w:rPr>
          <w:rFonts w:ascii="Times New Roman" w:hAnsi="Times New Roman"/>
          <w:sz w:val="30"/>
          <w:szCs w:val="30"/>
        </w:rPr>
        <w:t>х</w:t>
      </w:r>
      <w:r w:rsidRPr="00F20863">
        <w:rPr>
          <w:rFonts w:ascii="Times New Roman" w:hAnsi="Times New Roman"/>
          <w:sz w:val="30"/>
          <w:szCs w:val="30"/>
        </w:rPr>
        <w:t xml:space="preserve"> и ины</w:t>
      </w:r>
      <w:r w:rsidR="00276382">
        <w:rPr>
          <w:rFonts w:ascii="Times New Roman" w:hAnsi="Times New Roman"/>
          <w:sz w:val="30"/>
          <w:szCs w:val="30"/>
        </w:rPr>
        <w:t>х</w:t>
      </w:r>
      <w:r w:rsidRPr="00F20863">
        <w:rPr>
          <w:rFonts w:ascii="Times New Roman" w:hAnsi="Times New Roman"/>
          <w:sz w:val="30"/>
          <w:szCs w:val="30"/>
        </w:rPr>
        <w:t xml:space="preserve"> постро</w:t>
      </w:r>
      <w:r w:rsidR="00276382">
        <w:rPr>
          <w:rFonts w:ascii="Times New Roman" w:hAnsi="Times New Roman"/>
          <w:sz w:val="30"/>
          <w:szCs w:val="30"/>
        </w:rPr>
        <w:t>е</w:t>
      </w:r>
      <w:r w:rsidRPr="00F20863">
        <w:rPr>
          <w:rFonts w:ascii="Times New Roman" w:hAnsi="Times New Roman"/>
          <w:sz w:val="30"/>
          <w:szCs w:val="30"/>
        </w:rPr>
        <w:t>к, проведение мероприятий</w:t>
      </w:r>
      <w:r w:rsidR="005E32AB">
        <w:rPr>
          <w:rFonts w:ascii="Times New Roman" w:hAnsi="Times New Roman"/>
          <w:sz w:val="30"/>
          <w:szCs w:val="30"/>
        </w:rPr>
        <w:t>, резервные фонды сельских исполнительных комитетов.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979FB">
        <w:rPr>
          <w:rFonts w:ascii="Times New Roman" w:hAnsi="Times New Roman"/>
          <w:sz w:val="30"/>
          <w:szCs w:val="30"/>
        </w:rPr>
        <w:t>В</w:t>
      </w:r>
      <w:r w:rsidRPr="009B3FE4">
        <w:rPr>
          <w:rFonts w:ascii="Times New Roman" w:hAnsi="Times New Roman"/>
          <w:sz w:val="30"/>
          <w:szCs w:val="30"/>
        </w:rPr>
        <w:t xml:space="preserve"> своде сельских бюджетов в целом запланированы расходы на финансирование общегосударственной деятельности – </w:t>
      </w:r>
      <w:r w:rsidR="00546ADD">
        <w:rPr>
          <w:rFonts w:ascii="Times New Roman" w:hAnsi="Times New Roman"/>
          <w:sz w:val="30"/>
          <w:szCs w:val="30"/>
        </w:rPr>
        <w:t>2</w:t>
      </w:r>
      <w:r w:rsidRPr="009B3FE4">
        <w:rPr>
          <w:rFonts w:ascii="Times New Roman" w:hAnsi="Times New Roman"/>
          <w:sz w:val="30"/>
          <w:szCs w:val="30"/>
        </w:rPr>
        <w:t> </w:t>
      </w:r>
      <w:r w:rsidR="00546ADD">
        <w:rPr>
          <w:rFonts w:ascii="Times New Roman" w:hAnsi="Times New Roman"/>
          <w:sz w:val="30"/>
          <w:szCs w:val="30"/>
        </w:rPr>
        <w:t>128</w:t>
      </w:r>
      <w:r w:rsidRPr="009B3FE4">
        <w:rPr>
          <w:rFonts w:ascii="Times New Roman" w:hAnsi="Times New Roman"/>
          <w:sz w:val="30"/>
          <w:szCs w:val="30"/>
        </w:rPr>
        <w:t>,</w:t>
      </w:r>
      <w:r w:rsidR="00546ADD">
        <w:rPr>
          <w:rFonts w:ascii="Times New Roman" w:hAnsi="Times New Roman"/>
          <w:sz w:val="30"/>
          <w:szCs w:val="30"/>
        </w:rPr>
        <w:t>9</w:t>
      </w:r>
      <w:r w:rsidRPr="009B3FE4">
        <w:rPr>
          <w:rFonts w:ascii="Times New Roman" w:hAnsi="Times New Roman"/>
          <w:sz w:val="30"/>
          <w:szCs w:val="30"/>
        </w:rPr>
        <w:t xml:space="preserve"> </w:t>
      </w:r>
      <w:r w:rsidRPr="00E60A88">
        <w:rPr>
          <w:rFonts w:ascii="Times New Roman" w:hAnsi="Times New Roman"/>
          <w:sz w:val="30"/>
          <w:szCs w:val="30"/>
        </w:rPr>
        <w:t xml:space="preserve">тыс. рублей, </w:t>
      </w:r>
      <w:r>
        <w:rPr>
          <w:rFonts w:ascii="Times New Roman" w:hAnsi="Times New Roman"/>
          <w:sz w:val="30"/>
          <w:szCs w:val="30"/>
        </w:rPr>
        <w:t>благоустройство населенных пунктов</w:t>
      </w:r>
      <w:r w:rsidRPr="00E60A88">
        <w:rPr>
          <w:rFonts w:ascii="Times New Roman" w:hAnsi="Times New Roman"/>
          <w:sz w:val="30"/>
          <w:szCs w:val="30"/>
        </w:rPr>
        <w:t xml:space="preserve"> – </w:t>
      </w:r>
      <w:r w:rsidR="00546ADD">
        <w:rPr>
          <w:rFonts w:ascii="Times New Roman" w:hAnsi="Times New Roman"/>
          <w:sz w:val="30"/>
          <w:szCs w:val="30"/>
        </w:rPr>
        <w:t>711</w:t>
      </w:r>
      <w:r w:rsidRPr="00E60A88">
        <w:rPr>
          <w:rFonts w:ascii="Times New Roman" w:hAnsi="Times New Roman"/>
          <w:sz w:val="30"/>
          <w:szCs w:val="30"/>
        </w:rPr>
        <w:t>,</w:t>
      </w:r>
      <w:r w:rsidR="00546ADD">
        <w:rPr>
          <w:rFonts w:ascii="Times New Roman" w:hAnsi="Times New Roman"/>
          <w:sz w:val="30"/>
          <w:szCs w:val="30"/>
        </w:rPr>
        <w:t>6</w:t>
      </w:r>
      <w:r w:rsidRPr="00E60A88">
        <w:rPr>
          <w:rFonts w:ascii="Times New Roman" w:hAnsi="Times New Roman"/>
          <w:sz w:val="30"/>
          <w:szCs w:val="30"/>
        </w:rPr>
        <w:t xml:space="preserve"> тыс. рублей</w:t>
      </w:r>
      <w:r w:rsidR="00E64284">
        <w:rPr>
          <w:rFonts w:ascii="Times New Roman" w:hAnsi="Times New Roman"/>
          <w:sz w:val="30"/>
          <w:szCs w:val="30"/>
        </w:rPr>
        <w:t xml:space="preserve">, обеспечение сохранности историко-культурных ценностей и доступа к ним – </w:t>
      </w:r>
      <w:r w:rsidR="00546ADD">
        <w:rPr>
          <w:rFonts w:ascii="Times New Roman" w:hAnsi="Times New Roman"/>
          <w:sz w:val="30"/>
          <w:szCs w:val="30"/>
        </w:rPr>
        <w:t>2</w:t>
      </w:r>
      <w:r w:rsidR="00E64284">
        <w:rPr>
          <w:rFonts w:ascii="Times New Roman" w:hAnsi="Times New Roman"/>
          <w:sz w:val="30"/>
          <w:szCs w:val="30"/>
        </w:rPr>
        <w:t>,</w:t>
      </w:r>
      <w:r w:rsidR="00546ADD">
        <w:rPr>
          <w:rFonts w:ascii="Times New Roman" w:hAnsi="Times New Roman"/>
          <w:sz w:val="30"/>
          <w:szCs w:val="30"/>
        </w:rPr>
        <w:t xml:space="preserve">4 </w:t>
      </w:r>
      <w:r w:rsidR="00E64284">
        <w:rPr>
          <w:rFonts w:ascii="Times New Roman" w:hAnsi="Times New Roman"/>
          <w:sz w:val="30"/>
          <w:szCs w:val="30"/>
        </w:rPr>
        <w:t>тыс. рублей.</w:t>
      </w:r>
    </w:p>
    <w:p w:rsidR="00292541" w:rsidRDefault="00292541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FA0038" w:rsidRDefault="00FA285C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 w:rsidRPr="00D22FA7">
        <w:rPr>
          <w:rFonts w:ascii="Times New Roman" w:hAnsi="Times New Roman"/>
          <w:bCs/>
          <w:iCs/>
          <w:noProof/>
          <w:color w:val="CC3300"/>
          <w:sz w:val="30"/>
          <w:szCs w:val="30"/>
          <w:lang w:eastAsia="ru-RU"/>
        </w:rPr>
        <w:lastRenderedPageBreak/>
        <w:drawing>
          <wp:inline distT="0" distB="0" distL="0" distR="0">
            <wp:extent cx="5486400" cy="5664820"/>
            <wp:effectExtent l="0" t="0" r="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  <w:r w:rsidR="00CD0C62">
        <w:rPr>
          <w:rFonts w:ascii="Times New Roman" w:hAnsi="Times New Roman"/>
          <w:bCs/>
          <w:iCs/>
          <w:sz w:val="30"/>
          <w:szCs w:val="30"/>
        </w:rPr>
        <w:tab/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t>Расчетные объемы сельских бюджетов по доходам и расходам на 20</w:t>
      </w:r>
      <w:r w:rsidR="00307DA8">
        <w:rPr>
          <w:rFonts w:ascii="Times New Roman" w:hAnsi="Times New Roman"/>
          <w:bCs/>
          <w:iCs/>
          <w:sz w:val="30"/>
          <w:szCs w:val="30"/>
        </w:rPr>
        <w:t>2</w:t>
      </w:r>
      <w:r w:rsidR="004073C8">
        <w:rPr>
          <w:rFonts w:ascii="Times New Roman" w:hAnsi="Times New Roman"/>
          <w:bCs/>
          <w:iCs/>
          <w:sz w:val="30"/>
          <w:szCs w:val="30"/>
        </w:rPr>
        <w:t>4</w:t>
      </w:r>
      <w:r>
        <w:rPr>
          <w:rFonts w:ascii="Times New Roman" w:hAnsi="Times New Roman"/>
          <w:bCs/>
          <w:iCs/>
          <w:sz w:val="30"/>
          <w:szCs w:val="30"/>
        </w:rPr>
        <w:t xml:space="preserve"> год составля</w:t>
      </w:r>
      <w:r w:rsidR="005E32AB">
        <w:rPr>
          <w:rFonts w:ascii="Times New Roman" w:hAnsi="Times New Roman"/>
          <w:bCs/>
          <w:iCs/>
          <w:sz w:val="30"/>
          <w:szCs w:val="30"/>
        </w:rPr>
        <w:t>ю</w:t>
      </w:r>
      <w:r>
        <w:rPr>
          <w:rFonts w:ascii="Times New Roman" w:hAnsi="Times New Roman"/>
          <w:bCs/>
          <w:iCs/>
          <w:sz w:val="30"/>
          <w:szCs w:val="30"/>
        </w:rPr>
        <w:t>т:</w:t>
      </w:r>
    </w:p>
    <w:p w:rsidR="00CD0C62" w:rsidRPr="004E5D17" w:rsidRDefault="00CD0C62" w:rsidP="004E5D17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8"/>
          <w:szCs w:val="28"/>
        </w:rPr>
      </w:pPr>
      <w:r w:rsidRPr="004E5D17">
        <w:rPr>
          <w:rFonts w:ascii="Times New Roman" w:hAnsi="Times New Roman"/>
          <w:bCs/>
          <w:iCs/>
          <w:sz w:val="28"/>
          <w:szCs w:val="28"/>
        </w:rPr>
        <w:t>(тыс. рублей)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275"/>
        <w:gridCol w:w="1134"/>
        <w:gridCol w:w="993"/>
        <w:gridCol w:w="1131"/>
        <w:gridCol w:w="995"/>
        <w:gridCol w:w="1276"/>
      </w:tblGrid>
      <w:tr w:rsidR="00163548" w:rsidRPr="004E5D17" w:rsidTr="00BB6F68">
        <w:trPr>
          <w:cantSplit/>
        </w:trPr>
        <w:tc>
          <w:tcPr>
            <w:tcW w:w="2694" w:type="dxa"/>
            <w:vMerge w:val="restart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сельисполкома</w:t>
            </w:r>
            <w:proofErr w:type="spellEnd"/>
          </w:p>
        </w:tc>
        <w:tc>
          <w:tcPr>
            <w:tcW w:w="1275" w:type="dxa"/>
            <w:vMerge w:val="restart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Доходы</w:t>
            </w:r>
          </w:p>
        </w:tc>
        <w:tc>
          <w:tcPr>
            <w:tcW w:w="4253" w:type="dxa"/>
            <w:gridSpan w:val="4"/>
            <w:tcBorders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5D17">
              <w:rPr>
                <w:rFonts w:ascii="Times New Roman" w:hAnsi="Times New Roman" w:cs="Times New Roman"/>
                <w:b w:val="0"/>
                <w:sz w:val="28"/>
                <w:szCs w:val="28"/>
              </w:rPr>
              <w:t>В том числе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3548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 xml:space="preserve">Расходы </w:t>
            </w:r>
          </w:p>
        </w:tc>
      </w:tr>
      <w:tr w:rsidR="00163548" w:rsidRPr="004E5D17" w:rsidTr="00BB6F68">
        <w:trPr>
          <w:cantSplit/>
        </w:trPr>
        <w:tc>
          <w:tcPr>
            <w:tcW w:w="2694" w:type="dxa"/>
            <w:vMerge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обеспеченность бюджета собственными доходами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средства из районного бюджета (</w:t>
            </w:r>
            <w:r w:rsidR="00E7443E">
              <w:rPr>
                <w:rFonts w:ascii="Times New Roman" w:hAnsi="Times New Roman"/>
                <w:sz w:val="28"/>
                <w:szCs w:val="28"/>
              </w:rPr>
              <w:t>безвозмездные поступления)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D17" w:rsidRPr="004E5D17" w:rsidTr="00BB6F68">
        <w:trPr>
          <w:cantSplit/>
          <w:trHeight w:val="338"/>
        </w:trPr>
        <w:tc>
          <w:tcPr>
            <w:tcW w:w="2694" w:type="dxa"/>
            <w:vMerge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D17" w:rsidRPr="004E5D17" w:rsidTr="00BB6F68">
        <w:trPr>
          <w:cantSplit/>
          <w:trHeight w:val="338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Великосельский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5D0335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4B024E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192,3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Зеленевичский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</w:t>
            </w:r>
            <w:r w:rsidR="00121D8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4B024E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  <w:r w:rsidR="00121D8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  <w:r w:rsidR="00EA6EAE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232,9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lastRenderedPageBreak/>
              <w:t>Линовский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4B024E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</w:t>
            </w:r>
            <w:r w:rsidR="00EA6EAE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  <w:r w:rsidR="00EA6EAE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Мокровский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A7F57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4B024E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</w:t>
            </w:r>
            <w:r w:rsidR="009A7F57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  <w:r w:rsidR="009A7F57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9A7F57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Новозасимовичский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  <w:r w:rsidR="007640C7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61154A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Пружанский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43DE4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43DE4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Ружанский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344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6</w:t>
            </w:r>
            <w:r w:rsidR="00843DE4">
              <w:rPr>
                <w:rFonts w:ascii="Times New Roman" w:hAnsi="Times New Roman"/>
                <w:sz w:val="28"/>
                <w:szCs w:val="28"/>
              </w:rPr>
              <w:t>9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="00843DE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43DE4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Сухопольский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43DE4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43DE4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294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Хоревской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43DE4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3</w:t>
            </w:r>
            <w:r w:rsidR="00843DE4">
              <w:rPr>
                <w:rFonts w:ascii="Times New Roman" w:hAnsi="Times New Roman"/>
                <w:sz w:val="28"/>
                <w:szCs w:val="28"/>
              </w:rPr>
              <w:t>4</w:t>
            </w:r>
            <w:r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 w:rsidR="00843DE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</w:t>
            </w:r>
            <w:r w:rsidR="00A8757F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Шеневской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43DE4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43DE4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D3">
              <w:rPr>
                <w:rFonts w:ascii="Times New Roman" w:hAnsi="Times New Roman"/>
                <w:sz w:val="28"/>
                <w:szCs w:val="28"/>
              </w:rPr>
              <w:t>Шерешевский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6D61AB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6D61AB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047FD" w:rsidRPr="002047FD" w:rsidTr="00BB6F68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2047FD" w:rsidP="00204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6BD3">
              <w:rPr>
                <w:rFonts w:ascii="Times New Roman" w:hAnsi="Times New Roman"/>
                <w:sz w:val="28"/>
                <w:szCs w:val="28"/>
              </w:rPr>
              <w:t>Щерчовский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061920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6D61AB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87307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6D61AB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2047FD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FD" w:rsidRPr="00966BD3" w:rsidRDefault="00A64B09" w:rsidP="002047F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</w:t>
            </w:r>
            <w:r w:rsidR="00E505B0" w:rsidRPr="00966B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1490E" w:rsidRDefault="0031490E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966BD3" w:rsidRDefault="00966BD3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31490E" w:rsidRPr="0031490E" w:rsidRDefault="0031490E" w:rsidP="0031490E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31490E">
        <w:rPr>
          <w:rFonts w:ascii="Times New Roman" w:hAnsi="Times New Roman"/>
          <w:b/>
          <w:bCs/>
          <w:i/>
          <w:iCs/>
          <w:sz w:val="30"/>
          <w:szCs w:val="30"/>
        </w:rPr>
        <w:t>Примечание:</w:t>
      </w:r>
      <w:r w:rsidRPr="0031490E">
        <w:rPr>
          <w:rFonts w:ascii="Times New Roman" w:hAnsi="Times New Roman"/>
          <w:bCs/>
          <w:i/>
          <w:iCs/>
          <w:sz w:val="30"/>
          <w:szCs w:val="30"/>
        </w:rPr>
        <w:t xml:space="preserve"> В отдельных случаях незначительные расхождения между итогом и суммой слагаемых объясняются округлением данных.</w:t>
      </w:r>
    </w:p>
    <w:sectPr w:rsidR="0031490E" w:rsidRPr="0031490E" w:rsidSect="00C2506B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"/>
      </v:shape>
    </w:pict>
  </w:numPicBullet>
  <w:abstractNum w:abstractNumId="0">
    <w:nsid w:val="063F476A"/>
    <w:multiLevelType w:val="hybridMultilevel"/>
    <w:tmpl w:val="D1B48422"/>
    <w:lvl w:ilvl="0" w:tplc="B3D6C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26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68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4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24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A1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71048C0"/>
    <w:multiLevelType w:val="hybridMultilevel"/>
    <w:tmpl w:val="0FFA52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62863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AAE3F2D"/>
    <w:multiLevelType w:val="hybridMultilevel"/>
    <w:tmpl w:val="B5E801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793"/>
    <w:rsid w:val="00000156"/>
    <w:rsid w:val="00001853"/>
    <w:rsid w:val="00004EFA"/>
    <w:rsid w:val="000065C5"/>
    <w:rsid w:val="0001222F"/>
    <w:rsid w:val="00014678"/>
    <w:rsid w:val="00017BAC"/>
    <w:rsid w:val="00025777"/>
    <w:rsid w:val="00033014"/>
    <w:rsid w:val="000331D6"/>
    <w:rsid w:val="00033A0E"/>
    <w:rsid w:val="000369E3"/>
    <w:rsid w:val="00037B3A"/>
    <w:rsid w:val="00037F9E"/>
    <w:rsid w:val="00042431"/>
    <w:rsid w:val="0004590D"/>
    <w:rsid w:val="00047A55"/>
    <w:rsid w:val="0005781D"/>
    <w:rsid w:val="00060057"/>
    <w:rsid w:val="00061920"/>
    <w:rsid w:val="00061FF3"/>
    <w:rsid w:val="00063BA3"/>
    <w:rsid w:val="000651DF"/>
    <w:rsid w:val="000669A7"/>
    <w:rsid w:val="00070BE8"/>
    <w:rsid w:val="000723FA"/>
    <w:rsid w:val="000756E5"/>
    <w:rsid w:val="00081948"/>
    <w:rsid w:val="00084431"/>
    <w:rsid w:val="00085E99"/>
    <w:rsid w:val="00091721"/>
    <w:rsid w:val="00092371"/>
    <w:rsid w:val="00097EE8"/>
    <w:rsid w:val="000A0617"/>
    <w:rsid w:val="000A0867"/>
    <w:rsid w:val="000A6343"/>
    <w:rsid w:val="000B4595"/>
    <w:rsid w:val="000B4670"/>
    <w:rsid w:val="000C0539"/>
    <w:rsid w:val="000C0B8A"/>
    <w:rsid w:val="000C37D1"/>
    <w:rsid w:val="000C533E"/>
    <w:rsid w:val="000C701E"/>
    <w:rsid w:val="000D36C2"/>
    <w:rsid w:val="000E23A0"/>
    <w:rsid w:val="000E4B47"/>
    <w:rsid w:val="000E6A36"/>
    <w:rsid w:val="000F0948"/>
    <w:rsid w:val="00103DDD"/>
    <w:rsid w:val="00103F93"/>
    <w:rsid w:val="00106E0E"/>
    <w:rsid w:val="00110000"/>
    <w:rsid w:val="001109CA"/>
    <w:rsid w:val="00114489"/>
    <w:rsid w:val="001145FC"/>
    <w:rsid w:val="0011467F"/>
    <w:rsid w:val="00114CC0"/>
    <w:rsid w:val="00121D80"/>
    <w:rsid w:val="0012425C"/>
    <w:rsid w:val="001242FA"/>
    <w:rsid w:val="001247C1"/>
    <w:rsid w:val="00127A08"/>
    <w:rsid w:val="00136BB5"/>
    <w:rsid w:val="00140993"/>
    <w:rsid w:val="0014124E"/>
    <w:rsid w:val="001412C7"/>
    <w:rsid w:val="00145E0A"/>
    <w:rsid w:val="0015319D"/>
    <w:rsid w:val="00154AFF"/>
    <w:rsid w:val="00154B69"/>
    <w:rsid w:val="001614F3"/>
    <w:rsid w:val="00163548"/>
    <w:rsid w:val="00164844"/>
    <w:rsid w:val="00164898"/>
    <w:rsid w:val="00165AC7"/>
    <w:rsid w:val="001721EA"/>
    <w:rsid w:val="00172E74"/>
    <w:rsid w:val="00173944"/>
    <w:rsid w:val="00174CBD"/>
    <w:rsid w:val="00176724"/>
    <w:rsid w:val="00196A2B"/>
    <w:rsid w:val="0019798C"/>
    <w:rsid w:val="00197A22"/>
    <w:rsid w:val="001A3DE5"/>
    <w:rsid w:val="001A55BB"/>
    <w:rsid w:val="001A68ED"/>
    <w:rsid w:val="001B2915"/>
    <w:rsid w:val="001B2B68"/>
    <w:rsid w:val="001C4260"/>
    <w:rsid w:val="001C5AC6"/>
    <w:rsid w:val="001D1DDB"/>
    <w:rsid w:val="001D2949"/>
    <w:rsid w:val="001D6568"/>
    <w:rsid w:val="001D6E95"/>
    <w:rsid w:val="001E2D16"/>
    <w:rsid w:val="001F001C"/>
    <w:rsid w:val="00200EBD"/>
    <w:rsid w:val="00203DD0"/>
    <w:rsid w:val="002047FD"/>
    <w:rsid w:val="00205032"/>
    <w:rsid w:val="00205659"/>
    <w:rsid w:val="00210AA5"/>
    <w:rsid w:val="00216C0F"/>
    <w:rsid w:val="002202FD"/>
    <w:rsid w:val="0022486A"/>
    <w:rsid w:val="0022507F"/>
    <w:rsid w:val="00230179"/>
    <w:rsid w:val="002335BF"/>
    <w:rsid w:val="00234032"/>
    <w:rsid w:val="00234CCF"/>
    <w:rsid w:val="00236F90"/>
    <w:rsid w:val="002437DB"/>
    <w:rsid w:val="002443AE"/>
    <w:rsid w:val="00244C7C"/>
    <w:rsid w:val="00247756"/>
    <w:rsid w:val="00251CF7"/>
    <w:rsid w:val="0026384C"/>
    <w:rsid w:val="00264D95"/>
    <w:rsid w:val="00266893"/>
    <w:rsid w:val="00270E8B"/>
    <w:rsid w:val="00271600"/>
    <w:rsid w:val="00272338"/>
    <w:rsid w:val="00276382"/>
    <w:rsid w:val="00276CA7"/>
    <w:rsid w:val="002777BF"/>
    <w:rsid w:val="0028315E"/>
    <w:rsid w:val="00283C83"/>
    <w:rsid w:val="00283D36"/>
    <w:rsid w:val="00287748"/>
    <w:rsid w:val="00287C5A"/>
    <w:rsid w:val="002917DC"/>
    <w:rsid w:val="00292541"/>
    <w:rsid w:val="00293CE1"/>
    <w:rsid w:val="002A6D1D"/>
    <w:rsid w:val="002A73D5"/>
    <w:rsid w:val="002B16DC"/>
    <w:rsid w:val="002B32AC"/>
    <w:rsid w:val="002C05CB"/>
    <w:rsid w:val="002C1EA7"/>
    <w:rsid w:val="002C5148"/>
    <w:rsid w:val="002D18DC"/>
    <w:rsid w:val="002D1964"/>
    <w:rsid w:val="002D1E6F"/>
    <w:rsid w:val="002E1330"/>
    <w:rsid w:val="002E4AF3"/>
    <w:rsid w:val="002F18C7"/>
    <w:rsid w:val="002F6E4E"/>
    <w:rsid w:val="002F7663"/>
    <w:rsid w:val="002F7B20"/>
    <w:rsid w:val="00300D01"/>
    <w:rsid w:val="00303034"/>
    <w:rsid w:val="00307DA8"/>
    <w:rsid w:val="0031490E"/>
    <w:rsid w:val="00322CB2"/>
    <w:rsid w:val="00323C67"/>
    <w:rsid w:val="00325629"/>
    <w:rsid w:val="00326DB0"/>
    <w:rsid w:val="00330D56"/>
    <w:rsid w:val="003364D5"/>
    <w:rsid w:val="003366A5"/>
    <w:rsid w:val="0034571C"/>
    <w:rsid w:val="00345F0E"/>
    <w:rsid w:val="00350353"/>
    <w:rsid w:val="003504A3"/>
    <w:rsid w:val="00353D62"/>
    <w:rsid w:val="0035568B"/>
    <w:rsid w:val="00356C12"/>
    <w:rsid w:val="00357815"/>
    <w:rsid w:val="00363717"/>
    <w:rsid w:val="00364DDF"/>
    <w:rsid w:val="00366DC5"/>
    <w:rsid w:val="00367D4C"/>
    <w:rsid w:val="00372EDA"/>
    <w:rsid w:val="00374B98"/>
    <w:rsid w:val="00375324"/>
    <w:rsid w:val="00381FF6"/>
    <w:rsid w:val="00382C34"/>
    <w:rsid w:val="00385399"/>
    <w:rsid w:val="003947DE"/>
    <w:rsid w:val="00394B8A"/>
    <w:rsid w:val="003953E7"/>
    <w:rsid w:val="00396BD2"/>
    <w:rsid w:val="003A3D3D"/>
    <w:rsid w:val="003A6CD4"/>
    <w:rsid w:val="003B1F80"/>
    <w:rsid w:val="003B518B"/>
    <w:rsid w:val="003B58F6"/>
    <w:rsid w:val="003B6A0B"/>
    <w:rsid w:val="003B6D68"/>
    <w:rsid w:val="003C0F1B"/>
    <w:rsid w:val="003C1883"/>
    <w:rsid w:val="003C299D"/>
    <w:rsid w:val="003C7295"/>
    <w:rsid w:val="003C7AD4"/>
    <w:rsid w:val="003D37CC"/>
    <w:rsid w:val="003D43B1"/>
    <w:rsid w:val="003D4473"/>
    <w:rsid w:val="003E2112"/>
    <w:rsid w:val="003E4369"/>
    <w:rsid w:val="003E66E9"/>
    <w:rsid w:val="003F0C0F"/>
    <w:rsid w:val="003F3050"/>
    <w:rsid w:val="003F3B51"/>
    <w:rsid w:val="003F4072"/>
    <w:rsid w:val="003F46FB"/>
    <w:rsid w:val="004008EF"/>
    <w:rsid w:val="00402141"/>
    <w:rsid w:val="00404D7C"/>
    <w:rsid w:val="00406795"/>
    <w:rsid w:val="004073C8"/>
    <w:rsid w:val="0041040B"/>
    <w:rsid w:val="00411932"/>
    <w:rsid w:val="00412947"/>
    <w:rsid w:val="00413E30"/>
    <w:rsid w:val="004152E6"/>
    <w:rsid w:val="004176BB"/>
    <w:rsid w:val="004251E3"/>
    <w:rsid w:val="00426439"/>
    <w:rsid w:val="004319C2"/>
    <w:rsid w:val="004365FC"/>
    <w:rsid w:val="00437582"/>
    <w:rsid w:val="00452E67"/>
    <w:rsid w:val="00454AEF"/>
    <w:rsid w:val="004556D8"/>
    <w:rsid w:val="00457493"/>
    <w:rsid w:val="00467BC7"/>
    <w:rsid w:val="0047325F"/>
    <w:rsid w:val="0047658C"/>
    <w:rsid w:val="00482D95"/>
    <w:rsid w:val="00482E2C"/>
    <w:rsid w:val="00496C0F"/>
    <w:rsid w:val="004973E8"/>
    <w:rsid w:val="004A5D1B"/>
    <w:rsid w:val="004A670E"/>
    <w:rsid w:val="004A6A0B"/>
    <w:rsid w:val="004B024E"/>
    <w:rsid w:val="004B184A"/>
    <w:rsid w:val="004B4BAF"/>
    <w:rsid w:val="004B63BE"/>
    <w:rsid w:val="004B71A9"/>
    <w:rsid w:val="004C0E34"/>
    <w:rsid w:val="004C1EBE"/>
    <w:rsid w:val="004C6E9D"/>
    <w:rsid w:val="004C74C3"/>
    <w:rsid w:val="004D554A"/>
    <w:rsid w:val="004D7CDF"/>
    <w:rsid w:val="004E338E"/>
    <w:rsid w:val="004E5D17"/>
    <w:rsid w:val="004F2977"/>
    <w:rsid w:val="004F316B"/>
    <w:rsid w:val="004F3A5B"/>
    <w:rsid w:val="004F527C"/>
    <w:rsid w:val="00500C69"/>
    <w:rsid w:val="0050113F"/>
    <w:rsid w:val="00502479"/>
    <w:rsid w:val="0050665E"/>
    <w:rsid w:val="00514AA0"/>
    <w:rsid w:val="005211EF"/>
    <w:rsid w:val="00523B1E"/>
    <w:rsid w:val="005242F6"/>
    <w:rsid w:val="00524713"/>
    <w:rsid w:val="0052494D"/>
    <w:rsid w:val="005255A9"/>
    <w:rsid w:val="005257A2"/>
    <w:rsid w:val="00526B53"/>
    <w:rsid w:val="0053296F"/>
    <w:rsid w:val="00536120"/>
    <w:rsid w:val="00540FAA"/>
    <w:rsid w:val="005418DA"/>
    <w:rsid w:val="00543753"/>
    <w:rsid w:val="005447F9"/>
    <w:rsid w:val="00545189"/>
    <w:rsid w:val="00546ADD"/>
    <w:rsid w:val="00546F6F"/>
    <w:rsid w:val="00556BAA"/>
    <w:rsid w:val="00557873"/>
    <w:rsid w:val="005635E8"/>
    <w:rsid w:val="00563873"/>
    <w:rsid w:val="00570DE3"/>
    <w:rsid w:val="00572094"/>
    <w:rsid w:val="00574D53"/>
    <w:rsid w:val="00580177"/>
    <w:rsid w:val="00580DDB"/>
    <w:rsid w:val="00583BB3"/>
    <w:rsid w:val="005856EB"/>
    <w:rsid w:val="005859C4"/>
    <w:rsid w:val="005908E4"/>
    <w:rsid w:val="005916B8"/>
    <w:rsid w:val="00593992"/>
    <w:rsid w:val="00593CEE"/>
    <w:rsid w:val="005943DC"/>
    <w:rsid w:val="0059600E"/>
    <w:rsid w:val="005A0DBE"/>
    <w:rsid w:val="005A2E99"/>
    <w:rsid w:val="005A3296"/>
    <w:rsid w:val="005A3761"/>
    <w:rsid w:val="005B079C"/>
    <w:rsid w:val="005B0DEA"/>
    <w:rsid w:val="005B2974"/>
    <w:rsid w:val="005B76B4"/>
    <w:rsid w:val="005C14B2"/>
    <w:rsid w:val="005C5E12"/>
    <w:rsid w:val="005C7E3A"/>
    <w:rsid w:val="005D0335"/>
    <w:rsid w:val="005D0A73"/>
    <w:rsid w:val="005D43C1"/>
    <w:rsid w:val="005D5B69"/>
    <w:rsid w:val="005E32AB"/>
    <w:rsid w:val="005E37FA"/>
    <w:rsid w:val="005F3F34"/>
    <w:rsid w:val="005F7862"/>
    <w:rsid w:val="00606AAC"/>
    <w:rsid w:val="00607A24"/>
    <w:rsid w:val="00611269"/>
    <w:rsid w:val="0061154A"/>
    <w:rsid w:val="00614639"/>
    <w:rsid w:val="006201FF"/>
    <w:rsid w:val="00621A2D"/>
    <w:rsid w:val="00621F6E"/>
    <w:rsid w:val="006256B4"/>
    <w:rsid w:val="00641CC4"/>
    <w:rsid w:val="0064213A"/>
    <w:rsid w:val="006449C7"/>
    <w:rsid w:val="00644EF0"/>
    <w:rsid w:val="00645D1A"/>
    <w:rsid w:val="00646580"/>
    <w:rsid w:val="006504AA"/>
    <w:rsid w:val="0065442B"/>
    <w:rsid w:val="006614B4"/>
    <w:rsid w:val="0066561A"/>
    <w:rsid w:val="0068098C"/>
    <w:rsid w:val="006902AD"/>
    <w:rsid w:val="00697D0D"/>
    <w:rsid w:val="006A0C66"/>
    <w:rsid w:val="006A1B8B"/>
    <w:rsid w:val="006A58FB"/>
    <w:rsid w:val="006A5991"/>
    <w:rsid w:val="006C047C"/>
    <w:rsid w:val="006C3242"/>
    <w:rsid w:val="006C32AD"/>
    <w:rsid w:val="006C3CA8"/>
    <w:rsid w:val="006C42C7"/>
    <w:rsid w:val="006C5112"/>
    <w:rsid w:val="006D2B28"/>
    <w:rsid w:val="006D37DD"/>
    <w:rsid w:val="006D61AB"/>
    <w:rsid w:val="006D7A82"/>
    <w:rsid w:val="006E1BE1"/>
    <w:rsid w:val="006E35DD"/>
    <w:rsid w:val="006E4A8F"/>
    <w:rsid w:val="006E4EF7"/>
    <w:rsid w:val="006F06E8"/>
    <w:rsid w:val="006F786F"/>
    <w:rsid w:val="006F792F"/>
    <w:rsid w:val="007001FA"/>
    <w:rsid w:val="00707349"/>
    <w:rsid w:val="00711FFF"/>
    <w:rsid w:val="007128BF"/>
    <w:rsid w:val="00716110"/>
    <w:rsid w:val="00725721"/>
    <w:rsid w:val="00725BDE"/>
    <w:rsid w:val="007315B1"/>
    <w:rsid w:val="0073289B"/>
    <w:rsid w:val="00733400"/>
    <w:rsid w:val="00737E45"/>
    <w:rsid w:val="00742D93"/>
    <w:rsid w:val="007452A4"/>
    <w:rsid w:val="00746CED"/>
    <w:rsid w:val="007502BB"/>
    <w:rsid w:val="0075054D"/>
    <w:rsid w:val="007510DA"/>
    <w:rsid w:val="00751DBF"/>
    <w:rsid w:val="007640C7"/>
    <w:rsid w:val="00766DE2"/>
    <w:rsid w:val="00767B0A"/>
    <w:rsid w:val="00776864"/>
    <w:rsid w:val="0078047B"/>
    <w:rsid w:val="007819F0"/>
    <w:rsid w:val="00786AF2"/>
    <w:rsid w:val="00790C44"/>
    <w:rsid w:val="007910F6"/>
    <w:rsid w:val="007A2E98"/>
    <w:rsid w:val="007A3D7F"/>
    <w:rsid w:val="007A419B"/>
    <w:rsid w:val="007A67F8"/>
    <w:rsid w:val="007A7771"/>
    <w:rsid w:val="007B24C0"/>
    <w:rsid w:val="007B294F"/>
    <w:rsid w:val="007B42D3"/>
    <w:rsid w:val="007B631D"/>
    <w:rsid w:val="007D2BB6"/>
    <w:rsid w:val="007D3EC3"/>
    <w:rsid w:val="007E0D5A"/>
    <w:rsid w:val="007E27B0"/>
    <w:rsid w:val="007F0898"/>
    <w:rsid w:val="007F4246"/>
    <w:rsid w:val="007F7859"/>
    <w:rsid w:val="0080277F"/>
    <w:rsid w:val="00802B78"/>
    <w:rsid w:val="00802C22"/>
    <w:rsid w:val="00810CEA"/>
    <w:rsid w:val="0081110A"/>
    <w:rsid w:val="00811FBE"/>
    <w:rsid w:val="00813BD1"/>
    <w:rsid w:val="0081445D"/>
    <w:rsid w:val="00815E1E"/>
    <w:rsid w:val="00820C08"/>
    <w:rsid w:val="00827B14"/>
    <w:rsid w:val="008349FE"/>
    <w:rsid w:val="008356C2"/>
    <w:rsid w:val="00841E1E"/>
    <w:rsid w:val="00843DE4"/>
    <w:rsid w:val="00846EBA"/>
    <w:rsid w:val="00866847"/>
    <w:rsid w:val="00870394"/>
    <w:rsid w:val="00873079"/>
    <w:rsid w:val="00874C11"/>
    <w:rsid w:val="0087611B"/>
    <w:rsid w:val="0087653B"/>
    <w:rsid w:val="008902B7"/>
    <w:rsid w:val="00895973"/>
    <w:rsid w:val="008959B4"/>
    <w:rsid w:val="008A3294"/>
    <w:rsid w:val="008A701A"/>
    <w:rsid w:val="008A7570"/>
    <w:rsid w:val="008B072E"/>
    <w:rsid w:val="008B22F7"/>
    <w:rsid w:val="008B3ACC"/>
    <w:rsid w:val="008B5C85"/>
    <w:rsid w:val="008B6785"/>
    <w:rsid w:val="008B782E"/>
    <w:rsid w:val="008C02AC"/>
    <w:rsid w:val="008C02F2"/>
    <w:rsid w:val="008C1339"/>
    <w:rsid w:val="008C1871"/>
    <w:rsid w:val="008C4496"/>
    <w:rsid w:val="008C5328"/>
    <w:rsid w:val="008E0C29"/>
    <w:rsid w:val="008E0D52"/>
    <w:rsid w:val="008E41EE"/>
    <w:rsid w:val="008F10AA"/>
    <w:rsid w:val="008F608E"/>
    <w:rsid w:val="008F62BE"/>
    <w:rsid w:val="008F6904"/>
    <w:rsid w:val="009104A7"/>
    <w:rsid w:val="00911A8E"/>
    <w:rsid w:val="009131A1"/>
    <w:rsid w:val="00915509"/>
    <w:rsid w:val="00916A61"/>
    <w:rsid w:val="0092612C"/>
    <w:rsid w:val="00927343"/>
    <w:rsid w:val="00927AA8"/>
    <w:rsid w:val="00931729"/>
    <w:rsid w:val="00931FBA"/>
    <w:rsid w:val="009352CC"/>
    <w:rsid w:val="009401B6"/>
    <w:rsid w:val="0094570B"/>
    <w:rsid w:val="00945FA8"/>
    <w:rsid w:val="0094650D"/>
    <w:rsid w:val="00946E08"/>
    <w:rsid w:val="00950036"/>
    <w:rsid w:val="00950CCF"/>
    <w:rsid w:val="0095411F"/>
    <w:rsid w:val="009667F5"/>
    <w:rsid w:val="00966BD3"/>
    <w:rsid w:val="009764E7"/>
    <w:rsid w:val="009844DB"/>
    <w:rsid w:val="009851C0"/>
    <w:rsid w:val="009865B6"/>
    <w:rsid w:val="00993BD3"/>
    <w:rsid w:val="00996548"/>
    <w:rsid w:val="009968A6"/>
    <w:rsid w:val="009A3849"/>
    <w:rsid w:val="009A7F57"/>
    <w:rsid w:val="009B2EB5"/>
    <w:rsid w:val="009B3444"/>
    <w:rsid w:val="009B3FE4"/>
    <w:rsid w:val="009B57D8"/>
    <w:rsid w:val="009C33F0"/>
    <w:rsid w:val="009C5A4D"/>
    <w:rsid w:val="009C65CD"/>
    <w:rsid w:val="009D1131"/>
    <w:rsid w:val="009D3545"/>
    <w:rsid w:val="009D433F"/>
    <w:rsid w:val="009D4A3C"/>
    <w:rsid w:val="009D5201"/>
    <w:rsid w:val="009D5DA7"/>
    <w:rsid w:val="009D730B"/>
    <w:rsid w:val="009F2960"/>
    <w:rsid w:val="009F6EC2"/>
    <w:rsid w:val="00A0125D"/>
    <w:rsid w:val="00A0799B"/>
    <w:rsid w:val="00A116FA"/>
    <w:rsid w:val="00A17F2F"/>
    <w:rsid w:val="00A20978"/>
    <w:rsid w:val="00A22422"/>
    <w:rsid w:val="00A269FF"/>
    <w:rsid w:val="00A31B6F"/>
    <w:rsid w:val="00A36262"/>
    <w:rsid w:val="00A37AF1"/>
    <w:rsid w:val="00A40665"/>
    <w:rsid w:val="00A4141C"/>
    <w:rsid w:val="00A41BB2"/>
    <w:rsid w:val="00A41D3A"/>
    <w:rsid w:val="00A442C0"/>
    <w:rsid w:val="00A473B1"/>
    <w:rsid w:val="00A52B76"/>
    <w:rsid w:val="00A52B80"/>
    <w:rsid w:val="00A5549E"/>
    <w:rsid w:val="00A57E4A"/>
    <w:rsid w:val="00A648D5"/>
    <w:rsid w:val="00A64B09"/>
    <w:rsid w:val="00A65981"/>
    <w:rsid w:val="00A65DA5"/>
    <w:rsid w:val="00A6780B"/>
    <w:rsid w:val="00A72291"/>
    <w:rsid w:val="00A74EFA"/>
    <w:rsid w:val="00A8304B"/>
    <w:rsid w:val="00A8757F"/>
    <w:rsid w:val="00AA19EB"/>
    <w:rsid w:val="00AA1B7A"/>
    <w:rsid w:val="00AA2714"/>
    <w:rsid w:val="00AA5111"/>
    <w:rsid w:val="00AA5E45"/>
    <w:rsid w:val="00AA61D3"/>
    <w:rsid w:val="00AB31CD"/>
    <w:rsid w:val="00AB3388"/>
    <w:rsid w:val="00AB4ACC"/>
    <w:rsid w:val="00AB5749"/>
    <w:rsid w:val="00AC03B4"/>
    <w:rsid w:val="00AD1B82"/>
    <w:rsid w:val="00AD4C8F"/>
    <w:rsid w:val="00AE6897"/>
    <w:rsid w:val="00AE71CA"/>
    <w:rsid w:val="00AF1700"/>
    <w:rsid w:val="00AF3016"/>
    <w:rsid w:val="00B00428"/>
    <w:rsid w:val="00B02F10"/>
    <w:rsid w:val="00B03EAB"/>
    <w:rsid w:val="00B06718"/>
    <w:rsid w:val="00B067B6"/>
    <w:rsid w:val="00B06CEC"/>
    <w:rsid w:val="00B1091D"/>
    <w:rsid w:val="00B10F2A"/>
    <w:rsid w:val="00B114BA"/>
    <w:rsid w:val="00B138F8"/>
    <w:rsid w:val="00B13FBE"/>
    <w:rsid w:val="00B146E8"/>
    <w:rsid w:val="00B1708D"/>
    <w:rsid w:val="00B17A0A"/>
    <w:rsid w:val="00B21381"/>
    <w:rsid w:val="00B22AC9"/>
    <w:rsid w:val="00B305EB"/>
    <w:rsid w:val="00B31687"/>
    <w:rsid w:val="00B3269F"/>
    <w:rsid w:val="00B32ED2"/>
    <w:rsid w:val="00B3356D"/>
    <w:rsid w:val="00B34C59"/>
    <w:rsid w:val="00B44826"/>
    <w:rsid w:val="00B44AF6"/>
    <w:rsid w:val="00B461CE"/>
    <w:rsid w:val="00B5012C"/>
    <w:rsid w:val="00B54C95"/>
    <w:rsid w:val="00B612FF"/>
    <w:rsid w:val="00B61814"/>
    <w:rsid w:val="00B61B93"/>
    <w:rsid w:val="00B61E40"/>
    <w:rsid w:val="00B646EE"/>
    <w:rsid w:val="00B6544F"/>
    <w:rsid w:val="00B70496"/>
    <w:rsid w:val="00B752C4"/>
    <w:rsid w:val="00B757A3"/>
    <w:rsid w:val="00B84004"/>
    <w:rsid w:val="00B86B94"/>
    <w:rsid w:val="00B86C6D"/>
    <w:rsid w:val="00B90F21"/>
    <w:rsid w:val="00B920D0"/>
    <w:rsid w:val="00B92837"/>
    <w:rsid w:val="00B93185"/>
    <w:rsid w:val="00B93733"/>
    <w:rsid w:val="00B955C9"/>
    <w:rsid w:val="00BA0D80"/>
    <w:rsid w:val="00BB023A"/>
    <w:rsid w:val="00BB0329"/>
    <w:rsid w:val="00BB445F"/>
    <w:rsid w:val="00BB69FB"/>
    <w:rsid w:val="00BB6F68"/>
    <w:rsid w:val="00BB77D8"/>
    <w:rsid w:val="00BB7984"/>
    <w:rsid w:val="00BC5489"/>
    <w:rsid w:val="00BD5A11"/>
    <w:rsid w:val="00BD78E1"/>
    <w:rsid w:val="00BE480E"/>
    <w:rsid w:val="00C01F11"/>
    <w:rsid w:val="00C02417"/>
    <w:rsid w:val="00C120AA"/>
    <w:rsid w:val="00C12FDC"/>
    <w:rsid w:val="00C13762"/>
    <w:rsid w:val="00C172AE"/>
    <w:rsid w:val="00C2506B"/>
    <w:rsid w:val="00C25324"/>
    <w:rsid w:val="00C27BF3"/>
    <w:rsid w:val="00C34D1A"/>
    <w:rsid w:val="00C3680A"/>
    <w:rsid w:val="00C37E79"/>
    <w:rsid w:val="00C41DEB"/>
    <w:rsid w:val="00C50FA9"/>
    <w:rsid w:val="00C5145C"/>
    <w:rsid w:val="00C52961"/>
    <w:rsid w:val="00C53780"/>
    <w:rsid w:val="00C5399C"/>
    <w:rsid w:val="00C579F7"/>
    <w:rsid w:val="00C65942"/>
    <w:rsid w:val="00C700C2"/>
    <w:rsid w:val="00C720E9"/>
    <w:rsid w:val="00C744D0"/>
    <w:rsid w:val="00C7628F"/>
    <w:rsid w:val="00C775A0"/>
    <w:rsid w:val="00C77650"/>
    <w:rsid w:val="00C776E6"/>
    <w:rsid w:val="00C9095C"/>
    <w:rsid w:val="00C956B4"/>
    <w:rsid w:val="00CA1484"/>
    <w:rsid w:val="00CA1F17"/>
    <w:rsid w:val="00CA6409"/>
    <w:rsid w:val="00CB262E"/>
    <w:rsid w:val="00CB4E18"/>
    <w:rsid w:val="00CB516A"/>
    <w:rsid w:val="00CB7790"/>
    <w:rsid w:val="00CC4837"/>
    <w:rsid w:val="00CC54A9"/>
    <w:rsid w:val="00CD01BD"/>
    <w:rsid w:val="00CD0C62"/>
    <w:rsid w:val="00CD1B90"/>
    <w:rsid w:val="00CD325B"/>
    <w:rsid w:val="00CD414C"/>
    <w:rsid w:val="00CE0604"/>
    <w:rsid w:val="00CE3199"/>
    <w:rsid w:val="00CE3E9F"/>
    <w:rsid w:val="00CE6AD5"/>
    <w:rsid w:val="00CE7976"/>
    <w:rsid w:val="00CE7A9D"/>
    <w:rsid w:val="00CF23FA"/>
    <w:rsid w:val="00CF364F"/>
    <w:rsid w:val="00CF39A7"/>
    <w:rsid w:val="00CF5E09"/>
    <w:rsid w:val="00D023C2"/>
    <w:rsid w:val="00D03F8F"/>
    <w:rsid w:val="00D067DB"/>
    <w:rsid w:val="00D07258"/>
    <w:rsid w:val="00D1146C"/>
    <w:rsid w:val="00D1330B"/>
    <w:rsid w:val="00D2028C"/>
    <w:rsid w:val="00D210E3"/>
    <w:rsid w:val="00D22FA7"/>
    <w:rsid w:val="00D24D0B"/>
    <w:rsid w:val="00D273E5"/>
    <w:rsid w:val="00D278F3"/>
    <w:rsid w:val="00D3457A"/>
    <w:rsid w:val="00D36D69"/>
    <w:rsid w:val="00D41E2C"/>
    <w:rsid w:val="00D444CE"/>
    <w:rsid w:val="00D515CC"/>
    <w:rsid w:val="00D51851"/>
    <w:rsid w:val="00D6084E"/>
    <w:rsid w:val="00D659B7"/>
    <w:rsid w:val="00D707EE"/>
    <w:rsid w:val="00D7485A"/>
    <w:rsid w:val="00D77465"/>
    <w:rsid w:val="00D81B33"/>
    <w:rsid w:val="00D84FE3"/>
    <w:rsid w:val="00D86142"/>
    <w:rsid w:val="00D92605"/>
    <w:rsid w:val="00D979FB"/>
    <w:rsid w:val="00DA0A6E"/>
    <w:rsid w:val="00DA3D13"/>
    <w:rsid w:val="00DA3E84"/>
    <w:rsid w:val="00DA704E"/>
    <w:rsid w:val="00DA7CCD"/>
    <w:rsid w:val="00DC706F"/>
    <w:rsid w:val="00DE08C2"/>
    <w:rsid w:val="00DE0E6C"/>
    <w:rsid w:val="00DE21C3"/>
    <w:rsid w:val="00DE34C6"/>
    <w:rsid w:val="00DE3666"/>
    <w:rsid w:val="00DE4BB7"/>
    <w:rsid w:val="00DE504F"/>
    <w:rsid w:val="00DF0906"/>
    <w:rsid w:val="00DF17EC"/>
    <w:rsid w:val="00DF3CCA"/>
    <w:rsid w:val="00E0189B"/>
    <w:rsid w:val="00E023F8"/>
    <w:rsid w:val="00E03740"/>
    <w:rsid w:val="00E05661"/>
    <w:rsid w:val="00E1003E"/>
    <w:rsid w:val="00E13AB4"/>
    <w:rsid w:val="00E16A9A"/>
    <w:rsid w:val="00E17258"/>
    <w:rsid w:val="00E2056D"/>
    <w:rsid w:val="00E26705"/>
    <w:rsid w:val="00E3171E"/>
    <w:rsid w:val="00E32171"/>
    <w:rsid w:val="00E34793"/>
    <w:rsid w:val="00E368FB"/>
    <w:rsid w:val="00E41F40"/>
    <w:rsid w:val="00E45BC8"/>
    <w:rsid w:val="00E505B0"/>
    <w:rsid w:val="00E53469"/>
    <w:rsid w:val="00E535F9"/>
    <w:rsid w:val="00E60A14"/>
    <w:rsid w:val="00E60A88"/>
    <w:rsid w:val="00E63AFC"/>
    <w:rsid w:val="00E64284"/>
    <w:rsid w:val="00E644C1"/>
    <w:rsid w:val="00E64FBF"/>
    <w:rsid w:val="00E72B2B"/>
    <w:rsid w:val="00E7443E"/>
    <w:rsid w:val="00E74B94"/>
    <w:rsid w:val="00E779DF"/>
    <w:rsid w:val="00E81347"/>
    <w:rsid w:val="00E83A8C"/>
    <w:rsid w:val="00E85D5C"/>
    <w:rsid w:val="00E85ED2"/>
    <w:rsid w:val="00E91107"/>
    <w:rsid w:val="00E916FE"/>
    <w:rsid w:val="00E91E2D"/>
    <w:rsid w:val="00EA10EE"/>
    <w:rsid w:val="00EA5F5F"/>
    <w:rsid w:val="00EA6EAE"/>
    <w:rsid w:val="00EB164A"/>
    <w:rsid w:val="00EB1964"/>
    <w:rsid w:val="00EB5348"/>
    <w:rsid w:val="00EB55AB"/>
    <w:rsid w:val="00EB6AED"/>
    <w:rsid w:val="00EB7211"/>
    <w:rsid w:val="00EC23C8"/>
    <w:rsid w:val="00EC42AC"/>
    <w:rsid w:val="00EC5B6E"/>
    <w:rsid w:val="00ED2296"/>
    <w:rsid w:val="00ED571B"/>
    <w:rsid w:val="00ED678E"/>
    <w:rsid w:val="00ED6842"/>
    <w:rsid w:val="00EE06F5"/>
    <w:rsid w:val="00EE275B"/>
    <w:rsid w:val="00EE3AD3"/>
    <w:rsid w:val="00EF59C0"/>
    <w:rsid w:val="00EF5CA8"/>
    <w:rsid w:val="00F03048"/>
    <w:rsid w:val="00F10577"/>
    <w:rsid w:val="00F1757A"/>
    <w:rsid w:val="00F20863"/>
    <w:rsid w:val="00F2431B"/>
    <w:rsid w:val="00F2488A"/>
    <w:rsid w:val="00F24C8F"/>
    <w:rsid w:val="00F27059"/>
    <w:rsid w:val="00F35370"/>
    <w:rsid w:val="00F359CB"/>
    <w:rsid w:val="00F40605"/>
    <w:rsid w:val="00F41508"/>
    <w:rsid w:val="00F42ADD"/>
    <w:rsid w:val="00F43309"/>
    <w:rsid w:val="00F4601B"/>
    <w:rsid w:val="00F61476"/>
    <w:rsid w:val="00F62193"/>
    <w:rsid w:val="00F621FB"/>
    <w:rsid w:val="00F63B4B"/>
    <w:rsid w:val="00F71B45"/>
    <w:rsid w:val="00F75D8F"/>
    <w:rsid w:val="00F80644"/>
    <w:rsid w:val="00F80669"/>
    <w:rsid w:val="00F80810"/>
    <w:rsid w:val="00F84199"/>
    <w:rsid w:val="00F8423B"/>
    <w:rsid w:val="00FA0038"/>
    <w:rsid w:val="00FA07B6"/>
    <w:rsid w:val="00FA1847"/>
    <w:rsid w:val="00FA285C"/>
    <w:rsid w:val="00FA2E04"/>
    <w:rsid w:val="00FB49EC"/>
    <w:rsid w:val="00FB4D0F"/>
    <w:rsid w:val="00FC159F"/>
    <w:rsid w:val="00FC22A9"/>
    <w:rsid w:val="00FC2514"/>
    <w:rsid w:val="00FC4A67"/>
    <w:rsid w:val="00FC4DC4"/>
    <w:rsid w:val="00FC502B"/>
    <w:rsid w:val="00FC6E45"/>
    <w:rsid w:val="00FD1321"/>
    <w:rsid w:val="00FD20E1"/>
    <w:rsid w:val="00FD4372"/>
    <w:rsid w:val="00FD483F"/>
    <w:rsid w:val="00FD771F"/>
    <w:rsid w:val="00FD77A3"/>
    <w:rsid w:val="00FE16B1"/>
    <w:rsid w:val="00FE19FC"/>
    <w:rsid w:val="00FE6A52"/>
    <w:rsid w:val="00FE7BF4"/>
    <w:rsid w:val="00FF2214"/>
    <w:rsid w:val="00FF50CC"/>
    <w:rsid w:val="00FF5A61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AB3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4E5D1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1">
    <w:name w:val="Body Text 3"/>
    <w:basedOn w:val="a"/>
    <w:link w:val="32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4E5D17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4E5D1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1">
    <w:name w:val="Body Text 3"/>
    <w:basedOn w:val="a"/>
    <w:link w:val="32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4E5D17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1.xml"/><Relationship Id="rId39" Type="http://schemas.openxmlformats.org/officeDocument/2006/relationships/diagramQuickStyle" Target="diagrams/quickStyle5.xml"/><Relationship Id="rId21" Type="http://schemas.openxmlformats.org/officeDocument/2006/relationships/diagramData" Target="diagrams/data2.xml"/><Relationship Id="rId34" Type="http://schemas.openxmlformats.org/officeDocument/2006/relationships/diagramQuickStyle" Target="diagrams/quickStyle4.xml"/><Relationship Id="rId42" Type="http://schemas.openxmlformats.org/officeDocument/2006/relationships/diagramData" Target="diagrams/data6.xml"/><Relationship Id="rId47" Type="http://schemas.openxmlformats.org/officeDocument/2006/relationships/chart" Target="charts/chart2.xml"/><Relationship Id="rId50" Type="http://schemas.openxmlformats.org/officeDocument/2006/relationships/diagramQuickStyle" Target="diagrams/quickStyle7.xml"/><Relationship Id="rId55" Type="http://schemas.openxmlformats.org/officeDocument/2006/relationships/diagramQuickStyle" Target="diagrams/quickStyle8.xml"/><Relationship Id="rId63" Type="http://schemas.microsoft.com/office/2007/relationships/diagramDrawing" Target="diagrams/drawing9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diagramQuickStyle" Target="diagrams/quickStyle3.xml"/><Relationship Id="rId41" Type="http://schemas.microsoft.com/office/2007/relationships/diagramDrawing" Target="diagrams/drawing5.xml"/><Relationship Id="rId54" Type="http://schemas.openxmlformats.org/officeDocument/2006/relationships/diagramLayout" Target="diagrams/layout8.xml"/><Relationship Id="rId62" Type="http://schemas.openxmlformats.org/officeDocument/2006/relationships/diagramColors" Target="diagrams/colors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emf"/><Relationship Id="rId24" Type="http://schemas.openxmlformats.org/officeDocument/2006/relationships/diagramColors" Target="diagrams/colors2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diagramColors" Target="diagrams/colors6.xml"/><Relationship Id="rId53" Type="http://schemas.openxmlformats.org/officeDocument/2006/relationships/diagramData" Target="diagrams/data8.xml"/><Relationship Id="rId58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10.emf"/><Relationship Id="rId23" Type="http://schemas.openxmlformats.org/officeDocument/2006/relationships/diagramQuickStyle" Target="diagrams/quickStyle2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49" Type="http://schemas.openxmlformats.org/officeDocument/2006/relationships/diagramLayout" Target="diagrams/layout7.xml"/><Relationship Id="rId57" Type="http://schemas.microsoft.com/office/2007/relationships/diagramDrawing" Target="diagrams/drawing8.xml"/><Relationship Id="rId61" Type="http://schemas.openxmlformats.org/officeDocument/2006/relationships/diagramQuickStyle" Target="diagrams/quickStyle9.xml"/><Relationship Id="rId10" Type="http://schemas.openxmlformats.org/officeDocument/2006/relationships/image" Target="media/image5.emf"/><Relationship Id="rId19" Type="http://schemas.openxmlformats.org/officeDocument/2006/relationships/diagramColors" Target="diagrams/colors1.xml"/><Relationship Id="rId31" Type="http://schemas.microsoft.com/office/2007/relationships/diagramDrawing" Target="diagrams/drawing3.xml"/><Relationship Id="rId44" Type="http://schemas.openxmlformats.org/officeDocument/2006/relationships/diagramQuickStyle" Target="diagrams/quickStyle6.xml"/><Relationship Id="rId52" Type="http://schemas.microsoft.com/office/2007/relationships/diagramDrawing" Target="diagrams/drawing7.xml"/><Relationship Id="rId60" Type="http://schemas.openxmlformats.org/officeDocument/2006/relationships/diagramLayout" Target="diagrams/layout9.xm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diagramLayout" Target="diagrams/layout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43" Type="http://schemas.openxmlformats.org/officeDocument/2006/relationships/diagramLayout" Target="diagrams/layout6.xml"/><Relationship Id="rId48" Type="http://schemas.openxmlformats.org/officeDocument/2006/relationships/diagramData" Target="diagrams/data7.xml"/><Relationship Id="rId56" Type="http://schemas.openxmlformats.org/officeDocument/2006/relationships/diagramColors" Target="diagrams/colors8.xml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diagramColors" Target="diagrams/colors7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46" Type="http://schemas.microsoft.com/office/2007/relationships/diagramDrawing" Target="diagrams/drawing6.xml"/><Relationship Id="rId59" Type="http://schemas.openxmlformats.org/officeDocument/2006/relationships/diagramData" Target="diagrams/data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nk\AppData\Local\Microsoft\Windows\INetCache\Content.MSO\C38C22A6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50" b="1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850"/>
              <a:t>Основные источники собственных доходов в 2024 г.</a:t>
            </a:r>
          </a:p>
        </c:rich>
      </c:tx>
      <c:layout>
        <c:manualLayout>
          <c:xMode val="edge"/>
          <c:yMode val="edge"/>
          <c:x val="0.15203380876914949"/>
          <c:y val="2.527009705182201E-3"/>
        </c:manualLayout>
      </c:layout>
      <c:overlay val="0"/>
      <c:spPr>
        <a:noFill/>
        <a:ln w="25400"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848596778017645E-2"/>
          <c:y val="0.27236851207552543"/>
          <c:w val="0.44155864156289931"/>
          <c:h val="0.8307169480750779"/>
        </c:manualLayout>
      </c:layout>
      <c:pieChart>
        <c:varyColors val="1"/>
        <c:ser>
          <c:idx val="0"/>
          <c:order val="0"/>
          <c:tx>
            <c:strRef>
              <c:f>'удельный вес консолидир'!$B$18</c:f>
              <c:strCache>
                <c:ptCount val="1"/>
                <c:pt idx="0">
                  <c:v>2024,0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0"/>
              </a:lightRig>
            </a:scene3d>
            <a:sp3d>
              <a:bevelT w="38100" prst="coolSlant"/>
            </a:sp3d>
          </c:spPr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B0-46C7-A83A-17C5BD0BB25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B0-46C7-A83A-17C5BD0BB25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B0-46C7-A83A-17C5BD0BB25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9B0-46C7-A83A-17C5BD0BB25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9B0-46C7-A83A-17C5BD0BB252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9B0-46C7-A83A-17C5BD0BB252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9B0-46C7-A83A-17C5BD0BB252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9B0-46C7-A83A-17C5BD0BB252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9B0-46C7-A83A-17C5BD0BB252}"/>
              </c:ext>
            </c:extLst>
          </c:dPt>
          <c:dPt>
            <c:idx val="9"/>
            <c:bubble3D val="0"/>
            <c:spPr>
              <a:solidFill>
                <a:schemeClr val="accent1">
                  <a:lumMod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38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59B0-46C7-A83A-17C5BD0BB252}"/>
              </c:ext>
            </c:extLst>
          </c:dPt>
          <c:dLbls>
            <c:dLbl>
              <c:idx val="0"/>
              <c:layout>
                <c:manualLayout>
                  <c:x val="-4.9773501223111985E-2"/>
                  <c:y val="-0.20280876348789734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B0-46C7-A83A-17C5BD0BB252}"/>
                </c:ext>
              </c:extLst>
            </c:dLbl>
            <c:dLbl>
              <c:idx val="1"/>
              <c:layout>
                <c:manualLayout>
                  <c:x val="-1.7820178456009198E-2"/>
                  <c:y val="-2.7060959915489783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B0-46C7-A83A-17C5BD0BB252}"/>
                </c:ext>
              </c:extLst>
            </c:dLbl>
            <c:dLbl>
              <c:idx val="2"/>
              <c:layout>
                <c:manualLayout>
                  <c:x val="7.9747716489222895E-3"/>
                  <c:y val="-1.6349939086678015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B0-46C7-A83A-17C5BD0BB252}"/>
                </c:ext>
              </c:extLst>
            </c:dLbl>
            <c:dLbl>
              <c:idx val="3"/>
              <c:layout>
                <c:manualLayout>
                  <c:x val="7.5289027431181084E-3"/>
                  <c:y val="2.742487719065996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B0-46C7-A83A-17C5BD0BB252}"/>
                </c:ext>
              </c:extLst>
            </c:dLbl>
            <c:dLbl>
              <c:idx val="4"/>
              <c:layout>
                <c:manualLayout>
                  <c:x val="7.7349707951965907E-3"/>
                  <c:y val="1.2770993937811436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B0-46C7-A83A-17C5BD0BB252}"/>
                </c:ext>
              </c:extLst>
            </c:dLbl>
            <c:dLbl>
              <c:idx val="5"/>
              <c:layout>
                <c:manualLayout>
                  <c:x val="9.1826844841345363E-3"/>
                  <c:y val="-2.096872024342775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9B0-46C7-A83A-17C5BD0BB252}"/>
                </c:ext>
              </c:extLst>
            </c:dLbl>
            <c:dLbl>
              <c:idx val="6"/>
              <c:layout>
                <c:manualLayout>
                  <c:x val="-1.6263734286976621E-2"/>
                  <c:y val="-1.2562446016945488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9B0-46C7-A83A-17C5BD0BB252}"/>
                </c:ext>
              </c:extLst>
            </c:dLbl>
            <c:dLbl>
              <c:idx val="7"/>
              <c:layout>
                <c:manualLayout>
                  <c:x val="-1.8892665417531023E-2"/>
                  <c:y val="-4.8771101229252815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9B0-46C7-A83A-17C5BD0BB252}"/>
                </c:ext>
              </c:extLst>
            </c:dLbl>
            <c:numFmt formatCode="0.0%" sourceLinked="0"/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'удельный вес консолидир'!$A$19:$A$28</c:f>
              <c:strCache>
                <c:ptCount val="10"/>
                <c:pt idx="0">
                  <c:v>Подоходный налог</c:v>
                </c:pt>
                <c:pt idx="1">
                  <c:v>Налог на прибыль</c:v>
                </c:pt>
                <c:pt idx="2">
                  <c:v>Налог на недвижимость</c:v>
                </c:pt>
                <c:pt idx="3">
                  <c:v>Земельный налог</c:v>
                </c:pt>
                <c:pt idx="4">
                  <c:v>Налог на добавленную стоимость</c:v>
                </c:pt>
                <c:pt idx="5">
                  <c:v>Другие налоги от выручки</c:v>
                </c:pt>
                <c:pt idx="6">
                  <c:v>Дивиденды по акциям и доходы от других форм участия в капитале</c:v>
                </c:pt>
                <c:pt idx="7">
                  <c:v>Компенсации расходов государства</c:v>
                </c:pt>
                <c:pt idx="8">
                  <c:v>Доходы от реализации государственного имущества</c:v>
                </c:pt>
                <c:pt idx="9">
                  <c:v>Иные доходы</c:v>
                </c:pt>
              </c:strCache>
            </c:strRef>
          </c:cat>
          <c:val>
            <c:numRef>
              <c:f>'удельный вес консолидир'!$B$19:$B$28</c:f>
              <c:numCache>
                <c:formatCode>0.0</c:formatCode>
                <c:ptCount val="10"/>
                <c:pt idx="0">
                  <c:v>33911396</c:v>
                </c:pt>
                <c:pt idx="1">
                  <c:v>4012974</c:v>
                </c:pt>
                <c:pt idx="2">
                  <c:v>5058677</c:v>
                </c:pt>
                <c:pt idx="3">
                  <c:v>1028830</c:v>
                </c:pt>
                <c:pt idx="4">
                  <c:v>15040523</c:v>
                </c:pt>
                <c:pt idx="5">
                  <c:v>7327700</c:v>
                </c:pt>
                <c:pt idx="6">
                  <c:v>859549</c:v>
                </c:pt>
                <c:pt idx="7">
                  <c:v>3010401</c:v>
                </c:pt>
                <c:pt idx="8">
                  <c:v>713462</c:v>
                </c:pt>
                <c:pt idx="9">
                  <c:v>1927036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59B0-46C7-A83A-17C5BD0BB2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64535150221911652"/>
          <c:y val="0.12717003397831084"/>
          <c:w val="0.33629355769180391"/>
          <c:h val="0.87255854068915906"/>
        </c:manualLayout>
      </c:layout>
      <c:overlay val="0"/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75" cap="flat" cmpd="sng" algn="ctr">
      <a:noFill/>
      <a:prstDash val="solid"/>
      <a:round/>
    </a:ln>
    <a:effectLst/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31744643030732"/>
          <c:y val="1.5660724322141652E-3"/>
          <c:w val="0.50028691670161385"/>
          <c:h val="0.950186553603876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D886-4EF7-BDB9-DEEDFC93F2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86-4EF7-BDB9-DEEDFC93F2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886-4EF7-BDB9-DEEDFC93F2D2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55A1C3D-CA76-4036-B1B7-5A330CE28AE2}" type="CATEGORYNAME">
                      <a:rPr lang="ru-RU"/>
                      <a:pPr>
                        <a:defRPr sz="13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; 55,5%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886-4EF7-BDB9-DEEDFC93F2D2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1500649-5953-467F-BF7F-A8461B93C0BB}" type="CATEGORYNAME">
                      <a:rPr lang="ru-RU"/>
                      <a:pPr>
                        <a:defRPr sz="13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; 4,7%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886-4EF7-BDB9-DEEDFC93F2D2}"/>
                </c:ext>
              </c:extLst>
            </c:dLbl>
            <c:dLbl>
              <c:idx val="2"/>
              <c:layout>
                <c:manualLayout>
                  <c:x val="1.2345679012345675E-2"/>
                  <c:y val="-0.1767151767151767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Безвозмездные поступления</a:t>
                    </a:r>
                    <a:r>
                      <a:rPr lang="ru-RU" baseline="0"/>
                      <a:t>; 39,8%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86-4EF7-BDB9-DEEDFC93F2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54.1</c:v>
                </c:pt>
                <c:pt idx="1">
                  <c:v>4.9000000000000004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86-4EF7-BDB9-DEEDFC93F2D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978842433428216"/>
          <c:y val="9.2804024496937886E-4"/>
          <c:w val="0.52471378648131217"/>
          <c:h val="0.933174005189006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7A-4641-BEC8-327BBA7E5CF1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7A-4641-BEC8-327BBA7E5CF1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A7A-4641-BEC8-327BBA7E5CF1}"/>
              </c:ext>
            </c:extLst>
          </c:dPt>
          <c:dLbls>
            <c:dLbl>
              <c:idx val="0"/>
              <c:layout>
                <c:manualLayout>
                  <c:x val="3.7167449139280127E-2"/>
                  <c:y val="2.51730648206419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C029D64-CBE4-42EC-878D-BF362D0DE1FA}" type="CATEGORYNAME">
                      <a:rPr lang="ru-RU"/>
                      <a:pPr>
                        <a:defRPr sz="1300" b="1" i="0" u="none" strike="noStrike" kern="1200" spc="0" baseline="0">
                          <a:solidFill>
                            <a:schemeClr val="accent6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; 73,0%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A7A-4641-BEC8-327BBA7E5CF1}"/>
                </c:ext>
              </c:extLst>
            </c:dLbl>
            <c:dLbl>
              <c:idx val="1"/>
              <c:layout>
                <c:manualLayout>
                  <c:x val="-2.5800433964968901E-2"/>
                  <c:y val="9.201713221970497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4167ABD-CFAD-46E8-B465-5D282D907137}" type="CATEGORYNAME">
                      <a:rPr lang="ru-RU"/>
                      <a:pPr>
                        <a:defRPr sz="1300" b="1" i="0" u="none" strike="noStrike" kern="1200" spc="0" baseline="0">
                          <a:solidFill>
                            <a:schemeClr val="accent6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; 0,7%</a:t>
                    </a:r>
                  </a:p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ru-RU" baseline="0"/>
                  </a:p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ru-RU" baseline="0"/>
                  </a:p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ru-RU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31557488447947"/>
                      <c:h val="0.488643880926130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A7A-4641-BEC8-327BBA7E5CF1}"/>
                </c:ext>
              </c:extLst>
            </c:dLbl>
            <c:dLbl>
              <c:idx val="2"/>
              <c:layout>
                <c:manualLayout>
                  <c:x val="-3.2286649100423406E-2"/>
                  <c:y val="2.205100602777464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Безвозмездные поступления</a:t>
                    </a:r>
                    <a:r>
                      <a:rPr lang="ru-RU" baseline="0"/>
                      <a:t>; 26,3%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201361677629537"/>
                      <c:h val="0.488643880926130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A7A-4641-BEC8-327BBA7E5C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63</c:v>
                </c:pt>
                <c:pt idx="1">
                  <c:v>1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A7A-4641-BEC8-327BBA7E5CF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png"/><Relationship Id="rId3" Type="http://schemas.openxmlformats.org/officeDocument/2006/relationships/image" Target="../media/image15.png"/><Relationship Id="rId7" Type="http://schemas.openxmlformats.org/officeDocument/2006/relationships/image" Target="../media/image19.png"/><Relationship Id="rId12" Type="http://schemas.openxmlformats.org/officeDocument/2006/relationships/image" Target="../media/image23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8.png"/><Relationship Id="rId11" Type="http://schemas.microsoft.com/office/2007/relationships/hdphoto" Target="../media/hdphoto2.wdp"/><Relationship Id="rId5" Type="http://schemas.openxmlformats.org/officeDocument/2006/relationships/image" Target="../media/image17.png"/><Relationship Id="rId10" Type="http://schemas.openxmlformats.org/officeDocument/2006/relationships/image" Target="../media/image22.png"/><Relationship Id="rId4" Type="http://schemas.openxmlformats.org/officeDocument/2006/relationships/image" Target="../media/image16.png"/><Relationship Id="rId9" Type="http://schemas.openxmlformats.org/officeDocument/2006/relationships/image" Target="../media/image21.png"/></Relationships>
</file>

<file path=word/diagrams/_rels/data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png"/><Relationship Id="rId13" Type="http://schemas.openxmlformats.org/officeDocument/2006/relationships/image" Target="../media/image35.pn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12" Type="http://schemas.openxmlformats.org/officeDocument/2006/relationships/image" Target="../media/image34.png"/><Relationship Id="rId2" Type="http://schemas.openxmlformats.org/officeDocument/2006/relationships/image" Target="../media/image24.png"/><Relationship Id="rId1" Type="http://schemas.openxmlformats.org/officeDocument/2006/relationships/image" Target="../media/image18.png"/><Relationship Id="rId6" Type="http://schemas.openxmlformats.org/officeDocument/2006/relationships/image" Target="../media/image28.png"/><Relationship Id="rId11" Type="http://schemas.openxmlformats.org/officeDocument/2006/relationships/image" Target="../media/image33.png"/><Relationship Id="rId5" Type="http://schemas.openxmlformats.org/officeDocument/2006/relationships/image" Target="../media/image27.png"/><Relationship Id="rId15" Type="http://schemas.openxmlformats.org/officeDocument/2006/relationships/image" Target="../media/image37.png"/><Relationship Id="rId10" Type="http://schemas.openxmlformats.org/officeDocument/2006/relationships/image" Target="../media/image32.png"/><Relationship Id="rId4" Type="http://schemas.openxmlformats.org/officeDocument/2006/relationships/image" Target="../media/image26.png"/><Relationship Id="rId9" Type="http://schemas.openxmlformats.org/officeDocument/2006/relationships/image" Target="../media/image31.png"/><Relationship Id="rId14" Type="http://schemas.openxmlformats.org/officeDocument/2006/relationships/image" Target="../media/image36.png"/></Relationships>
</file>

<file path=word/diagrams/_rels/data6.xml.rels><?xml version="1.0" encoding="UTF-8" standalone="yes"?>
<Relationships xmlns="http://schemas.openxmlformats.org/package/2006/relationships"><Relationship Id="rId8" Type="http://schemas.openxmlformats.org/officeDocument/2006/relationships/image" Target="../media/image45.jpeg"/><Relationship Id="rId3" Type="http://schemas.openxmlformats.org/officeDocument/2006/relationships/image" Target="../media/image40.jpeg"/><Relationship Id="rId7" Type="http://schemas.openxmlformats.org/officeDocument/2006/relationships/image" Target="../media/image44.jpeg"/><Relationship Id="rId2" Type="http://schemas.openxmlformats.org/officeDocument/2006/relationships/image" Target="../media/image39.jpeg"/><Relationship Id="rId1" Type="http://schemas.openxmlformats.org/officeDocument/2006/relationships/image" Target="../media/image38.jpeg"/><Relationship Id="rId6" Type="http://schemas.openxmlformats.org/officeDocument/2006/relationships/image" Target="../media/image43.jpeg"/><Relationship Id="rId5" Type="http://schemas.openxmlformats.org/officeDocument/2006/relationships/image" Target="../media/image42.jpeg"/><Relationship Id="rId4" Type="http://schemas.openxmlformats.org/officeDocument/2006/relationships/image" Target="../media/image41.jpeg"/><Relationship Id="rId9" Type="http://schemas.openxmlformats.org/officeDocument/2006/relationships/image" Target="../media/image4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22.png"/><Relationship Id="rId7" Type="http://schemas.openxmlformats.org/officeDocument/2006/relationships/image" Target="../media/image15.png"/><Relationship Id="rId12" Type="http://schemas.openxmlformats.org/officeDocument/2006/relationships/image" Target="../media/image17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6.png"/><Relationship Id="rId11" Type="http://schemas.openxmlformats.org/officeDocument/2006/relationships/image" Target="../media/image20.png"/><Relationship Id="rId5" Type="http://schemas.openxmlformats.org/officeDocument/2006/relationships/image" Target="../media/image18.png"/><Relationship Id="rId10" Type="http://schemas.openxmlformats.org/officeDocument/2006/relationships/image" Target="../media/image21.png"/><Relationship Id="rId4" Type="http://schemas.microsoft.com/office/2007/relationships/hdphoto" Target="../media/hdphoto2.wdp"/><Relationship Id="rId9" Type="http://schemas.openxmlformats.org/officeDocument/2006/relationships/image" Target="../media/image23.png"/></Relationships>
</file>

<file path=word/diagrams/_rels/drawing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png"/><Relationship Id="rId13" Type="http://schemas.openxmlformats.org/officeDocument/2006/relationships/image" Target="../media/image35.pn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12" Type="http://schemas.openxmlformats.org/officeDocument/2006/relationships/image" Target="../media/image34.png"/><Relationship Id="rId2" Type="http://schemas.openxmlformats.org/officeDocument/2006/relationships/image" Target="../media/image24.png"/><Relationship Id="rId1" Type="http://schemas.openxmlformats.org/officeDocument/2006/relationships/image" Target="../media/image18.png"/><Relationship Id="rId6" Type="http://schemas.openxmlformats.org/officeDocument/2006/relationships/image" Target="../media/image28.png"/><Relationship Id="rId11" Type="http://schemas.openxmlformats.org/officeDocument/2006/relationships/image" Target="../media/image33.png"/><Relationship Id="rId5" Type="http://schemas.openxmlformats.org/officeDocument/2006/relationships/image" Target="../media/image27.png"/><Relationship Id="rId15" Type="http://schemas.openxmlformats.org/officeDocument/2006/relationships/image" Target="../media/image37.png"/><Relationship Id="rId10" Type="http://schemas.openxmlformats.org/officeDocument/2006/relationships/image" Target="../media/image32.png"/><Relationship Id="rId4" Type="http://schemas.openxmlformats.org/officeDocument/2006/relationships/image" Target="../media/image26.png"/><Relationship Id="rId9" Type="http://schemas.openxmlformats.org/officeDocument/2006/relationships/image" Target="../media/image31.png"/><Relationship Id="rId14" Type="http://schemas.openxmlformats.org/officeDocument/2006/relationships/image" Target="../media/image36.png"/></Relationships>
</file>

<file path=word/diagrams/_rels/drawing6.xml.rels><?xml version="1.0" encoding="UTF-8" standalone="yes"?>
<Relationships xmlns="http://schemas.openxmlformats.org/package/2006/relationships"><Relationship Id="rId8" Type="http://schemas.openxmlformats.org/officeDocument/2006/relationships/image" Target="../media/image45.jpeg"/><Relationship Id="rId3" Type="http://schemas.openxmlformats.org/officeDocument/2006/relationships/image" Target="../media/image40.jpeg"/><Relationship Id="rId7" Type="http://schemas.openxmlformats.org/officeDocument/2006/relationships/image" Target="../media/image44.jpeg"/><Relationship Id="rId2" Type="http://schemas.openxmlformats.org/officeDocument/2006/relationships/image" Target="../media/image39.jpeg"/><Relationship Id="rId1" Type="http://schemas.openxmlformats.org/officeDocument/2006/relationships/image" Target="../media/image38.jpeg"/><Relationship Id="rId6" Type="http://schemas.openxmlformats.org/officeDocument/2006/relationships/image" Target="../media/image43.jpeg"/><Relationship Id="rId5" Type="http://schemas.openxmlformats.org/officeDocument/2006/relationships/image" Target="../media/image42.jpeg"/><Relationship Id="rId4" Type="http://schemas.openxmlformats.org/officeDocument/2006/relationships/image" Target="../media/image41.jpeg"/><Relationship Id="rId9" Type="http://schemas.openxmlformats.org/officeDocument/2006/relationships/image" Target="../media/image4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09FB3F-1661-4916-9AE8-DC08235264D2}" type="doc">
      <dgm:prSet loTypeId="urn:microsoft.com/office/officeart/2009/3/layout/HorizontalOrganizationChart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FFB02AF1-1ACD-4F5D-A6D4-2EEB46E410DA}">
      <dgm:prSet phldrT="[Текст]" custT="1"/>
      <dgm:spPr>
        <a:xfrm>
          <a:off x="0" y="3457097"/>
          <a:ext cx="2054440" cy="928213"/>
        </a:xfr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gm:t>
    </dgm:pt>
    <dgm:pt modelId="{E75254F7-79A6-438D-9C44-DA51F704A9C2}" type="par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615FCAF-2AD6-4F37-BBB3-6A4D6A9997AB}" type="sib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B6C29E-D68A-45F7-9F6E-C4B20FFDF858}">
      <dgm:prSet phldrT="[Текст]" custT="1"/>
      <dgm:spPr>
        <a:xfrm>
          <a:off x="2396385" y="3312472"/>
          <a:ext cx="1697884" cy="517854"/>
        </a:xfr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gm:t>
    </dgm:pt>
    <dgm:pt modelId="{A69F8697-FB03-45B4-B4DA-D156F76664E2}" type="parTrans" cxnId="{FEDF1980-7CE7-4ADB-9DE5-551080B137FB}">
      <dgm:prSet/>
      <dgm:spPr>
        <a:xfrm>
          <a:off x="2054440" y="3571399"/>
          <a:ext cx="341945" cy="34980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5C5344-C23C-4D37-BA41-7E1B700AC4F4}" type="sibTrans" cxnId="{FEDF1980-7CE7-4ADB-9DE5-551080B137F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3768783-7670-4DCC-ADC9-B6A237D9DC31}">
      <dgm:prSet phldrT="[Текст]" custT="1"/>
      <dgm:spPr>
        <a:xfrm>
          <a:off x="2396385" y="4042562"/>
          <a:ext cx="1697884" cy="517854"/>
        </a:xfr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gm:t>
    </dgm:pt>
    <dgm:pt modelId="{3FD42A42-C3FA-4082-8CE4-20562331E1F1}" type="parTrans" cxnId="{E52E1A77-2658-49A4-A3AF-EC8C7D122139}">
      <dgm:prSet/>
      <dgm:spPr>
        <a:xfrm>
          <a:off x="2054440" y="3921204"/>
          <a:ext cx="341945" cy="38028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4E9ED7C-0399-4C75-B167-E6A354930554}" type="sibTrans" cxnId="{E52E1A77-2658-49A4-A3AF-EC8C7D122139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24AADDE-4652-4F41-A9BB-65D0B84691A5}">
      <dgm:prSet phldrT="[Текст]" custT="1"/>
      <dgm:spPr>
        <a:xfrm>
          <a:off x="4433847" y="2217336"/>
          <a:ext cx="1697884" cy="517854"/>
        </a:xfr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gm:t>
    </dgm:pt>
    <dgm:pt modelId="{43AFA767-633B-4B04-B9AD-01581B897D4F}" type="parTrans" cxnId="{3972E95D-2335-468A-BCA4-70524D4BAD2D}">
      <dgm:prSet/>
      <dgm:spPr>
        <a:xfrm>
          <a:off x="4094270" y="2476263"/>
          <a:ext cx="339576" cy="182522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23365F-E834-4A64-93C4-685FF2482328}" type="sibTrans" cxnId="{3972E95D-2335-468A-BCA4-70524D4BAD2D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C305804-3E5B-4547-9B1D-D04D42545C3C}">
      <dgm:prSet custT="1"/>
      <dgm:spPr>
        <a:xfrm>
          <a:off x="4433847" y="27065"/>
          <a:ext cx="1697884" cy="517854"/>
        </a:xfr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gm:t>
    </dgm:pt>
    <dgm:pt modelId="{E0448EA3-6EA8-4D85-A10F-FD2035E7FDB5}" type="parTrans" cxnId="{D885ED2A-5245-4CFF-8220-A24A99E06411}">
      <dgm:prSet/>
      <dgm:spPr>
        <a:xfrm>
          <a:off x="4094270" y="285992"/>
          <a:ext cx="339576" cy="401549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5AFC50F-9D46-4AAE-ADED-164BF4E25056}" type="sibTrans" cxnId="{D885ED2A-5245-4CFF-8220-A24A99E06411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AE84A33-BFB3-4E39-8318-296A054B9A45}">
      <dgm:prSet custT="1"/>
      <dgm:spPr>
        <a:xfrm>
          <a:off x="4433847" y="757155"/>
          <a:ext cx="1697884" cy="517854"/>
        </a:xfr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gm:t>
    </dgm:pt>
    <dgm:pt modelId="{D296D5D6-F969-442D-8B26-CC3A3FC30168}" type="parTrans" cxnId="{801B5A87-944A-43E2-B7DC-F52D1905140B}">
      <dgm:prSet/>
      <dgm:spPr>
        <a:xfrm>
          <a:off x="4094270" y="1016083"/>
          <a:ext cx="339576" cy="32854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AEC4AB42-E712-4EC1-A3F7-98DE8BDE5DD9}" type="sibTrans" cxnId="{801B5A87-944A-43E2-B7DC-F52D1905140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B071F9B-5953-43E9-A814-BC591A1C903F}">
      <dgm:prSet custT="1"/>
      <dgm:spPr>
        <a:xfrm>
          <a:off x="4433847" y="1487246"/>
          <a:ext cx="1697884" cy="517854"/>
        </a:xfr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gm:t>
    </dgm:pt>
    <dgm:pt modelId="{D462C421-0A0B-4E9B-A05E-680C18CE430B}" type="parTrans" cxnId="{7A419DE1-A7FF-4CE2-8B58-951ECC376142}">
      <dgm:prSet/>
      <dgm:spPr>
        <a:xfrm>
          <a:off x="4094270" y="1746173"/>
          <a:ext cx="339576" cy="2555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46446EF-878B-4DC7-91A8-01267243E18A}" type="sibTrans" cxnId="{7A419DE1-A7FF-4CE2-8B58-951ECC37614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4E66B96-02D9-4A90-9AC4-96A0283C865F}">
      <dgm:prSet custT="1"/>
      <dgm:spPr>
        <a:xfrm>
          <a:off x="4433847" y="2947426"/>
          <a:ext cx="1697884" cy="517854"/>
        </a:xfr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gm:t>
    </dgm:pt>
    <dgm:pt modelId="{AF2299E1-F233-4C35-823B-B9E13951B6EC}" type="parTrans" cxnId="{60FCD6AB-5440-4E0B-B2D4-B08868E42FC2}">
      <dgm:prSet/>
      <dgm:spPr>
        <a:xfrm>
          <a:off x="4094270" y="3206354"/>
          <a:ext cx="339576" cy="109513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0725BE-4A50-4C79-98BE-42B7E91EF0F0}" type="sibTrans" cxnId="{60FCD6AB-5440-4E0B-B2D4-B08868E42FC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86EED8D-B83C-4436-B5F7-B21C8770504B}">
      <dgm:prSet custT="1"/>
      <dgm:spPr>
        <a:xfrm>
          <a:off x="4433847" y="3677517"/>
          <a:ext cx="1697884" cy="517854"/>
        </a:xfr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gm:t>
    </dgm:pt>
    <dgm:pt modelId="{CFF5810D-77EE-4004-AB41-EFCC41BA0F04}" type="parTrans" cxnId="{433A9F84-CE7D-46A8-B45C-005B7745235F}">
      <dgm:prSet/>
      <dgm:spPr>
        <a:xfrm>
          <a:off x="4094270" y="3936444"/>
          <a:ext cx="339576" cy="36504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B6687981-C92B-4E26-AC60-CED79301848D}" type="sibTrans" cxnId="{433A9F84-CE7D-46A8-B45C-005B7745235F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145F9EC3-928E-4007-9765-FAEC33EC7E8F}">
      <dgm:prSet custT="1"/>
      <dgm:spPr>
        <a:xfrm>
          <a:off x="4433847" y="4407607"/>
          <a:ext cx="1697884" cy="517854"/>
        </a:xfr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gm:t>
    </dgm:pt>
    <dgm:pt modelId="{D7775525-A862-4267-A7D1-2ECBF9DD2E04}" type="parTrans" cxnId="{B5913915-368D-49F6-8232-A958337A358C}">
      <dgm:prSet/>
      <dgm:spPr>
        <a:xfrm>
          <a:off x="4094270" y="4301490"/>
          <a:ext cx="339576" cy="36504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C4C97A-DBB0-48A5-A023-B699EF4AFABC}" type="sibTrans" cxnId="{B5913915-368D-49F6-8232-A958337A358C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DBBEE9AA-B22D-469A-A78D-C908634AA6C8}">
      <dgm:prSet custT="1"/>
      <dgm:spPr>
        <a:xfrm>
          <a:off x="4433847" y="5137698"/>
          <a:ext cx="1697884" cy="517854"/>
        </a:xfr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gm:t>
    </dgm:pt>
    <dgm:pt modelId="{75CD8D7D-CF93-4ED3-A4AA-35FC0DCE5D6E}" type="parTrans" cxnId="{7083E46B-CE84-4DA6-B783-9AE066ADF857}">
      <dgm:prSet/>
      <dgm:spPr>
        <a:xfrm>
          <a:off x="4094270" y="4301490"/>
          <a:ext cx="339576" cy="109513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4698BA63-7019-482C-9AF6-ADA8DBEEB2B6}" type="sibTrans" cxnId="{7083E46B-CE84-4DA6-B783-9AE066ADF85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62DEB12B-7951-4DA9-AEDB-52943AD70AD3}">
      <dgm:prSet custT="1"/>
      <dgm:spPr>
        <a:xfrm>
          <a:off x="4433847" y="5867788"/>
          <a:ext cx="1697884" cy="517854"/>
        </a:xfr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gm:t>
    </dgm:pt>
    <dgm:pt modelId="{38555FD0-B87B-43AA-BC3C-9FB95AF942D8}" type="parTrans" cxnId="{5CBBFBDF-A0AF-4128-B687-ABB8C92A4CE0}">
      <dgm:prSet/>
      <dgm:spPr>
        <a:xfrm>
          <a:off x="4094270" y="4301490"/>
          <a:ext cx="339576" cy="182522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440411-A887-4333-B5BF-354D350A3547}" type="sibTrans" cxnId="{5CBBFBDF-A0AF-4128-B687-ABB8C92A4CE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F0DE16A9-60CE-4F1C-BF5D-D4EAEF843CED}">
      <dgm:prSet custT="1"/>
      <dgm:spPr>
        <a:xfrm>
          <a:off x="4433847" y="6597879"/>
          <a:ext cx="1697884" cy="517854"/>
        </a:xfr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gm:t>
    </dgm:pt>
    <dgm:pt modelId="{694FD11E-F2BF-479C-95A9-DA76FB8FAB56}" type="parTrans" cxnId="{7261BB0B-4506-4894-A6F8-EF3D0BBB29F0}">
      <dgm:prSet/>
      <dgm:spPr>
        <a:xfrm>
          <a:off x="4094270" y="4301490"/>
          <a:ext cx="339576" cy="2555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53C2659-AB0F-4A0F-91CD-625417EE11A2}" type="sibTrans" cxnId="{7261BB0B-4506-4894-A6F8-EF3D0BBB29F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32F58E4D-C8CC-4766-8533-84359E827510}">
      <dgm:prSet custT="1"/>
      <dgm:spPr>
        <a:xfrm>
          <a:off x="4433847" y="7327969"/>
          <a:ext cx="1697884" cy="517854"/>
        </a:xfr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gm:t>
    </dgm:pt>
    <dgm:pt modelId="{FE93FCA9-8DE8-43D6-9607-8887855831FE}" type="parTrans" cxnId="{D0D74160-6FD5-42CD-AFD7-91B3FB4E5D46}">
      <dgm:prSet/>
      <dgm:spPr>
        <a:xfrm>
          <a:off x="4094270" y="4301490"/>
          <a:ext cx="339576" cy="32854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0E69331B-0008-4BFF-A08D-9CE726799446}" type="sibTrans" cxnId="{D0D74160-6FD5-42CD-AFD7-91B3FB4E5D46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CDA660F-1B2A-4815-91DB-4398D1541CBD}">
      <dgm:prSet custT="1"/>
      <dgm:spPr>
        <a:xfrm>
          <a:off x="4433847" y="8058059"/>
          <a:ext cx="1697884" cy="517854"/>
        </a:xfr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gm:spPr>
      <dgm:t>
        <a:bodyPr>
          <a:sp3d>
            <a:bevelB w="44450" h="50800" prst="slope"/>
          </a:sp3d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gm:t>
    </dgm:pt>
    <dgm:pt modelId="{9C8CF259-D3A7-4E24-B4DD-69E1DEC1F890}" type="parTrans" cxnId="{81B2ABB3-64E1-42C7-A812-D84AE4B043B7}">
      <dgm:prSet/>
      <dgm:spPr>
        <a:xfrm>
          <a:off x="4094270" y="4301490"/>
          <a:ext cx="339576" cy="401549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CDB1C13-5BF7-4966-8425-23248380974C}" type="sibTrans" cxnId="{81B2ABB3-64E1-42C7-A812-D84AE4B043B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281A6E3-E39A-400F-BFF2-8E8E7D228AB5}" type="pres">
      <dgm:prSet presAssocID="{B009FB3F-1661-4916-9AE8-DC08235264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76029BF-0CDA-4F2C-A329-7FDB17E2248A}" type="pres">
      <dgm:prSet presAssocID="{FFB02AF1-1ACD-4F5D-A6D4-2EEB46E410DA}" presName="hierRoot1" presStyleCnt="0">
        <dgm:presLayoutVars>
          <dgm:hierBranch val="init"/>
        </dgm:presLayoutVars>
      </dgm:prSet>
      <dgm:spPr/>
    </dgm:pt>
    <dgm:pt modelId="{6A3CC8A0-F968-45AE-A908-66B613E474A4}" type="pres">
      <dgm:prSet presAssocID="{FFB02AF1-1ACD-4F5D-A6D4-2EEB46E410DA}" presName="rootComposite1" presStyleCnt="0"/>
      <dgm:spPr/>
    </dgm:pt>
    <dgm:pt modelId="{B28A6498-7421-4369-A8C7-1CEBA3B053D2}" type="pres">
      <dgm:prSet presAssocID="{FFB02AF1-1ACD-4F5D-A6D4-2EEB46E410DA}" presName="rootText1" presStyleLbl="node0" presStyleIdx="0" presStyleCnt="1" custScaleX="121000" custScaleY="179242" custLinFactNeighborX="-2244" custLinFactNeighborY="-294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726EDC6-9EDF-4BA0-913A-1281FBDB3221}" type="pres">
      <dgm:prSet presAssocID="{FFB02AF1-1ACD-4F5D-A6D4-2EEB46E410D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8E5DE71-8297-41E4-9A1D-26429AC388AD}" type="pres">
      <dgm:prSet presAssocID="{FFB02AF1-1ACD-4F5D-A6D4-2EEB46E410DA}" presName="hierChild2" presStyleCnt="0"/>
      <dgm:spPr/>
    </dgm:pt>
    <dgm:pt modelId="{E565CD79-58E4-4768-993D-716567E41FF8}" type="pres">
      <dgm:prSet presAssocID="{A69F8697-FB03-45B4-B4DA-D156F76664E2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300ACE-A9E1-4237-8BF3-48F1A1B1850B}" type="pres">
      <dgm:prSet presAssocID="{82B6C29E-D68A-45F7-9F6E-C4B20FFDF858}" presName="hierRoot2" presStyleCnt="0">
        <dgm:presLayoutVars>
          <dgm:hierBranch val="init"/>
        </dgm:presLayoutVars>
      </dgm:prSet>
      <dgm:spPr/>
    </dgm:pt>
    <dgm:pt modelId="{E5F6266B-A273-4DA9-86DE-F6836AEE9C7D}" type="pres">
      <dgm:prSet presAssocID="{82B6C29E-D68A-45F7-9F6E-C4B20FFDF858}" presName="rootComposite" presStyleCnt="0"/>
      <dgm:spPr/>
    </dgm:pt>
    <dgm:pt modelId="{979DF160-5D3C-495E-8973-A3C9D94BD6A4}" type="pres">
      <dgm:prSet presAssocID="{82B6C29E-D68A-45F7-9F6E-C4B20FFDF858}" presName="rootText" presStyleLbl="node2" presStyleIdx="0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6B2D68-351D-4701-A493-3CFC393E7A50}" type="pres">
      <dgm:prSet presAssocID="{82B6C29E-D68A-45F7-9F6E-C4B20FFDF858}" presName="rootConnector" presStyleLbl="node2" presStyleIdx="0" presStyleCnt="2"/>
      <dgm:spPr/>
      <dgm:t>
        <a:bodyPr/>
        <a:lstStyle/>
        <a:p>
          <a:endParaRPr lang="ru-RU"/>
        </a:p>
      </dgm:t>
    </dgm:pt>
    <dgm:pt modelId="{EA486726-3F71-48CA-A248-DB0132E99B9C}" type="pres">
      <dgm:prSet presAssocID="{82B6C29E-D68A-45F7-9F6E-C4B20FFDF858}" presName="hierChild4" presStyleCnt="0"/>
      <dgm:spPr/>
    </dgm:pt>
    <dgm:pt modelId="{40F0084B-E42D-497B-BE14-8EC74DEABD0F}" type="pres">
      <dgm:prSet presAssocID="{82B6C29E-D68A-45F7-9F6E-C4B20FFDF858}" presName="hierChild5" presStyleCnt="0"/>
      <dgm:spPr/>
    </dgm:pt>
    <dgm:pt modelId="{6C3744AB-FD63-4675-9E48-1F20144209DC}" type="pres">
      <dgm:prSet presAssocID="{3FD42A42-C3FA-4082-8CE4-20562331E1F1}" presName="Name64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D6E24CB-C95D-4C07-8500-9B310B4AF3A7}" type="pres">
      <dgm:prSet presAssocID="{23768783-7670-4DCC-ADC9-B6A237D9DC31}" presName="hierRoot2" presStyleCnt="0">
        <dgm:presLayoutVars>
          <dgm:hierBranch val="init"/>
        </dgm:presLayoutVars>
      </dgm:prSet>
      <dgm:spPr/>
    </dgm:pt>
    <dgm:pt modelId="{A6E89749-0676-499D-8478-B230A8777C1C}" type="pres">
      <dgm:prSet presAssocID="{23768783-7670-4DCC-ADC9-B6A237D9DC31}" presName="rootComposite" presStyleCnt="0"/>
      <dgm:spPr/>
    </dgm:pt>
    <dgm:pt modelId="{C8B156EA-ADE0-419E-AB18-02E75A6A42CB}" type="pres">
      <dgm:prSet presAssocID="{23768783-7670-4DCC-ADC9-B6A237D9DC31}" presName="rootText" presStyleLbl="node2" presStyleIdx="1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6E0A19E-0678-4246-95F6-788A644063C8}" type="pres">
      <dgm:prSet presAssocID="{23768783-7670-4DCC-ADC9-B6A237D9DC31}" presName="rootConnector" presStyleLbl="node2" presStyleIdx="1" presStyleCnt="2"/>
      <dgm:spPr/>
      <dgm:t>
        <a:bodyPr/>
        <a:lstStyle/>
        <a:p>
          <a:endParaRPr lang="ru-RU"/>
        </a:p>
      </dgm:t>
    </dgm:pt>
    <dgm:pt modelId="{0034AB42-0908-4693-9B56-4256B672F07F}" type="pres">
      <dgm:prSet presAssocID="{23768783-7670-4DCC-ADC9-B6A237D9DC31}" presName="hierChild4" presStyleCnt="0"/>
      <dgm:spPr/>
    </dgm:pt>
    <dgm:pt modelId="{209D49E8-D09E-4A85-89A3-6C57FCB5CF31}" type="pres">
      <dgm:prSet presAssocID="{E0448EA3-6EA8-4D85-A10F-FD2035E7FDB5}" presName="Name64" presStyleLbl="parChTrans1D3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A1BBF90-07A7-4E5A-BEC3-458F1CE246C8}" type="pres">
      <dgm:prSet presAssocID="{7C305804-3E5B-4547-9B1D-D04D42545C3C}" presName="hierRoot2" presStyleCnt="0">
        <dgm:presLayoutVars>
          <dgm:hierBranch val="init"/>
        </dgm:presLayoutVars>
      </dgm:prSet>
      <dgm:spPr/>
    </dgm:pt>
    <dgm:pt modelId="{391EAEC1-B9CD-401D-AE79-A1B5EC328547}" type="pres">
      <dgm:prSet presAssocID="{7C305804-3E5B-4547-9B1D-D04D42545C3C}" presName="rootComposite" presStyleCnt="0"/>
      <dgm:spPr/>
    </dgm:pt>
    <dgm:pt modelId="{99EA0A1A-6083-4AE6-9F60-FF6015B59E1A}" type="pres">
      <dgm:prSet presAssocID="{7C305804-3E5B-4547-9B1D-D04D42545C3C}" presName="rootText" presStyleLbl="node3" presStyleIdx="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29DFB9E-B87D-4BFC-AEBD-3EB13EA0B98F}" type="pres">
      <dgm:prSet presAssocID="{7C305804-3E5B-4547-9B1D-D04D42545C3C}" presName="rootConnector" presStyleLbl="node3" presStyleIdx="0" presStyleCnt="12"/>
      <dgm:spPr/>
      <dgm:t>
        <a:bodyPr/>
        <a:lstStyle/>
        <a:p>
          <a:endParaRPr lang="ru-RU"/>
        </a:p>
      </dgm:t>
    </dgm:pt>
    <dgm:pt modelId="{A9555525-49AA-4B55-A994-C1D8F3A3D121}" type="pres">
      <dgm:prSet presAssocID="{7C305804-3E5B-4547-9B1D-D04D42545C3C}" presName="hierChild4" presStyleCnt="0"/>
      <dgm:spPr/>
    </dgm:pt>
    <dgm:pt modelId="{1ECF1A46-FA82-48E5-B6A9-BE20FE2065C8}" type="pres">
      <dgm:prSet presAssocID="{7C305804-3E5B-4547-9B1D-D04D42545C3C}" presName="hierChild5" presStyleCnt="0"/>
      <dgm:spPr/>
    </dgm:pt>
    <dgm:pt modelId="{32DA1396-B95B-4E76-A813-EFE6CB257866}" type="pres">
      <dgm:prSet presAssocID="{D296D5D6-F969-442D-8B26-CC3A3FC30168}" presName="Name64" presStyleLbl="parChTrans1D3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3B90E2F-EA36-4930-9EBB-0F6D32576E9A}" type="pres">
      <dgm:prSet presAssocID="{EAE84A33-BFB3-4E39-8318-296A054B9A45}" presName="hierRoot2" presStyleCnt="0">
        <dgm:presLayoutVars>
          <dgm:hierBranch val="init"/>
        </dgm:presLayoutVars>
      </dgm:prSet>
      <dgm:spPr/>
    </dgm:pt>
    <dgm:pt modelId="{3A681B70-7F8E-45EF-AFAC-3FE46C3752D5}" type="pres">
      <dgm:prSet presAssocID="{EAE84A33-BFB3-4E39-8318-296A054B9A45}" presName="rootComposite" presStyleCnt="0"/>
      <dgm:spPr/>
    </dgm:pt>
    <dgm:pt modelId="{437DAD72-B3E8-4C0A-9636-A3C9077AE866}" type="pres">
      <dgm:prSet presAssocID="{EAE84A33-BFB3-4E39-8318-296A054B9A45}" presName="rootText" presStyleLbl="node3" presStyleIdx="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9C47185-0C30-45B8-B6A3-ED30EB0E6B2F}" type="pres">
      <dgm:prSet presAssocID="{EAE84A33-BFB3-4E39-8318-296A054B9A45}" presName="rootConnector" presStyleLbl="node3" presStyleIdx="1" presStyleCnt="12"/>
      <dgm:spPr/>
      <dgm:t>
        <a:bodyPr/>
        <a:lstStyle/>
        <a:p>
          <a:endParaRPr lang="ru-RU"/>
        </a:p>
      </dgm:t>
    </dgm:pt>
    <dgm:pt modelId="{E2728B67-F0C8-4C66-8196-0658DC42C494}" type="pres">
      <dgm:prSet presAssocID="{EAE84A33-BFB3-4E39-8318-296A054B9A45}" presName="hierChild4" presStyleCnt="0"/>
      <dgm:spPr/>
    </dgm:pt>
    <dgm:pt modelId="{7B30D99D-CD9C-4254-A161-0B75DF467D0B}" type="pres">
      <dgm:prSet presAssocID="{EAE84A33-BFB3-4E39-8318-296A054B9A45}" presName="hierChild5" presStyleCnt="0"/>
      <dgm:spPr/>
    </dgm:pt>
    <dgm:pt modelId="{56F9009F-7467-4DB2-80D6-65EEC47D59A3}" type="pres">
      <dgm:prSet presAssocID="{D462C421-0A0B-4E9B-A05E-680C18CE430B}" presName="Name64" presStyleLbl="parChTrans1D3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8C17449-A79C-43C2-A1EB-64D6739E7F47}" type="pres">
      <dgm:prSet presAssocID="{2B071F9B-5953-43E9-A814-BC591A1C903F}" presName="hierRoot2" presStyleCnt="0">
        <dgm:presLayoutVars>
          <dgm:hierBranch val="init"/>
        </dgm:presLayoutVars>
      </dgm:prSet>
      <dgm:spPr/>
    </dgm:pt>
    <dgm:pt modelId="{18E65DD1-815F-45D8-B0E7-9CB4AB77E747}" type="pres">
      <dgm:prSet presAssocID="{2B071F9B-5953-43E9-A814-BC591A1C903F}" presName="rootComposite" presStyleCnt="0"/>
      <dgm:spPr/>
    </dgm:pt>
    <dgm:pt modelId="{00BA40A5-48A7-46FF-8DA7-59B0708DD9D3}" type="pres">
      <dgm:prSet presAssocID="{2B071F9B-5953-43E9-A814-BC591A1C903F}" presName="rootText" presStyleLbl="node3" presStyleIdx="2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EAA8B81-8D68-4FC9-BEB5-A27467A6E08A}" type="pres">
      <dgm:prSet presAssocID="{2B071F9B-5953-43E9-A814-BC591A1C903F}" presName="rootConnector" presStyleLbl="node3" presStyleIdx="2" presStyleCnt="12"/>
      <dgm:spPr/>
      <dgm:t>
        <a:bodyPr/>
        <a:lstStyle/>
        <a:p>
          <a:endParaRPr lang="ru-RU"/>
        </a:p>
      </dgm:t>
    </dgm:pt>
    <dgm:pt modelId="{229BB32E-ED0D-41BF-83D6-5A50ED045680}" type="pres">
      <dgm:prSet presAssocID="{2B071F9B-5953-43E9-A814-BC591A1C903F}" presName="hierChild4" presStyleCnt="0"/>
      <dgm:spPr/>
    </dgm:pt>
    <dgm:pt modelId="{21F7DB4D-17C9-47D5-A3DB-B4DA80EF888B}" type="pres">
      <dgm:prSet presAssocID="{2B071F9B-5953-43E9-A814-BC591A1C903F}" presName="hierChild5" presStyleCnt="0"/>
      <dgm:spPr/>
    </dgm:pt>
    <dgm:pt modelId="{ED03712E-6842-45E6-917B-D0F0AF885515}" type="pres">
      <dgm:prSet presAssocID="{43AFA767-633B-4B04-B9AD-01581B897D4F}" presName="Name64" presStyleLbl="parChTrans1D3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B19D96-DAB9-4995-BE15-FB4F7C924B0B}" type="pres">
      <dgm:prSet presAssocID="{724AADDE-4652-4F41-A9BB-65D0B84691A5}" presName="hierRoot2" presStyleCnt="0">
        <dgm:presLayoutVars>
          <dgm:hierBranch val="init"/>
        </dgm:presLayoutVars>
      </dgm:prSet>
      <dgm:spPr/>
    </dgm:pt>
    <dgm:pt modelId="{9399ED5E-CBFD-4392-B9F1-2C96F46FBE76}" type="pres">
      <dgm:prSet presAssocID="{724AADDE-4652-4F41-A9BB-65D0B84691A5}" presName="rootComposite" presStyleCnt="0"/>
      <dgm:spPr/>
    </dgm:pt>
    <dgm:pt modelId="{8B766186-3197-4575-9A23-B83AEA69DC28}" type="pres">
      <dgm:prSet presAssocID="{724AADDE-4652-4F41-A9BB-65D0B84691A5}" presName="rootText" presStyleLbl="node3" presStyleIdx="3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0CCDBD8-3BBA-412F-A0B0-FE7823DDF871}" type="pres">
      <dgm:prSet presAssocID="{724AADDE-4652-4F41-A9BB-65D0B84691A5}" presName="rootConnector" presStyleLbl="node3" presStyleIdx="3" presStyleCnt="12"/>
      <dgm:spPr/>
      <dgm:t>
        <a:bodyPr/>
        <a:lstStyle/>
        <a:p>
          <a:endParaRPr lang="ru-RU"/>
        </a:p>
      </dgm:t>
    </dgm:pt>
    <dgm:pt modelId="{5849C783-1F4C-4536-A83A-6ADFB83350BE}" type="pres">
      <dgm:prSet presAssocID="{724AADDE-4652-4F41-A9BB-65D0B84691A5}" presName="hierChild4" presStyleCnt="0"/>
      <dgm:spPr/>
    </dgm:pt>
    <dgm:pt modelId="{1E469655-92CD-4EFB-BD27-C987D2FA4657}" type="pres">
      <dgm:prSet presAssocID="{724AADDE-4652-4F41-A9BB-65D0B84691A5}" presName="hierChild5" presStyleCnt="0"/>
      <dgm:spPr/>
    </dgm:pt>
    <dgm:pt modelId="{7CD90DB9-F700-4090-AAC0-4E81FD52B943}" type="pres">
      <dgm:prSet presAssocID="{AF2299E1-F233-4C35-823B-B9E13951B6EC}" presName="Name64" presStyleLbl="parChTrans1D3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21FF5B0-1423-43F0-8ABA-DED606E4BF04}" type="pres">
      <dgm:prSet presAssocID="{84E66B96-02D9-4A90-9AC4-96A0283C865F}" presName="hierRoot2" presStyleCnt="0">
        <dgm:presLayoutVars>
          <dgm:hierBranch val="init"/>
        </dgm:presLayoutVars>
      </dgm:prSet>
      <dgm:spPr/>
    </dgm:pt>
    <dgm:pt modelId="{2888CEA4-F894-4C7F-9B8D-AFB3BDE79BEA}" type="pres">
      <dgm:prSet presAssocID="{84E66B96-02D9-4A90-9AC4-96A0283C865F}" presName="rootComposite" presStyleCnt="0"/>
      <dgm:spPr/>
    </dgm:pt>
    <dgm:pt modelId="{8BD76FAF-4E50-4B93-9228-6B5BBC845D9F}" type="pres">
      <dgm:prSet presAssocID="{84E66B96-02D9-4A90-9AC4-96A0283C865F}" presName="rootText" presStyleLbl="node3" presStyleIdx="4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0E850CA-687B-4B36-86EA-15F2E7553B3D}" type="pres">
      <dgm:prSet presAssocID="{84E66B96-02D9-4A90-9AC4-96A0283C865F}" presName="rootConnector" presStyleLbl="node3" presStyleIdx="4" presStyleCnt="12"/>
      <dgm:spPr/>
      <dgm:t>
        <a:bodyPr/>
        <a:lstStyle/>
        <a:p>
          <a:endParaRPr lang="ru-RU"/>
        </a:p>
      </dgm:t>
    </dgm:pt>
    <dgm:pt modelId="{42637589-3F5A-4A54-A5EB-4E0CC559B2E2}" type="pres">
      <dgm:prSet presAssocID="{84E66B96-02D9-4A90-9AC4-96A0283C865F}" presName="hierChild4" presStyleCnt="0"/>
      <dgm:spPr/>
    </dgm:pt>
    <dgm:pt modelId="{1A12479A-D51F-473A-9EF0-AA3D50EA277F}" type="pres">
      <dgm:prSet presAssocID="{84E66B96-02D9-4A90-9AC4-96A0283C865F}" presName="hierChild5" presStyleCnt="0"/>
      <dgm:spPr/>
    </dgm:pt>
    <dgm:pt modelId="{196C9283-7558-49B5-98CB-3D8CE3E7118A}" type="pres">
      <dgm:prSet presAssocID="{CFF5810D-77EE-4004-AB41-EFCC41BA0F04}" presName="Name64" presStyleLbl="parChTrans1D3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C210527-446F-4933-A4E3-1C090F296E39}" type="pres">
      <dgm:prSet presAssocID="{586EED8D-B83C-4436-B5F7-B21C8770504B}" presName="hierRoot2" presStyleCnt="0">
        <dgm:presLayoutVars>
          <dgm:hierBranch val="init"/>
        </dgm:presLayoutVars>
      </dgm:prSet>
      <dgm:spPr/>
    </dgm:pt>
    <dgm:pt modelId="{BAF54F08-6DE8-43FB-9CD3-3417FF491BEB}" type="pres">
      <dgm:prSet presAssocID="{586EED8D-B83C-4436-B5F7-B21C8770504B}" presName="rootComposite" presStyleCnt="0"/>
      <dgm:spPr/>
    </dgm:pt>
    <dgm:pt modelId="{547CFD1A-BD92-4D1C-BF1D-35CFBF4D6F2B}" type="pres">
      <dgm:prSet presAssocID="{586EED8D-B83C-4436-B5F7-B21C8770504B}" presName="rootText" presStyleLbl="node3" presStyleIdx="5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7F5D6B-C520-47F0-BE5F-FA6B40519A99}" type="pres">
      <dgm:prSet presAssocID="{586EED8D-B83C-4436-B5F7-B21C8770504B}" presName="rootConnector" presStyleLbl="node3" presStyleIdx="5" presStyleCnt="12"/>
      <dgm:spPr/>
      <dgm:t>
        <a:bodyPr/>
        <a:lstStyle/>
        <a:p>
          <a:endParaRPr lang="ru-RU"/>
        </a:p>
      </dgm:t>
    </dgm:pt>
    <dgm:pt modelId="{45DA77A6-EF46-41B5-B41A-BCB4F0E14AD6}" type="pres">
      <dgm:prSet presAssocID="{586EED8D-B83C-4436-B5F7-B21C8770504B}" presName="hierChild4" presStyleCnt="0"/>
      <dgm:spPr/>
    </dgm:pt>
    <dgm:pt modelId="{6DCFD962-9446-4D96-9423-894433E63C1A}" type="pres">
      <dgm:prSet presAssocID="{586EED8D-B83C-4436-B5F7-B21C8770504B}" presName="hierChild5" presStyleCnt="0"/>
      <dgm:spPr/>
    </dgm:pt>
    <dgm:pt modelId="{319008AB-64F3-4407-A6A2-5077DF80B914}" type="pres">
      <dgm:prSet presAssocID="{D7775525-A862-4267-A7D1-2ECBF9DD2E04}" presName="Name64" presStyleLbl="parChTrans1D3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ACE7BF4-CFF1-4553-B4BF-186270B9FAA4}" type="pres">
      <dgm:prSet presAssocID="{145F9EC3-928E-4007-9765-FAEC33EC7E8F}" presName="hierRoot2" presStyleCnt="0">
        <dgm:presLayoutVars>
          <dgm:hierBranch val="init"/>
        </dgm:presLayoutVars>
      </dgm:prSet>
      <dgm:spPr/>
    </dgm:pt>
    <dgm:pt modelId="{6BA9F0B2-4AA1-4017-8717-B3FF15A414F9}" type="pres">
      <dgm:prSet presAssocID="{145F9EC3-928E-4007-9765-FAEC33EC7E8F}" presName="rootComposite" presStyleCnt="0"/>
      <dgm:spPr/>
    </dgm:pt>
    <dgm:pt modelId="{567D4F1E-61B4-4D8D-9BAE-BB306375F4F7}" type="pres">
      <dgm:prSet presAssocID="{145F9EC3-928E-4007-9765-FAEC33EC7E8F}" presName="rootText" presStyleLbl="node3" presStyleIdx="6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5479A7B-B906-488A-BE19-D7F5F245B4AF}" type="pres">
      <dgm:prSet presAssocID="{145F9EC3-928E-4007-9765-FAEC33EC7E8F}" presName="rootConnector" presStyleLbl="node3" presStyleIdx="6" presStyleCnt="12"/>
      <dgm:spPr/>
      <dgm:t>
        <a:bodyPr/>
        <a:lstStyle/>
        <a:p>
          <a:endParaRPr lang="ru-RU"/>
        </a:p>
      </dgm:t>
    </dgm:pt>
    <dgm:pt modelId="{99162526-5B1D-4A6C-BB1B-97E6755B4C79}" type="pres">
      <dgm:prSet presAssocID="{145F9EC3-928E-4007-9765-FAEC33EC7E8F}" presName="hierChild4" presStyleCnt="0"/>
      <dgm:spPr/>
    </dgm:pt>
    <dgm:pt modelId="{1AC21957-A333-4E64-9241-787A24B57767}" type="pres">
      <dgm:prSet presAssocID="{145F9EC3-928E-4007-9765-FAEC33EC7E8F}" presName="hierChild5" presStyleCnt="0"/>
      <dgm:spPr/>
    </dgm:pt>
    <dgm:pt modelId="{7364070C-8817-4F5B-8A47-0B9BE604E68C}" type="pres">
      <dgm:prSet presAssocID="{75CD8D7D-CF93-4ED3-A4AA-35FC0DCE5D6E}" presName="Name64" presStyleLbl="parChTrans1D3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F20802F-1B5D-48FD-ABD4-7C434C17BBE7}" type="pres">
      <dgm:prSet presAssocID="{DBBEE9AA-B22D-469A-A78D-C908634AA6C8}" presName="hierRoot2" presStyleCnt="0">
        <dgm:presLayoutVars>
          <dgm:hierBranch val="init"/>
        </dgm:presLayoutVars>
      </dgm:prSet>
      <dgm:spPr/>
    </dgm:pt>
    <dgm:pt modelId="{3FE3CE57-31BC-45B3-86F2-384853C53C9C}" type="pres">
      <dgm:prSet presAssocID="{DBBEE9AA-B22D-469A-A78D-C908634AA6C8}" presName="rootComposite" presStyleCnt="0"/>
      <dgm:spPr/>
    </dgm:pt>
    <dgm:pt modelId="{9D5596FE-E459-4ACD-B4B4-D78F06226B09}" type="pres">
      <dgm:prSet presAssocID="{DBBEE9AA-B22D-469A-A78D-C908634AA6C8}" presName="rootText" presStyleLbl="node3" presStyleIdx="7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B231FF-782D-4BA8-9226-B0B9EE39E416}" type="pres">
      <dgm:prSet presAssocID="{DBBEE9AA-B22D-469A-A78D-C908634AA6C8}" presName="rootConnector" presStyleLbl="node3" presStyleIdx="7" presStyleCnt="12"/>
      <dgm:spPr/>
      <dgm:t>
        <a:bodyPr/>
        <a:lstStyle/>
        <a:p>
          <a:endParaRPr lang="ru-RU"/>
        </a:p>
      </dgm:t>
    </dgm:pt>
    <dgm:pt modelId="{CEAF5D99-3808-469C-84E8-08A92625B5AF}" type="pres">
      <dgm:prSet presAssocID="{DBBEE9AA-B22D-469A-A78D-C908634AA6C8}" presName="hierChild4" presStyleCnt="0"/>
      <dgm:spPr/>
    </dgm:pt>
    <dgm:pt modelId="{87C6ACA0-1F9A-48A7-B4DC-427012509D6E}" type="pres">
      <dgm:prSet presAssocID="{DBBEE9AA-B22D-469A-A78D-C908634AA6C8}" presName="hierChild5" presStyleCnt="0"/>
      <dgm:spPr/>
    </dgm:pt>
    <dgm:pt modelId="{57480E90-1C4C-4C4A-A026-D9BAA83C191C}" type="pres">
      <dgm:prSet presAssocID="{38555FD0-B87B-43AA-BC3C-9FB95AF942D8}" presName="Name64" presStyleLbl="parChTrans1D3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9B7D6A2-3087-49C3-AC23-DFF78A6C0CD6}" type="pres">
      <dgm:prSet presAssocID="{62DEB12B-7951-4DA9-AEDB-52943AD70AD3}" presName="hierRoot2" presStyleCnt="0">
        <dgm:presLayoutVars>
          <dgm:hierBranch val="init"/>
        </dgm:presLayoutVars>
      </dgm:prSet>
      <dgm:spPr/>
    </dgm:pt>
    <dgm:pt modelId="{A309437D-1C5F-4E4B-B232-22F5D8D695E3}" type="pres">
      <dgm:prSet presAssocID="{62DEB12B-7951-4DA9-AEDB-52943AD70AD3}" presName="rootComposite" presStyleCnt="0"/>
      <dgm:spPr/>
    </dgm:pt>
    <dgm:pt modelId="{6FB0F370-4D27-45F7-859E-FE642BC1E577}" type="pres">
      <dgm:prSet presAssocID="{62DEB12B-7951-4DA9-AEDB-52943AD70AD3}" presName="rootText" presStyleLbl="node3" presStyleIdx="8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CF31D66-6AF7-4583-90C5-22F2BD9EFA34}" type="pres">
      <dgm:prSet presAssocID="{62DEB12B-7951-4DA9-AEDB-52943AD70AD3}" presName="rootConnector" presStyleLbl="node3" presStyleIdx="8" presStyleCnt="12"/>
      <dgm:spPr/>
      <dgm:t>
        <a:bodyPr/>
        <a:lstStyle/>
        <a:p>
          <a:endParaRPr lang="ru-RU"/>
        </a:p>
      </dgm:t>
    </dgm:pt>
    <dgm:pt modelId="{9B5EEC78-EF1D-43F7-8755-8E3AE31989A3}" type="pres">
      <dgm:prSet presAssocID="{62DEB12B-7951-4DA9-AEDB-52943AD70AD3}" presName="hierChild4" presStyleCnt="0"/>
      <dgm:spPr/>
    </dgm:pt>
    <dgm:pt modelId="{6A3D4ADB-EB7C-48AB-865E-3FCA42C6777E}" type="pres">
      <dgm:prSet presAssocID="{62DEB12B-7951-4DA9-AEDB-52943AD70AD3}" presName="hierChild5" presStyleCnt="0"/>
      <dgm:spPr/>
    </dgm:pt>
    <dgm:pt modelId="{05592CA1-7C84-45E9-8F12-A7BE48D58FFF}" type="pres">
      <dgm:prSet presAssocID="{694FD11E-F2BF-479C-95A9-DA76FB8FAB56}" presName="Name64" presStyleLbl="parChTrans1D3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7A178ED-9B2D-4941-B531-F22165487EB2}" type="pres">
      <dgm:prSet presAssocID="{F0DE16A9-60CE-4F1C-BF5D-D4EAEF843CED}" presName="hierRoot2" presStyleCnt="0">
        <dgm:presLayoutVars>
          <dgm:hierBranch val="init"/>
        </dgm:presLayoutVars>
      </dgm:prSet>
      <dgm:spPr/>
    </dgm:pt>
    <dgm:pt modelId="{DD5842F8-ABD4-40C1-96A8-1B14B7DD4608}" type="pres">
      <dgm:prSet presAssocID="{F0DE16A9-60CE-4F1C-BF5D-D4EAEF843CED}" presName="rootComposite" presStyleCnt="0"/>
      <dgm:spPr/>
    </dgm:pt>
    <dgm:pt modelId="{D45FEEC5-2A3C-4CE4-8E28-0E5E824D7500}" type="pres">
      <dgm:prSet presAssocID="{F0DE16A9-60CE-4F1C-BF5D-D4EAEF843CED}" presName="rootText" presStyleLbl="node3" presStyleIdx="9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A588E66-B100-4A4C-BAB0-EA2432519C77}" type="pres">
      <dgm:prSet presAssocID="{F0DE16A9-60CE-4F1C-BF5D-D4EAEF843CED}" presName="rootConnector" presStyleLbl="node3" presStyleIdx="9" presStyleCnt="12"/>
      <dgm:spPr/>
      <dgm:t>
        <a:bodyPr/>
        <a:lstStyle/>
        <a:p>
          <a:endParaRPr lang="ru-RU"/>
        </a:p>
      </dgm:t>
    </dgm:pt>
    <dgm:pt modelId="{A688D572-AE77-4B0C-B158-7E21F516D63F}" type="pres">
      <dgm:prSet presAssocID="{F0DE16A9-60CE-4F1C-BF5D-D4EAEF843CED}" presName="hierChild4" presStyleCnt="0"/>
      <dgm:spPr/>
    </dgm:pt>
    <dgm:pt modelId="{F9F8DDFC-A24E-4855-B28D-B25D74F5256C}" type="pres">
      <dgm:prSet presAssocID="{F0DE16A9-60CE-4F1C-BF5D-D4EAEF843CED}" presName="hierChild5" presStyleCnt="0"/>
      <dgm:spPr/>
    </dgm:pt>
    <dgm:pt modelId="{CE356C35-C986-4088-A361-550547DB0B3B}" type="pres">
      <dgm:prSet presAssocID="{FE93FCA9-8DE8-43D6-9607-8887855831FE}" presName="Name64" presStyleLbl="parChTrans1D3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ABC103B-99E1-4E97-96E8-EA605CBADB9F}" type="pres">
      <dgm:prSet presAssocID="{32F58E4D-C8CC-4766-8533-84359E827510}" presName="hierRoot2" presStyleCnt="0">
        <dgm:presLayoutVars>
          <dgm:hierBranch val="init"/>
        </dgm:presLayoutVars>
      </dgm:prSet>
      <dgm:spPr/>
    </dgm:pt>
    <dgm:pt modelId="{0A7CDA19-4519-4FE0-81E2-56A1FA978516}" type="pres">
      <dgm:prSet presAssocID="{32F58E4D-C8CC-4766-8533-84359E827510}" presName="rootComposite" presStyleCnt="0"/>
      <dgm:spPr/>
    </dgm:pt>
    <dgm:pt modelId="{5071C859-C199-4EC6-B43A-5E2B277DDA30}" type="pres">
      <dgm:prSet presAssocID="{32F58E4D-C8CC-4766-8533-84359E827510}" presName="rootText" presStyleLbl="node3" presStyleIdx="1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BAF9EF1-08C0-4ACD-B84E-CEA1FDD60D28}" type="pres">
      <dgm:prSet presAssocID="{32F58E4D-C8CC-4766-8533-84359E827510}" presName="rootConnector" presStyleLbl="node3" presStyleIdx="10" presStyleCnt="12"/>
      <dgm:spPr/>
      <dgm:t>
        <a:bodyPr/>
        <a:lstStyle/>
        <a:p>
          <a:endParaRPr lang="ru-RU"/>
        </a:p>
      </dgm:t>
    </dgm:pt>
    <dgm:pt modelId="{1255C651-0155-4475-A4DE-3C57BB5936E5}" type="pres">
      <dgm:prSet presAssocID="{32F58E4D-C8CC-4766-8533-84359E827510}" presName="hierChild4" presStyleCnt="0"/>
      <dgm:spPr/>
    </dgm:pt>
    <dgm:pt modelId="{174C3A5F-9C28-4E4E-9DC1-95023CBA9B2B}" type="pres">
      <dgm:prSet presAssocID="{32F58E4D-C8CC-4766-8533-84359E827510}" presName="hierChild5" presStyleCnt="0"/>
      <dgm:spPr/>
    </dgm:pt>
    <dgm:pt modelId="{4C83A39D-DCAD-4BD1-9F20-DBFC66910520}" type="pres">
      <dgm:prSet presAssocID="{9C8CF259-D3A7-4E24-B4DD-69E1DEC1F890}" presName="Name64" presStyleLbl="parChTrans1D3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C295F99-8622-4D28-A6D5-64133D849464}" type="pres">
      <dgm:prSet presAssocID="{5CDA660F-1B2A-4815-91DB-4398D1541CBD}" presName="hierRoot2" presStyleCnt="0">
        <dgm:presLayoutVars>
          <dgm:hierBranch val="init"/>
        </dgm:presLayoutVars>
      </dgm:prSet>
      <dgm:spPr/>
    </dgm:pt>
    <dgm:pt modelId="{7C2195CA-EEBA-497E-B1CC-26A7CC1B69C2}" type="pres">
      <dgm:prSet presAssocID="{5CDA660F-1B2A-4815-91DB-4398D1541CBD}" presName="rootComposite" presStyleCnt="0"/>
      <dgm:spPr/>
    </dgm:pt>
    <dgm:pt modelId="{59B67BFC-4CC0-40C9-813C-1A0AA0FD30A6}" type="pres">
      <dgm:prSet presAssocID="{5CDA660F-1B2A-4815-91DB-4398D1541CBD}" presName="rootText" presStyleLbl="node3" presStyleIdx="1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A460CC2-D082-4F1C-B18C-02C5116455B2}" type="pres">
      <dgm:prSet presAssocID="{5CDA660F-1B2A-4815-91DB-4398D1541CBD}" presName="rootConnector" presStyleLbl="node3" presStyleIdx="11" presStyleCnt="12"/>
      <dgm:spPr/>
      <dgm:t>
        <a:bodyPr/>
        <a:lstStyle/>
        <a:p>
          <a:endParaRPr lang="ru-RU"/>
        </a:p>
      </dgm:t>
    </dgm:pt>
    <dgm:pt modelId="{1FCD127D-EE5A-43BD-A792-2CC3BD114E6D}" type="pres">
      <dgm:prSet presAssocID="{5CDA660F-1B2A-4815-91DB-4398D1541CBD}" presName="hierChild4" presStyleCnt="0"/>
      <dgm:spPr/>
    </dgm:pt>
    <dgm:pt modelId="{55AD76AC-A863-422A-990A-3B60AAF31BFF}" type="pres">
      <dgm:prSet presAssocID="{5CDA660F-1B2A-4815-91DB-4398D1541CBD}" presName="hierChild5" presStyleCnt="0"/>
      <dgm:spPr/>
    </dgm:pt>
    <dgm:pt modelId="{DCC2367A-8CDC-4E3D-8171-84C75225E620}" type="pres">
      <dgm:prSet presAssocID="{23768783-7670-4DCC-ADC9-B6A237D9DC31}" presName="hierChild5" presStyleCnt="0"/>
      <dgm:spPr/>
    </dgm:pt>
    <dgm:pt modelId="{A1A1ED47-9C94-4DA2-949C-8EAA9E659A6F}" type="pres">
      <dgm:prSet presAssocID="{FFB02AF1-1ACD-4F5D-A6D4-2EEB46E410DA}" presName="hierChild3" presStyleCnt="0"/>
      <dgm:spPr/>
    </dgm:pt>
  </dgm:ptLst>
  <dgm:cxnLst>
    <dgm:cxn modelId="{FEDF1980-7CE7-4ADB-9DE5-551080B137FB}" srcId="{FFB02AF1-1ACD-4F5D-A6D4-2EEB46E410DA}" destId="{82B6C29E-D68A-45F7-9F6E-C4B20FFDF858}" srcOrd="0" destOrd="0" parTransId="{A69F8697-FB03-45B4-B4DA-D156F76664E2}" sibTransId="{825C5344-C23C-4D37-BA41-7E1B700AC4F4}"/>
    <dgm:cxn modelId="{FFD1EE3E-7E27-4140-BDC3-C089D6AB8D4A}" type="presOf" srcId="{7C305804-3E5B-4547-9B1D-D04D42545C3C}" destId="{529DFB9E-B87D-4BFC-AEBD-3EB13EA0B98F}" srcOrd="1" destOrd="0" presId="urn:microsoft.com/office/officeart/2009/3/layout/HorizontalOrganizationChart"/>
    <dgm:cxn modelId="{7083E46B-CE84-4DA6-B783-9AE066ADF857}" srcId="{23768783-7670-4DCC-ADC9-B6A237D9DC31}" destId="{DBBEE9AA-B22D-469A-A78D-C908634AA6C8}" srcOrd="7" destOrd="0" parTransId="{75CD8D7D-CF93-4ED3-A4AA-35FC0DCE5D6E}" sibTransId="{4698BA63-7019-482C-9AF6-ADA8DBEEB2B6}"/>
    <dgm:cxn modelId="{81B2ABB3-64E1-42C7-A812-D84AE4B043B7}" srcId="{23768783-7670-4DCC-ADC9-B6A237D9DC31}" destId="{5CDA660F-1B2A-4815-91DB-4398D1541CBD}" srcOrd="11" destOrd="0" parTransId="{9C8CF259-D3A7-4E24-B4DD-69E1DEC1F890}" sibTransId="{CCDB1C13-5BF7-4966-8425-23248380974C}"/>
    <dgm:cxn modelId="{749317F1-2B18-4499-875E-0FD75DCEBAE2}" type="presOf" srcId="{62DEB12B-7951-4DA9-AEDB-52943AD70AD3}" destId="{3CF31D66-6AF7-4583-90C5-22F2BD9EFA34}" srcOrd="1" destOrd="0" presId="urn:microsoft.com/office/officeart/2009/3/layout/HorizontalOrganizationChart"/>
    <dgm:cxn modelId="{8DCDE209-E454-42CB-8BCD-9ADCD2E55717}" type="presOf" srcId="{B009FB3F-1661-4916-9AE8-DC08235264D2}" destId="{C281A6E3-E39A-400F-BFF2-8E8E7D228AB5}" srcOrd="0" destOrd="0" presId="urn:microsoft.com/office/officeart/2009/3/layout/HorizontalOrganizationChart"/>
    <dgm:cxn modelId="{BF5B587F-6A00-4AD4-A37D-0AC71ACC7C5D}" type="presOf" srcId="{82B6C29E-D68A-45F7-9F6E-C4B20FFDF858}" destId="{979DF160-5D3C-495E-8973-A3C9D94BD6A4}" srcOrd="0" destOrd="0" presId="urn:microsoft.com/office/officeart/2009/3/layout/HorizontalOrganizationChart"/>
    <dgm:cxn modelId="{50D55981-2A9C-4E0C-B1E0-9629B0177A22}" type="presOf" srcId="{84E66B96-02D9-4A90-9AC4-96A0283C865F}" destId="{C0E850CA-687B-4B36-86EA-15F2E7553B3D}" srcOrd="1" destOrd="0" presId="urn:microsoft.com/office/officeart/2009/3/layout/HorizontalOrganizationChart"/>
    <dgm:cxn modelId="{110B8444-826D-424D-87C3-BCB02ADCF96C}" type="presOf" srcId="{62DEB12B-7951-4DA9-AEDB-52943AD70AD3}" destId="{6FB0F370-4D27-45F7-859E-FE642BC1E577}" srcOrd="0" destOrd="0" presId="urn:microsoft.com/office/officeart/2009/3/layout/HorizontalOrganizationChart"/>
    <dgm:cxn modelId="{FC3E87E1-6CCD-42EA-8EA5-F652E3599623}" type="presOf" srcId="{5CDA660F-1B2A-4815-91DB-4398D1541CBD}" destId="{59B67BFC-4CC0-40C9-813C-1A0AA0FD30A6}" srcOrd="0" destOrd="0" presId="urn:microsoft.com/office/officeart/2009/3/layout/HorizontalOrganizationChart"/>
    <dgm:cxn modelId="{B5913915-368D-49F6-8232-A958337A358C}" srcId="{23768783-7670-4DCC-ADC9-B6A237D9DC31}" destId="{145F9EC3-928E-4007-9765-FAEC33EC7E8F}" srcOrd="6" destOrd="0" parTransId="{D7775525-A862-4267-A7D1-2ECBF9DD2E04}" sibTransId="{22C4C97A-DBB0-48A5-A023-B699EF4AFABC}"/>
    <dgm:cxn modelId="{0498D774-3DB9-4B62-A23E-358418B72C97}" type="presOf" srcId="{84E66B96-02D9-4A90-9AC4-96A0283C865F}" destId="{8BD76FAF-4E50-4B93-9228-6B5BBC845D9F}" srcOrd="0" destOrd="0" presId="urn:microsoft.com/office/officeart/2009/3/layout/HorizontalOrganizationChart"/>
    <dgm:cxn modelId="{CB663B65-D44B-450F-9F6A-3D8EBAE2610D}" type="presOf" srcId="{586EED8D-B83C-4436-B5F7-B21C8770504B}" destId="{547CFD1A-BD92-4D1C-BF1D-35CFBF4D6F2B}" srcOrd="0" destOrd="0" presId="urn:microsoft.com/office/officeart/2009/3/layout/HorizontalOrganizationChart"/>
    <dgm:cxn modelId="{FE8E73EB-6E5D-412C-9EC3-514940D5A376}" type="presOf" srcId="{23768783-7670-4DCC-ADC9-B6A237D9DC31}" destId="{B6E0A19E-0678-4246-95F6-788A644063C8}" srcOrd="1" destOrd="0" presId="urn:microsoft.com/office/officeart/2009/3/layout/HorizontalOrganizationChart"/>
    <dgm:cxn modelId="{7A419DE1-A7FF-4CE2-8B58-951ECC376142}" srcId="{23768783-7670-4DCC-ADC9-B6A237D9DC31}" destId="{2B071F9B-5953-43E9-A814-BC591A1C903F}" srcOrd="2" destOrd="0" parTransId="{D462C421-0A0B-4E9B-A05E-680C18CE430B}" sibTransId="{746446EF-878B-4DC7-91A8-01267243E18A}"/>
    <dgm:cxn modelId="{F5C87CC5-EDCE-4E87-9527-12617D96806A}" srcId="{B009FB3F-1661-4916-9AE8-DC08235264D2}" destId="{FFB02AF1-1ACD-4F5D-A6D4-2EEB46E410DA}" srcOrd="0" destOrd="0" parTransId="{E75254F7-79A6-438D-9C44-DA51F704A9C2}" sibTransId="{7615FCAF-2AD6-4F37-BBB3-6A4D6A9997AB}"/>
    <dgm:cxn modelId="{801B5A87-944A-43E2-B7DC-F52D1905140B}" srcId="{23768783-7670-4DCC-ADC9-B6A237D9DC31}" destId="{EAE84A33-BFB3-4E39-8318-296A054B9A45}" srcOrd="1" destOrd="0" parTransId="{D296D5D6-F969-442D-8B26-CC3A3FC30168}" sibTransId="{AEC4AB42-E712-4EC1-A3F7-98DE8BDE5DD9}"/>
    <dgm:cxn modelId="{3972E95D-2335-468A-BCA4-70524D4BAD2D}" srcId="{23768783-7670-4DCC-ADC9-B6A237D9DC31}" destId="{724AADDE-4652-4F41-A9BB-65D0B84691A5}" srcOrd="3" destOrd="0" parTransId="{43AFA767-633B-4B04-B9AD-01581B897D4F}" sibTransId="{7923365F-E834-4A64-93C4-685FF2482328}"/>
    <dgm:cxn modelId="{7662CB9E-4996-4A0A-900A-051470BBF56B}" type="presOf" srcId="{694FD11E-F2BF-479C-95A9-DA76FB8FAB56}" destId="{05592CA1-7C84-45E9-8F12-A7BE48D58FFF}" srcOrd="0" destOrd="0" presId="urn:microsoft.com/office/officeart/2009/3/layout/HorizontalOrganizationChart"/>
    <dgm:cxn modelId="{07B6D798-0766-4869-95E6-FC59E5B792A9}" type="presOf" srcId="{DBBEE9AA-B22D-469A-A78D-C908634AA6C8}" destId="{37B231FF-782D-4BA8-9226-B0B9EE39E416}" srcOrd="1" destOrd="0" presId="urn:microsoft.com/office/officeart/2009/3/layout/HorizontalOrganizationChart"/>
    <dgm:cxn modelId="{5CBBFBDF-A0AF-4128-B687-ABB8C92A4CE0}" srcId="{23768783-7670-4DCC-ADC9-B6A237D9DC31}" destId="{62DEB12B-7951-4DA9-AEDB-52943AD70AD3}" srcOrd="8" destOrd="0" parTransId="{38555FD0-B87B-43AA-BC3C-9FB95AF942D8}" sibTransId="{79440411-A887-4333-B5BF-354D350A3547}"/>
    <dgm:cxn modelId="{E5EED3DA-F0DB-40EB-9439-2D078B8A1FEA}" type="presOf" srcId="{145F9EC3-928E-4007-9765-FAEC33EC7E8F}" destId="{A5479A7B-B906-488A-BE19-D7F5F245B4AF}" srcOrd="1" destOrd="0" presId="urn:microsoft.com/office/officeart/2009/3/layout/HorizontalOrganizationChart"/>
    <dgm:cxn modelId="{6893912D-404A-4FDA-B12C-166DA49CFD3D}" type="presOf" srcId="{FFB02AF1-1ACD-4F5D-A6D4-2EEB46E410DA}" destId="{B28A6498-7421-4369-A8C7-1CEBA3B053D2}" srcOrd="0" destOrd="0" presId="urn:microsoft.com/office/officeart/2009/3/layout/HorizontalOrganizationChart"/>
    <dgm:cxn modelId="{128ED9F1-F76B-47BE-9DE9-E912EA08F87D}" type="presOf" srcId="{23768783-7670-4DCC-ADC9-B6A237D9DC31}" destId="{C8B156EA-ADE0-419E-AB18-02E75A6A42CB}" srcOrd="0" destOrd="0" presId="urn:microsoft.com/office/officeart/2009/3/layout/HorizontalOrganizationChart"/>
    <dgm:cxn modelId="{B923EE0E-9AEF-4D54-BD3F-08D89CC00F69}" type="presOf" srcId="{32F58E4D-C8CC-4766-8533-84359E827510}" destId="{5071C859-C199-4EC6-B43A-5E2B277DDA30}" srcOrd="0" destOrd="0" presId="urn:microsoft.com/office/officeart/2009/3/layout/HorizontalOrganizationChart"/>
    <dgm:cxn modelId="{5BA7A20A-295A-45E4-8EE4-1FE512B7BF93}" type="presOf" srcId="{EAE84A33-BFB3-4E39-8318-296A054B9A45}" destId="{59C47185-0C30-45B8-B6A3-ED30EB0E6B2F}" srcOrd="1" destOrd="0" presId="urn:microsoft.com/office/officeart/2009/3/layout/HorizontalOrganizationChart"/>
    <dgm:cxn modelId="{47F8FECF-2ABF-4BB0-AC78-26C3A5D2F17C}" type="presOf" srcId="{D7775525-A862-4267-A7D1-2ECBF9DD2E04}" destId="{319008AB-64F3-4407-A6A2-5077DF80B914}" srcOrd="0" destOrd="0" presId="urn:microsoft.com/office/officeart/2009/3/layout/HorizontalOrganizationChart"/>
    <dgm:cxn modelId="{CA53E569-682B-4EB1-B6F1-FA8D772E798C}" type="presOf" srcId="{FE93FCA9-8DE8-43D6-9607-8887855831FE}" destId="{CE356C35-C986-4088-A361-550547DB0B3B}" srcOrd="0" destOrd="0" presId="urn:microsoft.com/office/officeart/2009/3/layout/HorizontalOrganizationChart"/>
    <dgm:cxn modelId="{CA32F29C-2918-43CA-BA68-B086311E0422}" type="presOf" srcId="{43AFA767-633B-4B04-B9AD-01581B897D4F}" destId="{ED03712E-6842-45E6-917B-D0F0AF885515}" srcOrd="0" destOrd="0" presId="urn:microsoft.com/office/officeart/2009/3/layout/HorizontalOrganizationChart"/>
    <dgm:cxn modelId="{6AAB998B-EFD8-490C-B8ED-8B69FAF87F01}" type="presOf" srcId="{F0DE16A9-60CE-4F1C-BF5D-D4EAEF843CED}" destId="{1A588E66-B100-4A4C-BAB0-EA2432519C77}" srcOrd="1" destOrd="0" presId="urn:microsoft.com/office/officeart/2009/3/layout/HorizontalOrganizationChart"/>
    <dgm:cxn modelId="{043DF4D1-A774-4FC3-AEB1-DAEE7636F58C}" type="presOf" srcId="{7C305804-3E5B-4547-9B1D-D04D42545C3C}" destId="{99EA0A1A-6083-4AE6-9F60-FF6015B59E1A}" srcOrd="0" destOrd="0" presId="urn:microsoft.com/office/officeart/2009/3/layout/HorizontalOrganizationChart"/>
    <dgm:cxn modelId="{F229E657-679E-46C8-A53A-795E9754FEB6}" type="presOf" srcId="{CFF5810D-77EE-4004-AB41-EFCC41BA0F04}" destId="{196C9283-7558-49B5-98CB-3D8CE3E7118A}" srcOrd="0" destOrd="0" presId="urn:microsoft.com/office/officeart/2009/3/layout/HorizontalOrganizationChart"/>
    <dgm:cxn modelId="{3FC679FF-4F80-4085-B046-387CEBBF0657}" type="presOf" srcId="{D462C421-0A0B-4E9B-A05E-680C18CE430B}" destId="{56F9009F-7467-4DB2-80D6-65EEC47D59A3}" srcOrd="0" destOrd="0" presId="urn:microsoft.com/office/officeart/2009/3/layout/HorizontalOrganizationChart"/>
    <dgm:cxn modelId="{433A9F84-CE7D-46A8-B45C-005B7745235F}" srcId="{23768783-7670-4DCC-ADC9-B6A237D9DC31}" destId="{586EED8D-B83C-4436-B5F7-B21C8770504B}" srcOrd="5" destOrd="0" parTransId="{CFF5810D-77EE-4004-AB41-EFCC41BA0F04}" sibTransId="{B6687981-C92B-4E26-AC60-CED79301848D}"/>
    <dgm:cxn modelId="{8EB2316A-12B6-4101-BA0D-149E5DC4EF6E}" type="presOf" srcId="{5CDA660F-1B2A-4815-91DB-4398D1541CBD}" destId="{5A460CC2-D082-4F1C-B18C-02C5116455B2}" srcOrd="1" destOrd="0" presId="urn:microsoft.com/office/officeart/2009/3/layout/HorizontalOrganizationChart"/>
    <dgm:cxn modelId="{A3FEACD4-62AF-45FF-A0D6-35D3F6A552FD}" type="presOf" srcId="{FFB02AF1-1ACD-4F5D-A6D4-2EEB46E410DA}" destId="{1726EDC6-9EDF-4BA0-913A-1281FBDB3221}" srcOrd="1" destOrd="0" presId="urn:microsoft.com/office/officeart/2009/3/layout/HorizontalOrganizationChart"/>
    <dgm:cxn modelId="{D885ED2A-5245-4CFF-8220-A24A99E06411}" srcId="{23768783-7670-4DCC-ADC9-B6A237D9DC31}" destId="{7C305804-3E5B-4547-9B1D-D04D42545C3C}" srcOrd="0" destOrd="0" parTransId="{E0448EA3-6EA8-4D85-A10F-FD2035E7FDB5}" sibTransId="{E5AFC50F-9D46-4AAE-ADED-164BF4E25056}"/>
    <dgm:cxn modelId="{F7AA5FB0-55F2-44EC-BAB9-B8793C708310}" type="presOf" srcId="{32F58E4D-C8CC-4766-8533-84359E827510}" destId="{6BAF9EF1-08C0-4ACD-B84E-CEA1FDD60D28}" srcOrd="1" destOrd="0" presId="urn:microsoft.com/office/officeart/2009/3/layout/HorizontalOrganizationChart"/>
    <dgm:cxn modelId="{60FCD6AB-5440-4E0B-B2D4-B08868E42FC2}" srcId="{23768783-7670-4DCC-ADC9-B6A237D9DC31}" destId="{84E66B96-02D9-4A90-9AC4-96A0283C865F}" srcOrd="4" destOrd="0" parTransId="{AF2299E1-F233-4C35-823B-B9E13951B6EC}" sibTransId="{220725BE-4A50-4C79-98BE-42B7E91EF0F0}"/>
    <dgm:cxn modelId="{D0D74160-6FD5-42CD-AFD7-91B3FB4E5D46}" srcId="{23768783-7670-4DCC-ADC9-B6A237D9DC31}" destId="{32F58E4D-C8CC-4766-8533-84359E827510}" srcOrd="10" destOrd="0" parTransId="{FE93FCA9-8DE8-43D6-9607-8887855831FE}" sibTransId="{0E69331B-0008-4BFF-A08D-9CE726799446}"/>
    <dgm:cxn modelId="{E98AEB71-3AF1-49C2-B5C0-12316C46B082}" type="presOf" srcId="{82B6C29E-D68A-45F7-9F6E-C4B20FFDF858}" destId="{116B2D68-351D-4701-A493-3CFC393E7A50}" srcOrd="1" destOrd="0" presId="urn:microsoft.com/office/officeart/2009/3/layout/HorizontalOrganizationChart"/>
    <dgm:cxn modelId="{C123946C-B303-4159-8736-39DF7578299C}" type="presOf" srcId="{586EED8D-B83C-4436-B5F7-B21C8770504B}" destId="{417F5D6B-C520-47F0-BE5F-FA6B40519A99}" srcOrd="1" destOrd="0" presId="urn:microsoft.com/office/officeart/2009/3/layout/HorizontalOrganizationChart"/>
    <dgm:cxn modelId="{734C706C-1A29-47B0-A491-3707AD1ACD22}" type="presOf" srcId="{DBBEE9AA-B22D-469A-A78D-C908634AA6C8}" destId="{9D5596FE-E459-4ACD-B4B4-D78F06226B09}" srcOrd="0" destOrd="0" presId="urn:microsoft.com/office/officeart/2009/3/layout/HorizontalOrganizationChart"/>
    <dgm:cxn modelId="{3CDD3AAC-8246-4893-B67D-5988D4122CF2}" type="presOf" srcId="{EAE84A33-BFB3-4E39-8318-296A054B9A45}" destId="{437DAD72-B3E8-4C0A-9636-A3C9077AE866}" srcOrd="0" destOrd="0" presId="urn:microsoft.com/office/officeart/2009/3/layout/HorizontalOrganizationChart"/>
    <dgm:cxn modelId="{4F905E80-8620-4A94-B6AB-9D53CE8FA29B}" type="presOf" srcId="{F0DE16A9-60CE-4F1C-BF5D-D4EAEF843CED}" destId="{D45FEEC5-2A3C-4CE4-8E28-0E5E824D7500}" srcOrd="0" destOrd="0" presId="urn:microsoft.com/office/officeart/2009/3/layout/HorizontalOrganizationChart"/>
    <dgm:cxn modelId="{7FE1C113-E303-4AD7-B44B-C32EA1EC44BB}" type="presOf" srcId="{3FD42A42-C3FA-4082-8CE4-20562331E1F1}" destId="{6C3744AB-FD63-4675-9E48-1F20144209DC}" srcOrd="0" destOrd="0" presId="urn:microsoft.com/office/officeart/2009/3/layout/HorizontalOrganizationChart"/>
    <dgm:cxn modelId="{7261BB0B-4506-4894-A6F8-EF3D0BBB29F0}" srcId="{23768783-7670-4DCC-ADC9-B6A237D9DC31}" destId="{F0DE16A9-60CE-4F1C-BF5D-D4EAEF843CED}" srcOrd="9" destOrd="0" parTransId="{694FD11E-F2BF-479C-95A9-DA76FB8FAB56}" sibTransId="{753C2659-AB0F-4A0F-91CD-625417EE11A2}"/>
    <dgm:cxn modelId="{A17EAC71-1DF5-4CB7-AA4D-102566266B0C}" type="presOf" srcId="{A69F8697-FB03-45B4-B4DA-D156F76664E2}" destId="{E565CD79-58E4-4768-993D-716567E41FF8}" srcOrd="0" destOrd="0" presId="urn:microsoft.com/office/officeart/2009/3/layout/HorizontalOrganizationChart"/>
    <dgm:cxn modelId="{4B7C06D7-3E8F-4CF0-86E0-462D8BE10339}" type="presOf" srcId="{D296D5D6-F969-442D-8B26-CC3A3FC30168}" destId="{32DA1396-B95B-4E76-A813-EFE6CB257866}" srcOrd="0" destOrd="0" presId="urn:microsoft.com/office/officeart/2009/3/layout/HorizontalOrganizationChart"/>
    <dgm:cxn modelId="{84985A1A-2C7D-4E0D-B3AB-58FAED45B8FB}" type="presOf" srcId="{38555FD0-B87B-43AA-BC3C-9FB95AF942D8}" destId="{57480E90-1C4C-4C4A-A026-D9BAA83C191C}" srcOrd="0" destOrd="0" presId="urn:microsoft.com/office/officeart/2009/3/layout/HorizontalOrganizationChart"/>
    <dgm:cxn modelId="{A47EEC90-314F-4BAD-884A-D6490C8A74D7}" type="presOf" srcId="{724AADDE-4652-4F41-A9BB-65D0B84691A5}" destId="{60CCDBD8-3BBA-412F-A0B0-FE7823DDF871}" srcOrd="1" destOrd="0" presId="urn:microsoft.com/office/officeart/2009/3/layout/HorizontalOrganizationChart"/>
    <dgm:cxn modelId="{3B67E6C0-2F99-4B8A-9687-0AA2044489DD}" type="presOf" srcId="{145F9EC3-928E-4007-9765-FAEC33EC7E8F}" destId="{567D4F1E-61B4-4D8D-9BAE-BB306375F4F7}" srcOrd="0" destOrd="0" presId="urn:microsoft.com/office/officeart/2009/3/layout/HorizontalOrganizationChart"/>
    <dgm:cxn modelId="{FF918B52-C541-45B7-B41D-C7ADF231AE9C}" type="presOf" srcId="{E0448EA3-6EA8-4D85-A10F-FD2035E7FDB5}" destId="{209D49E8-D09E-4A85-89A3-6C57FCB5CF31}" srcOrd="0" destOrd="0" presId="urn:microsoft.com/office/officeart/2009/3/layout/HorizontalOrganizationChart"/>
    <dgm:cxn modelId="{5C6F51BC-0B2F-4248-ACA6-7ACE4048E391}" type="presOf" srcId="{724AADDE-4652-4F41-A9BB-65D0B84691A5}" destId="{8B766186-3197-4575-9A23-B83AEA69DC28}" srcOrd="0" destOrd="0" presId="urn:microsoft.com/office/officeart/2009/3/layout/HorizontalOrganizationChart"/>
    <dgm:cxn modelId="{839739FC-185A-4090-AB47-A103DBC17646}" type="presOf" srcId="{75CD8D7D-CF93-4ED3-A4AA-35FC0DCE5D6E}" destId="{7364070C-8817-4F5B-8A47-0B9BE604E68C}" srcOrd="0" destOrd="0" presId="urn:microsoft.com/office/officeart/2009/3/layout/HorizontalOrganizationChart"/>
    <dgm:cxn modelId="{E52E1A77-2658-49A4-A3AF-EC8C7D122139}" srcId="{FFB02AF1-1ACD-4F5D-A6D4-2EEB46E410DA}" destId="{23768783-7670-4DCC-ADC9-B6A237D9DC31}" srcOrd="1" destOrd="0" parTransId="{3FD42A42-C3FA-4082-8CE4-20562331E1F1}" sibTransId="{24E9ED7C-0399-4C75-B167-E6A354930554}"/>
    <dgm:cxn modelId="{6BE78AFF-631D-4C53-B761-6D6F776CD026}" type="presOf" srcId="{2B071F9B-5953-43E9-A814-BC591A1C903F}" destId="{7EAA8B81-8D68-4FC9-BEB5-A27467A6E08A}" srcOrd="1" destOrd="0" presId="urn:microsoft.com/office/officeart/2009/3/layout/HorizontalOrganizationChart"/>
    <dgm:cxn modelId="{B5F38B1A-2E61-4677-860B-007272B52F1B}" type="presOf" srcId="{2B071F9B-5953-43E9-A814-BC591A1C903F}" destId="{00BA40A5-48A7-46FF-8DA7-59B0708DD9D3}" srcOrd="0" destOrd="0" presId="urn:microsoft.com/office/officeart/2009/3/layout/HorizontalOrganizationChart"/>
    <dgm:cxn modelId="{7DB0789A-DE64-4D69-84A4-09B01CD3DCB0}" type="presOf" srcId="{AF2299E1-F233-4C35-823B-B9E13951B6EC}" destId="{7CD90DB9-F700-4090-AAC0-4E81FD52B943}" srcOrd="0" destOrd="0" presId="urn:microsoft.com/office/officeart/2009/3/layout/HorizontalOrganizationChart"/>
    <dgm:cxn modelId="{5EF041E5-4A07-4031-87DE-65C39AB309F9}" type="presOf" srcId="{9C8CF259-D3A7-4E24-B4DD-69E1DEC1F890}" destId="{4C83A39D-DCAD-4BD1-9F20-DBFC66910520}" srcOrd="0" destOrd="0" presId="urn:microsoft.com/office/officeart/2009/3/layout/HorizontalOrganizationChart"/>
    <dgm:cxn modelId="{C7F3F5C8-A6AC-4798-8D17-A6D2F1146630}" type="presParOf" srcId="{C281A6E3-E39A-400F-BFF2-8E8E7D228AB5}" destId="{676029BF-0CDA-4F2C-A329-7FDB17E2248A}" srcOrd="0" destOrd="0" presId="urn:microsoft.com/office/officeart/2009/3/layout/HorizontalOrganizationChart"/>
    <dgm:cxn modelId="{53B169C2-2A7B-4FF6-B16C-33AFBA5B483B}" type="presParOf" srcId="{676029BF-0CDA-4F2C-A329-7FDB17E2248A}" destId="{6A3CC8A0-F968-45AE-A908-66B613E474A4}" srcOrd="0" destOrd="0" presId="urn:microsoft.com/office/officeart/2009/3/layout/HorizontalOrganizationChart"/>
    <dgm:cxn modelId="{142D4489-6C79-4CAB-991C-8EE043AED5D6}" type="presParOf" srcId="{6A3CC8A0-F968-45AE-A908-66B613E474A4}" destId="{B28A6498-7421-4369-A8C7-1CEBA3B053D2}" srcOrd="0" destOrd="0" presId="urn:microsoft.com/office/officeart/2009/3/layout/HorizontalOrganizationChart"/>
    <dgm:cxn modelId="{DAAC450C-BE4A-4702-B62C-A6DB9D783B2B}" type="presParOf" srcId="{6A3CC8A0-F968-45AE-A908-66B613E474A4}" destId="{1726EDC6-9EDF-4BA0-913A-1281FBDB3221}" srcOrd="1" destOrd="0" presId="urn:microsoft.com/office/officeart/2009/3/layout/HorizontalOrganizationChart"/>
    <dgm:cxn modelId="{0460316D-121C-4087-866D-B51C727A3508}" type="presParOf" srcId="{676029BF-0CDA-4F2C-A329-7FDB17E2248A}" destId="{08E5DE71-8297-41E4-9A1D-26429AC388AD}" srcOrd="1" destOrd="0" presId="urn:microsoft.com/office/officeart/2009/3/layout/HorizontalOrganizationChart"/>
    <dgm:cxn modelId="{D444E329-F30A-4E0B-BC22-5D9D0511997C}" type="presParOf" srcId="{08E5DE71-8297-41E4-9A1D-26429AC388AD}" destId="{E565CD79-58E4-4768-993D-716567E41FF8}" srcOrd="0" destOrd="0" presId="urn:microsoft.com/office/officeart/2009/3/layout/HorizontalOrganizationChart"/>
    <dgm:cxn modelId="{B86EF8A4-C4ED-47D8-9A70-DB5367F47111}" type="presParOf" srcId="{08E5DE71-8297-41E4-9A1D-26429AC388AD}" destId="{38300ACE-A9E1-4237-8BF3-48F1A1B1850B}" srcOrd="1" destOrd="0" presId="urn:microsoft.com/office/officeart/2009/3/layout/HorizontalOrganizationChart"/>
    <dgm:cxn modelId="{1AEC5A6C-272F-40D9-8312-E88156948E1F}" type="presParOf" srcId="{38300ACE-A9E1-4237-8BF3-48F1A1B1850B}" destId="{E5F6266B-A273-4DA9-86DE-F6836AEE9C7D}" srcOrd="0" destOrd="0" presId="urn:microsoft.com/office/officeart/2009/3/layout/HorizontalOrganizationChart"/>
    <dgm:cxn modelId="{C0BA553A-ECC5-4377-BA77-E8013F53C3ED}" type="presParOf" srcId="{E5F6266B-A273-4DA9-86DE-F6836AEE9C7D}" destId="{979DF160-5D3C-495E-8973-A3C9D94BD6A4}" srcOrd="0" destOrd="0" presId="urn:microsoft.com/office/officeart/2009/3/layout/HorizontalOrganizationChart"/>
    <dgm:cxn modelId="{211487F1-8F05-40CC-A520-9E7E5A238EA4}" type="presParOf" srcId="{E5F6266B-A273-4DA9-86DE-F6836AEE9C7D}" destId="{116B2D68-351D-4701-A493-3CFC393E7A50}" srcOrd="1" destOrd="0" presId="urn:microsoft.com/office/officeart/2009/3/layout/HorizontalOrganizationChart"/>
    <dgm:cxn modelId="{394074E3-78E1-4581-8937-1054C6ADF2F9}" type="presParOf" srcId="{38300ACE-A9E1-4237-8BF3-48F1A1B1850B}" destId="{EA486726-3F71-48CA-A248-DB0132E99B9C}" srcOrd="1" destOrd="0" presId="urn:microsoft.com/office/officeart/2009/3/layout/HorizontalOrganizationChart"/>
    <dgm:cxn modelId="{7279319C-6B56-4CF4-8FC7-B0008A4C66EA}" type="presParOf" srcId="{38300ACE-A9E1-4237-8BF3-48F1A1B1850B}" destId="{40F0084B-E42D-497B-BE14-8EC74DEABD0F}" srcOrd="2" destOrd="0" presId="urn:microsoft.com/office/officeart/2009/3/layout/HorizontalOrganizationChart"/>
    <dgm:cxn modelId="{C7A1AE89-F38E-4572-B88C-4A9B41A04780}" type="presParOf" srcId="{08E5DE71-8297-41E4-9A1D-26429AC388AD}" destId="{6C3744AB-FD63-4675-9E48-1F20144209DC}" srcOrd="2" destOrd="0" presId="urn:microsoft.com/office/officeart/2009/3/layout/HorizontalOrganizationChart"/>
    <dgm:cxn modelId="{D09C4C8A-4589-411E-868F-1DC3F74F8BFA}" type="presParOf" srcId="{08E5DE71-8297-41E4-9A1D-26429AC388AD}" destId="{9D6E24CB-C95D-4C07-8500-9B310B4AF3A7}" srcOrd="3" destOrd="0" presId="urn:microsoft.com/office/officeart/2009/3/layout/HorizontalOrganizationChart"/>
    <dgm:cxn modelId="{99B515EF-2268-48CE-9F8F-CC753DCAE29A}" type="presParOf" srcId="{9D6E24CB-C95D-4C07-8500-9B310B4AF3A7}" destId="{A6E89749-0676-499D-8478-B230A8777C1C}" srcOrd="0" destOrd="0" presId="urn:microsoft.com/office/officeart/2009/3/layout/HorizontalOrganizationChart"/>
    <dgm:cxn modelId="{4796F6CB-6CEB-4CAB-A743-0B91A2FF15D9}" type="presParOf" srcId="{A6E89749-0676-499D-8478-B230A8777C1C}" destId="{C8B156EA-ADE0-419E-AB18-02E75A6A42CB}" srcOrd="0" destOrd="0" presId="urn:microsoft.com/office/officeart/2009/3/layout/HorizontalOrganizationChart"/>
    <dgm:cxn modelId="{EA0E0FA7-FC1F-4292-92C6-684221D6CC68}" type="presParOf" srcId="{A6E89749-0676-499D-8478-B230A8777C1C}" destId="{B6E0A19E-0678-4246-95F6-788A644063C8}" srcOrd="1" destOrd="0" presId="urn:microsoft.com/office/officeart/2009/3/layout/HorizontalOrganizationChart"/>
    <dgm:cxn modelId="{72DAC1A6-6164-4C73-BB19-46DEF73E1344}" type="presParOf" srcId="{9D6E24CB-C95D-4C07-8500-9B310B4AF3A7}" destId="{0034AB42-0908-4693-9B56-4256B672F07F}" srcOrd="1" destOrd="0" presId="urn:microsoft.com/office/officeart/2009/3/layout/HorizontalOrganizationChart"/>
    <dgm:cxn modelId="{5E931C8A-AED1-466D-B61A-27393620FB81}" type="presParOf" srcId="{0034AB42-0908-4693-9B56-4256B672F07F}" destId="{209D49E8-D09E-4A85-89A3-6C57FCB5CF31}" srcOrd="0" destOrd="0" presId="urn:microsoft.com/office/officeart/2009/3/layout/HorizontalOrganizationChart"/>
    <dgm:cxn modelId="{F5FF9B6A-6A5B-4ABB-B55C-365DB09BE42E}" type="presParOf" srcId="{0034AB42-0908-4693-9B56-4256B672F07F}" destId="{2A1BBF90-07A7-4E5A-BEC3-458F1CE246C8}" srcOrd="1" destOrd="0" presId="urn:microsoft.com/office/officeart/2009/3/layout/HorizontalOrganizationChart"/>
    <dgm:cxn modelId="{1D92CB07-4FE3-40A4-995A-DBF4BD11F643}" type="presParOf" srcId="{2A1BBF90-07A7-4E5A-BEC3-458F1CE246C8}" destId="{391EAEC1-B9CD-401D-AE79-A1B5EC328547}" srcOrd="0" destOrd="0" presId="urn:microsoft.com/office/officeart/2009/3/layout/HorizontalOrganizationChart"/>
    <dgm:cxn modelId="{3B3591D7-4388-478B-8EA7-07ACCE7D9719}" type="presParOf" srcId="{391EAEC1-B9CD-401D-AE79-A1B5EC328547}" destId="{99EA0A1A-6083-4AE6-9F60-FF6015B59E1A}" srcOrd="0" destOrd="0" presId="urn:microsoft.com/office/officeart/2009/3/layout/HorizontalOrganizationChart"/>
    <dgm:cxn modelId="{6809B0E3-39EF-4A2B-B133-3156D6679B93}" type="presParOf" srcId="{391EAEC1-B9CD-401D-AE79-A1B5EC328547}" destId="{529DFB9E-B87D-4BFC-AEBD-3EB13EA0B98F}" srcOrd="1" destOrd="0" presId="urn:microsoft.com/office/officeart/2009/3/layout/HorizontalOrganizationChart"/>
    <dgm:cxn modelId="{00ADD603-B37A-4FE5-8722-7D5677CCB5A0}" type="presParOf" srcId="{2A1BBF90-07A7-4E5A-BEC3-458F1CE246C8}" destId="{A9555525-49AA-4B55-A994-C1D8F3A3D121}" srcOrd="1" destOrd="0" presId="urn:microsoft.com/office/officeart/2009/3/layout/HorizontalOrganizationChart"/>
    <dgm:cxn modelId="{8013D689-A6AA-4919-9C81-94074C7BB6A9}" type="presParOf" srcId="{2A1BBF90-07A7-4E5A-BEC3-458F1CE246C8}" destId="{1ECF1A46-FA82-48E5-B6A9-BE20FE2065C8}" srcOrd="2" destOrd="0" presId="urn:microsoft.com/office/officeart/2009/3/layout/HorizontalOrganizationChart"/>
    <dgm:cxn modelId="{AB4EB069-2839-4981-B058-96A644290C62}" type="presParOf" srcId="{0034AB42-0908-4693-9B56-4256B672F07F}" destId="{32DA1396-B95B-4E76-A813-EFE6CB257866}" srcOrd="2" destOrd="0" presId="urn:microsoft.com/office/officeart/2009/3/layout/HorizontalOrganizationChart"/>
    <dgm:cxn modelId="{A8222636-3B91-40D8-934D-32B35AC029D8}" type="presParOf" srcId="{0034AB42-0908-4693-9B56-4256B672F07F}" destId="{53B90E2F-EA36-4930-9EBB-0F6D32576E9A}" srcOrd="3" destOrd="0" presId="urn:microsoft.com/office/officeart/2009/3/layout/HorizontalOrganizationChart"/>
    <dgm:cxn modelId="{552871DA-3682-4FA3-83E8-3B11B67FFCE0}" type="presParOf" srcId="{53B90E2F-EA36-4930-9EBB-0F6D32576E9A}" destId="{3A681B70-7F8E-45EF-AFAC-3FE46C3752D5}" srcOrd="0" destOrd="0" presId="urn:microsoft.com/office/officeart/2009/3/layout/HorizontalOrganizationChart"/>
    <dgm:cxn modelId="{4F154DD6-F0BF-418A-8C0B-7538EF3402E7}" type="presParOf" srcId="{3A681B70-7F8E-45EF-AFAC-3FE46C3752D5}" destId="{437DAD72-B3E8-4C0A-9636-A3C9077AE866}" srcOrd="0" destOrd="0" presId="urn:microsoft.com/office/officeart/2009/3/layout/HorizontalOrganizationChart"/>
    <dgm:cxn modelId="{1214E4DC-0B0D-4B41-86BA-8A1827FD7D83}" type="presParOf" srcId="{3A681B70-7F8E-45EF-AFAC-3FE46C3752D5}" destId="{59C47185-0C30-45B8-B6A3-ED30EB0E6B2F}" srcOrd="1" destOrd="0" presId="urn:microsoft.com/office/officeart/2009/3/layout/HorizontalOrganizationChart"/>
    <dgm:cxn modelId="{400203AD-6B1E-403F-B796-E9C537516B55}" type="presParOf" srcId="{53B90E2F-EA36-4930-9EBB-0F6D32576E9A}" destId="{E2728B67-F0C8-4C66-8196-0658DC42C494}" srcOrd="1" destOrd="0" presId="urn:microsoft.com/office/officeart/2009/3/layout/HorizontalOrganizationChart"/>
    <dgm:cxn modelId="{72224853-2228-4A8B-A9B0-5E3347F68FDC}" type="presParOf" srcId="{53B90E2F-EA36-4930-9EBB-0F6D32576E9A}" destId="{7B30D99D-CD9C-4254-A161-0B75DF467D0B}" srcOrd="2" destOrd="0" presId="urn:microsoft.com/office/officeart/2009/3/layout/HorizontalOrganizationChart"/>
    <dgm:cxn modelId="{F6FC4136-7A49-48C8-A6EC-7837C229807A}" type="presParOf" srcId="{0034AB42-0908-4693-9B56-4256B672F07F}" destId="{56F9009F-7467-4DB2-80D6-65EEC47D59A3}" srcOrd="4" destOrd="0" presId="urn:microsoft.com/office/officeart/2009/3/layout/HorizontalOrganizationChart"/>
    <dgm:cxn modelId="{32EA4A3C-8896-454A-99B5-04DAE31F8FE1}" type="presParOf" srcId="{0034AB42-0908-4693-9B56-4256B672F07F}" destId="{B8C17449-A79C-43C2-A1EB-64D6739E7F47}" srcOrd="5" destOrd="0" presId="urn:microsoft.com/office/officeart/2009/3/layout/HorizontalOrganizationChart"/>
    <dgm:cxn modelId="{E0F97A06-08E3-4470-903D-FEA017EF3BCE}" type="presParOf" srcId="{B8C17449-A79C-43C2-A1EB-64D6739E7F47}" destId="{18E65DD1-815F-45D8-B0E7-9CB4AB77E747}" srcOrd="0" destOrd="0" presId="urn:microsoft.com/office/officeart/2009/3/layout/HorizontalOrganizationChart"/>
    <dgm:cxn modelId="{0DE68861-3D2E-40C9-91C1-31C9A2FAB975}" type="presParOf" srcId="{18E65DD1-815F-45D8-B0E7-9CB4AB77E747}" destId="{00BA40A5-48A7-46FF-8DA7-59B0708DD9D3}" srcOrd="0" destOrd="0" presId="urn:microsoft.com/office/officeart/2009/3/layout/HorizontalOrganizationChart"/>
    <dgm:cxn modelId="{C671828D-2B51-4366-9935-9C4CE2942B56}" type="presParOf" srcId="{18E65DD1-815F-45D8-B0E7-9CB4AB77E747}" destId="{7EAA8B81-8D68-4FC9-BEB5-A27467A6E08A}" srcOrd="1" destOrd="0" presId="urn:microsoft.com/office/officeart/2009/3/layout/HorizontalOrganizationChart"/>
    <dgm:cxn modelId="{DDD6A383-D233-4965-97BF-BF3FD21B834E}" type="presParOf" srcId="{B8C17449-A79C-43C2-A1EB-64D6739E7F47}" destId="{229BB32E-ED0D-41BF-83D6-5A50ED045680}" srcOrd="1" destOrd="0" presId="urn:microsoft.com/office/officeart/2009/3/layout/HorizontalOrganizationChart"/>
    <dgm:cxn modelId="{57C27DD0-49E6-4A46-B949-B5335952A4CB}" type="presParOf" srcId="{B8C17449-A79C-43C2-A1EB-64D6739E7F47}" destId="{21F7DB4D-17C9-47D5-A3DB-B4DA80EF888B}" srcOrd="2" destOrd="0" presId="urn:microsoft.com/office/officeart/2009/3/layout/HorizontalOrganizationChart"/>
    <dgm:cxn modelId="{9D364DEA-9322-4D2B-980C-865199800785}" type="presParOf" srcId="{0034AB42-0908-4693-9B56-4256B672F07F}" destId="{ED03712E-6842-45E6-917B-D0F0AF885515}" srcOrd="6" destOrd="0" presId="urn:microsoft.com/office/officeart/2009/3/layout/HorizontalOrganizationChart"/>
    <dgm:cxn modelId="{ED22FAD7-E2D4-4E74-B67D-F4F98C691885}" type="presParOf" srcId="{0034AB42-0908-4693-9B56-4256B672F07F}" destId="{04B19D96-DAB9-4995-BE15-FB4F7C924B0B}" srcOrd="7" destOrd="0" presId="urn:microsoft.com/office/officeart/2009/3/layout/HorizontalOrganizationChart"/>
    <dgm:cxn modelId="{873F7AC2-C244-43E4-B125-E5636D98F5C6}" type="presParOf" srcId="{04B19D96-DAB9-4995-BE15-FB4F7C924B0B}" destId="{9399ED5E-CBFD-4392-B9F1-2C96F46FBE76}" srcOrd="0" destOrd="0" presId="urn:microsoft.com/office/officeart/2009/3/layout/HorizontalOrganizationChart"/>
    <dgm:cxn modelId="{0A5721EA-1EE1-4BF6-B152-8F2BA1211053}" type="presParOf" srcId="{9399ED5E-CBFD-4392-B9F1-2C96F46FBE76}" destId="{8B766186-3197-4575-9A23-B83AEA69DC28}" srcOrd="0" destOrd="0" presId="urn:microsoft.com/office/officeart/2009/3/layout/HorizontalOrganizationChart"/>
    <dgm:cxn modelId="{770046DB-97DE-447E-BFB4-E7B965C67C6C}" type="presParOf" srcId="{9399ED5E-CBFD-4392-B9F1-2C96F46FBE76}" destId="{60CCDBD8-3BBA-412F-A0B0-FE7823DDF871}" srcOrd="1" destOrd="0" presId="urn:microsoft.com/office/officeart/2009/3/layout/HorizontalOrganizationChart"/>
    <dgm:cxn modelId="{121F4997-A6C7-4A53-8503-032C120D774A}" type="presParOf" srcId="{04B19D96-DAB9-4995-BE15-FB4F7C924B0B}" destId="{5849C783-1F4C-4536-A83A-6ADFB83350BE}" srcOrd="1" destOrd="0" presId="urn:microsoft.com/office/officeart/2009/3/layout/HorizontalOrganizationChart"/>
    <dgm:cxn modelId="{8FEA39E6-D1BD-43A6-8939-4069FC6844A2}" type="presParOf" srcId="{04B19D96-DAB9-4995-BE15-FB4F7C924B0B}" destId="{1E469655-92CD-4EFB-BD27-C987D2FA4657}" srcOrd="2" destOrd="0" presId="urn:microsoft.com/office/officeart/2009/3/layout/HorizontalOrganizationChart"/>
    <dgm:cxn modelId="{83D95DD9-23B7-40FF-8B6E-E7796A3D0008}" type="presParOf" srcId="{0034AB42-0908-4693-9B56-4256B672F07F}" destId="{7CD90DB9-F700-4090-AAC0-4E81FD52B943}" srcOrd="8" destOrd="0" presId="urn:microsoft.com/office/officeart/2009/3/layout/HorizontalOrganizationChart"/>
    <dgm:cxn modelId="{64453CA4-BB96-497E-8021-357ADA28AC43}" type="presParOf" srcId="{0034AB42-0908-4693-9B56-4256B672F07F}" destId="{A21FF5B0-1423-43F0-8ABA-DED606E4BF04}" srcOrd="9" destOrd="0" presId="urn:microsoft.com/office/officeart/2009/3/layout/HorizontalOrganizationChart"/>
    <dgm:cxn modelId="{21729ACC-A79C-48C6-876D-CE669127B72B}" type="presParOf" srcId="{A21FF5B0-1423-43F0-8ABA-DED606E4BF04}" destId="{2888CEA4-F894-4C7F-9B8D-AFB3BDE79BEA}" srcOrd="0" destOrd="0" presId="urn:microsoft.com/office/officeart/2009/3/layout/HorizontalOrganizationChart"/>
    <dgm:cxn modelId="{9FB9C626-E05F-49C1-BCDA-5C3289CBFDFA}" type="presParOf" srcId="{2888CEA4-F894-4C7F-9B8D-AFB3BDE79BEA}" destId="{8BD76FAF-4E50-4B93-9228-6B5BBC845D9F}" srcOrd="0" destOrd="0" presId="urn:microsoft.com/office/officeart/2009/3/layout/HorizontalOrganizationChart"/>
    <dgm:cxn modelId="{AF3E6D8B-37D8-4BFD-8ED7-C8460EEDA513}" type="presParOf" srcId="{2888CEA4-F894-4C7F-9B8D-AFB3BDE79BEA}" destId="{C0E850CA-687B-4B36-86EA-15F2E7553B3D}" srcOrd="1" destOrd="0" presId="urn:microsoft.com/office/officeart/2009/3/layout/HorizontalOrganizationChart"/>
    <dgm:cxn modelId="{990603AA-4277-4E21-B619-D23ABFF42EA1}" type="presParOf" srcId="{A21FF5B0-1423-43F0-8ABA-DED606E4BF04}" destId="{42637589-3F5A-4A54-A5EB-4E0CC559B2E2}" srcOrd="1" destOrd="0" presId="urn:microsoft.com/office/officeart/2009/3/layout/HorizontalOrganizationChart"/>
    <dgm:cxn modelId="{288C089A-8271-4999-9A69-67B0FC553AEE}" type="presParOf" srcId="{A21FF5B0-1423-43F0-8ABA-DED606E4BF04}" destId="{1A12479A-D51F-473A-9EF0-AA3D50EA277F}" srcOrd="2" destOrd="0" presId="urn:microsoft.com/office/officeart/2009/3/layout/HorizontalOrganizationChart"/>
    <dgm:cxn modelId="{8C1273AC-3308-48A3-BDBB-4598518B6F11}" type="presParOf" srcId="{0034AB42-0908-4693-9B56-4256B672F07F}" destId="{196C9283-7558-49B5-98CB-3D8CE3E7118A}" srcOrd="10" destOrd="0" presId="urn:microsoft.com/office/officeart/2009/3/layout/HorizontalOrganizationChart"/>
    <dgm:cxn modelId="{FFD96CC2-3711-40A7-8D52-5A7F8DEE6FC4}" type="presParOf" srcId="{0034AB42-0908-4693-9B56-4256B672F07F}" destId="{DC210527-446F-4933-A4E3-1C090F296E39}" srcOrd="11" destOrd="0" presId="urn:microsoft.com/office/officeart/2009/3/layout/HorizontalOrganizationChart"/>
    <dgm:cxn modelId="{5A097417-5BFB-4EE5-A591-62CB6DD2D76D}" type="presParOf" srcId="{DC210527-446F-4933-A4E3-1C090F296E39}" destId="{BAF54F08-6DE8-43FB-9CD3-3417FF491BEB}" srcOrd="0" destOrd="0" presId="urn:microsoft.com/office/officeart/2009/3/layout/HorizontalOrganizationChart"/>
    <dgm:cxn modelId="{199D75DF-D4A7-4D43-AE96-8900B850A82B}" type="presParOf" srcId="{BAF54F08-6DE8-43FB-9CD3-3417FF491BEB}" destId="{547CFD1A-BD92-4D1C-BF1D-35CFBF4D6F2B}" srcOrd="0" destOrd="0" presId="urn:microsoft.com/office/officeart/2009/3/layout/HorizontalOrganizationChart"/>
    <dgm:cxn modelId="{280CEE27-0C74-4203-99F4-876951721388}" type="presParOf" srcId="{BAF54F08-6DE8-43FB-9CD3-3417FF491BEB}" destId="{417F5D6B-C520-47F0-BE5F-FA6B40519A99}" srcOrd="1" destOrd="0" presId="urn:microsoft.com/office/officeart/2009/3/layout/HorizontalOrganizationChart"/>
    <dgm:cxn modelId="{CE977D83-3C5A-4290-931F-48F0D53CE365}" type="presParOf" srcId="{DC210527-446F-4933-A4E3-1C090F296E39}" destId="{45DA77A6-EF46-41B5-B41A-BCB4F0E14AD6}" srcOrd="1" destOrd="0" presId="urn:microsoft.com/office/officeart/2009/3/layout/HorizontalOrganizationChart"/>
    <dgm:cxn modelId="{DD0E6F96-881F-41A3-AB51-7C087389832E}" type="presParOf" srcId="{DC210527-446F-4933-A4E3-1C090F296E39}" destId="{6DCFD962-9446-4D96-9423-894433E63C1A}" srcOrd="2" destOrd="0" presId="urn:microsoft.com/office/officeart/2009/3/layout/HorizontalOrganizationChart"/>
    <dgm:cxn modelId="{4C170CAE-169D-47F5-A6C3-65DFFBC25CF1}" type="presParOf" srcId="{0034AB42-0908-4693-9B56-4256B672F07F}" destId="{319008AB-64F3-4407-A6A2-5077DF80B914}" srcOrd="12" destOrd="0" presId="urn:microsoft.com/office/officeart/2009/3/layout/HorizontalOrganizationChart"/>
    <dgm:cxn modelId="{964A29B1-7FAD-427F-8F41-82141D4E39F9}" type="presParOf" srcId="{0034AB42-0908-4693-9B56-4256B672F07F}" destId="{6ACE7BF4-CFF1-4553-B4BF-186270B9FAA4}" srcOrd="13" destOrd="0" presId="urn:microsoft.com/office/officeart/2009/3/layout/HorizontalOrganizationChart"/>
    <dgm:cxn modelId="{AE8D0760-4A47-4674-BBD7-9F36D47D8B1D}" type="presParOf" srcId="{6ACE7BF4-CFF1-4553-B4BF-186270B9FAA4}" destId="{6BA9F0B2-4AA1-4017-8717-B3FF15A414F9}" srcOrd="0" destOrd="0" presId="urn:microsoft.com/office/officeart/2009/3/layout/HorizontalOrganizationChart"/>
    <dgm:cxn modelId="{6066EA92-A287-42DE-B34A-C011BE6004A4}" type="presParOf" srcId="{6BA9F0B2-4AA1-4017-8717-B3FF15A414F9}" destId="{567D4F1E-61B4-4D8D-9BAE-BB306375F4F7}" srcOrd="0" destOrd="0" presId="urn:microsoft.com/office/officeart/2009/3/layout/HorizontalOrganizationChart"/>
    <dgm:cxn modelId="{1766716A-F548-4A7D-8FBB-022D903AB52A}" type="presParOf" srcId="{6BA9F0B2-4AA1-4017-8717-B3FF15A414F9}" destId="{A5479A7B-B906-488A-BE19-D7F5F245B4AF}" srcOrd="1" destOrd="0" presId="urn:microsoft.com/office/officeart/2009/3/layout/HorizontalOrganizationChart"/>
    <dgm:cxn modelId="{F67C6535-C0FE-4A77-A8D2-0B9D9B3F1C13}" type="presParOf" srcId="{6ACE7BF4-CFF1-4553-B4BF-186270B9FAA4}" destId="{99162526-5B1D-4A6C-BB1B-97E6755B4C79}" srcOrd="1" destOrd="0" presId="urn:microsoft.com/office/officeart/2009/3/layout/HorizontalOrganizationChart"/>
    <dgm:cxn modelId="{B248096A-4368-4714-9181-37C1E35267D7}" type="presParOf" srcId="{6ACE7BF4-CFF1-4553-B4BF-186270B9FAA4}" destId="{1AC21957-A333-4E64-9241-787A24B57767}" srcOrd="2" destOrd="0" presId="urn:microsoft.com/office/officeart/2009/3/layout/HorizontalOrganizationChart"/>
    <dgm:cxn modelId="{1CDB0534-11C6-403C-AE6B-FA631971AB9F}" type="presParOf" srcId="{0034AB42-0908-4693-9B56-4256B672F07F}" destId="{7364070C-8817-4F5B-8A47-0B9BE604E68C}" srcOrd="14" destOrd="0" presId="urn:microsoft.com/office/officeart/2009/3/layout/HorizontalOrganizationChart"/>
    <dgm:cxn modelId="{4AB184EF-A7FF-47BA-A6A5-D7110809C3E0}" type="presParOf" srcId="{0034AB42-0908-4693-9B56-4256B672F07F}" destId="{5F20802F-1B5D-48FD-ABD4-7C434C17BBE7}" srcOrd="15" destOrd="0" presId="urn:microsoft.com/office/officeart/2009/3/layout/HorizontalOrganizationChart"/>
    <dgm:cxn modelId="{947EFEFA-9CB5-4BF0-8B87-272C76A86186}" type="presParOf" srcId="{5F20802F-1B5D-48FD-ABD4-7C434C17BBE7}" destId="{3FE3CE57-31BC-45B3-86F2-384853C53C9C}" srcOrd="0" destOrd="0" presId="urn:microsoft.com/office/officeart/2009/3/layout/HorizontalOrganizationChart"/>
    <dgm:cxn modelId="{C34D9694-411A-497C-9854-930242B51BC4}" type="presParOf" srcId="{3FE3CE57-31BC-45B3-86F2-384853C53C9C}" destId="{9D5596FE-E459-4ACD-B4B4-D78F06226B09}" srcOrd="0" destOrd="0" presId="urn:microsoft.com/office/officeart/2009/3/layout/HorizontalOrganizationChart"/>
    <dgm:cxn modelId="{AA6F0F8A-C0C2-4BC8-9F80-DDADD0FE7BCA}" type="presParOf" srcId="{3FE3CE57-31BC-45B3-86F2-384853C53C9C}" destId="{37B231FF-782D-4BA8-9226-B0B9EE39E416}" srcOrd="1" destOrd="0" presId="urn:microsoft.com/office/officeart/2009/3/layout/HorizontalOrganizationChart"/>
    <dgm:cxn modelId="{279EAE26-4402-43CA-B00C-25985E8BDD8B}" type="presParOf" srcId="{5F20802F-1B5D-48FD-ABD4-7C434C17BBE7}" destId="{CEAF5D99-3808-469C-84E8-08A92625B5AF}" srcOrd="1" destOrd="0" presId="urn:microsoft.com/office/officeart/2009/3/layout/HorizontalOrganizationChart"/>
    <dgm:cxn modelId="{FD9B41D8-4BD7-49BB-BBF7-42AB9B0ACA4B}" type="presParOf" srcId="{5F20802F-1B5D-48FD-ABD4-7C434C17BBE7}" destId="{87C6ACA0-1F9A-48A7-B4DC-427012509D6E}" srcOrd="2" destOrd="0" presId="urn:microsoft.com/office/officeart/2009/3/layout/HorizontalOrganizationChart"/>
    <dgm:cxn modelId="{DDBAEFD0-AA3B-433E-A4DD-63BE4360ADDC}" type="presParOf" srcId="{0034AB42-0908-4693-9B56-4256B672F07F}" destId="{57480E90-1C4C-4C4A-A026-D9BAA83C191C}" srcOrd="16" destOrd="0" presId="urn:microsoft.com/office/officeart/2009/3/layout/HorizontalOrganizationChart"/>
    <dgm:cxn modelId="{91843356-849B-4FB5-B199-BA5E5E712B5B}" type="presParOf" srcId="{0034AB42-0908-4693-9B56-4256B672F07F}" destId="{69B7D6A2-3087-49C3-AC23-DFF78A6C0CD6}" srcOrd="17" destOrd="0" presId="urn:microsoft.com/office/officeart/2009/3/layout/HorizontalOrganizationChart"/>
    <dgm:cxn modelId="{15A1E681-808F-4AD4-B1E0-5ECD91D2D0AB}" type="presParOf" srcId="{69B7D6A2-3087-49C3-AC23-DFF78A6C0CD6}" destId="{A309437D-1C5F-4E4B-B232-22F5D8D695E3}" srcOrd="0" destOrd="0" presId="urn:microsoft.com/office/officeart/2009/3/layout/HorizontalOrganizationChart"/>
    <dgm:cxn modelId="{D2394C80-1520-401B-A44E-0864CA868F37}" type="presParOf" srcId="{A309437D-1C5F-4E4B-B232-22F5D8D695E3}" destId="{6FB0F370-4D27-45F7-859E-FE642BC1E577}" srcOrd="0" destOrd="0" presId="urn:microsoft.com/office/officeart/2009/3/layout/HorizontalOrganizationChart"/>
    <dgm:cxn modelId="{4F572AB1-0ED0-46BA-9F31-AB112F873B97}" type="presParOf" srcId="{A309437D-1C5F-4E4B-B232-22F5D8D695E3}" destId="{3CF31D66-6AF7-4583-90C5-22F2BD9EFA34}" srcOrd="1" destOrd="0" presId="urn:microsoft.com/office/officeart/2009/3/layout/HorizontalOrganizationChart"/>
    <dgm:cxn modelId="{1457C595-DFC4-40B2-8659-7C85A71BB327}" type="presParOf" srcId="{69B7D6A2-3087-49C3-AC23-DFF78A6C0CD6}" destId="{9B5EEC78-EF1D-43F7-8755-8E3AE31989A3}" srcOrd="1" destOrd="0" presId="urn:microsoft.com/office/officeart/2009/3/layout/HorizontalOrganizationChart"/>
    <dgm:cxn modelId="{AD0151B0-79AD-4E46-9F12-1AE3BF35DDDF}" type="presParOf" srcId="{69B7D6A2-3087-49C3-AC23-DFF78A6C0CD6}" destId="{6A3D4ADB-EB7C-48AB-865E-3FCA42C6777E}" srcOrd="2" destOrd="0" presId="urn:microsoft.com/office/officeart/2009/3/layout/HorizontalOrganizationChart"/>
    <dgm:cxn modelId="{F5A4A0D5-6BE8-4F73-ACE3-D0463D16CD4C}" type="presParOf" srcId="{0034AB42-0908-4693-9B56-4256B672F07F}" destId="{05592CA1-7C84-45E9-8F12-A7BE48D58FFF}" srcOrd="18" destOrd="0" presId="urn:microsoft.com/office/officeart/2009/3/layout/HorizontalOrganizationChart"/>
    <dgm:cxn modelId="{2693C857-F095-438B-8522-DC42414AB72F}" type="presParOf" srcId="{0034AB42-0908-4693-9B56-4256B672F07F}" destId="{57A178ED-9B2D-4941-B531-F22165487EB2}" srcOrd="19" destOrd="0" presId="urn:microsoft.com/office/officeart/2009/3/layout/HorizontalOrganizationChart"/>
    <dgm:cxn modelId="{CA17683F-8EF3-4E13-B499-FC71C0A61741}" type="presParOf" srcId="{57A178ED-9B2D-4941-B531-F22165487EB2}" destId="{DD5842F8-ABD4-40C1-96A8-1B14B7DD4608}" srcOrd="0" destOrd="0" presId="urn:microsoft.com/office/officeart/2009/3/layout/HorizontalOrganizationChart"/>
    <dgm:cxn modelId="{2FCB83DC-ACFF-459E-8D68-9B87261E95DD}" type="presParOf" srcId="{DD5842F8-ABD4-40C1-96A8-1B14B7DD4608}" destId="{D45FEEC5-2A3C-4CE4-8E28-0E5E824D7500}" srcOrd="0" destOrd="0" presId="urn:microsoft.com/office/officeart/2009/3/layout/HorizontalOrganizationChart"/>
    <dgm:cxn modelId="{F7EE90C1-572A-42CB-9D0C-0202298401DD}" type="presParOf" srcId="{DD5842F8-ABD4-40C1-96A8-1B14B7DD4608}" destId="{1A588E66-B100-4A4C-BAB0-EA2432519C77}" srcOrd="1" destOrd="0" presId="urn:microsoft.com/office/officeart/2009/3/layout/HorizontalOrganizationChart"/>
    <dgm:cxn modelId="{29FDE193-7E0E-4AC1-9DC0-547AF187C44D}" type="presParOf" srcId="{57A178ED-9B2D-4941-B531-F22165487EB2}" destId="{A688D572-AE77-4B0C-B158-7E21F516D63F}" srcOrd="1" destOrd="0" presId="urn:microsoft.com/office/officeart/2009/3/layout/HorizontalOrganizationChart"/>
    <dgm:cxn modelId="{36EAFFA5-7FB8-486B-8E54-A6083C6CD514}" type="presParOf" srcId="{57A178ED-9B2D-4941-B531-F22165487EB2}" destId="{F9F8DDFC-A24E-4855-B28D-B25D74F5256C}" srcOrd="2" destOrd="0" presId="urn:microsoft.com/office/officeart/2009/3/layout/HorizontalOrganizationChart"/>
    <dgm:cxn modelId="{054C0BF5-9C22-4B05-A58D-39B10AB894CD}" type="presParOf" srcId="{0034AB42-0908-4693-9B56-4256B672F07F}" destId="{CE356C35-C986-4088-A361-550547DB0B3B}" srcOrd="20" destOrd="0" presId="urn:microsoft.com/office/officeart/2009/3/layout/HorizontalOrganizationChart"/>
    <dgm:cxn modelId="{B4D685AE-8AB3-4C75-A0F5-C8D576E360A2}" type="presParOf" srcId="{0034AB42-0908-4693-9B56-4256B672F07F}" destId="{AABC103B-99E1-4E97-96E8-EA605CBADB9F}" srcOrd="21" destOrd="0" presId="urn:microsoft.com/office/officeart/2009/3/layout/HorizontalOrganizationChart"/>
    <dgm:cxn modelId="{3516737E-7A93-4391-B490-5794BB775CC9}" type="presParOf" srcId="{AABC103B-99E1-4E97-96E8-EA605CBADB9F}" destId="{0A7CDA19-4519-4FE0-81E2-56A1FA978516}" srcOrd="0" destOrd="0" presId="urn:microsoft.com/office/officeart/2009/3/layout/HorizontalOrganizationChart"/>
    <dgm:cxn modelId="{E38A2491-B3EC-4D68-AC16-ECAA91F78A8B}" type="presParOf" srcId="{0A7CDA19-4519-4FE0-81E2-56A1FA978516}" destId="{5071C859-C199-4EC6-B43A-5E2B277DDA30}" srcOrd="0" destOrd="0" presId="urn:microsoft.com/office/officeart/2009/3/layout/HorizontalOrganizationChart"/>
    <dgm:cxn modelId="{CE729C9D-3DCB-40D0-91A1-993226FDABEA}" type="presParOf" srcId="{0A7CDA19-4519-4FE0-81E2-56A1FA978516}" destId="{6BAF9EF1-08C0-4ACD-B84E-CEA1FDD60D28}" srcOrd="1" destOrd="0" presId="urn:microsoft.com/office/officeart/2009/3/layout/HorizontalOrganizationChart"/>
    <dgm:cxn modelId="{2E5E7A7D-E862-4FEE-B26B-8D1D6A4F2FF0}" type="presParOf" srcId="{AABC103B-99E1-4E97-96E8-EA605CBADB9F}" destId="{1255C651-0155-4475-A4DE-3C57BB5936E5}" srcOrd="1" destOrd="0" presId="urn:microsoft.com/office/officeart/2009/3/layout/HorizontalOrganizationChart"/>
    <dgm:cxn modelId="{16C67BE3-3F1C-40BD-A7DC-1065887E84ED}" type="presParOf" srcId="{AABC103B-99E1-4E97-96E8-EA605CBADB9F}" destId="{174C3A5F-9C28-4E4E-9DC1-95023CBA9B2B}" srcOrd="2" destOrd="0" presId="urn:microsoft.com/office/officeart/2009/3/layout/HorizontalOrganizationChart"/>
    <dgm:cxn modelId="{49AA8B2A-0127-40A2-82EB-1C64692A53FE}" type="presParOf" srcId="{0034AB42-0908-4693-9B56-4256B672F07F}" destId="{4C83A39D-DCAD-4BD1-9F20-DBFC66910520}" srcOrd="22" destOrd="0" presId="urn:microsoft.com/office/officeart/2009/3/layout/HorizontalOrganizationChart"/>
    <dgm:cxn modelId="{812D01F2-A36C-4EE8-A0BB-8896A8046E70}" type="presParOf" srcId="{0034AB42-0908-4693-9B56-4256B672F07F}" destId="{6C295F99-8622-4D28-A6D5-64133D849464}" srcOrd="23" destOrd="0" presId="urn:microsoft.com/office/officeart/2009/3/layout/HorizontalOrganizationChart"/>
    <dgm:cxn modelId="{74B4AFD3-4D21-4049-9D93-CFA0B40AF1F0}" type="presParOf" srcId="{6C295F99-8622-4D28-A6D5-64133D849464}" destId="{7C2195CA-EEBA-497E-B1CC-26A7CC1B69C2}" srcOrd="0" destOrd="0" presId="urn:microsoft.com/office/officeart/2009/3/layout/HorizontalOrganizationChart"/>
    <dgm:cxn modelId="{50CFC8AD-DCCB-4E0A-999F-1CBF72C815E3}" type="presParOf" srcId="{7C2195CA-EEBA-497E-B1CC-26A7CC1B69C2}" destId="{59B67BFC-4CC0-40C9-813C-1A0AA0FD30A6}" srcOrd="0" destOrd="0" presId="urn:microsoft.com/office/officeart/2009/3/layout/HorizontalOrganizationChart"/>
    <dgm:cxn modelId="{9AE0137E-DC1F-4A3E-AA3F-00A1B5C09B00}" type="presParOf" srcId="{7C2195CA-EEBA-497E-B1CC-26A7CC1B69C2}" destId="{5A460CC2-D082-4F1C-B18C-02C5116455B2}" srcOrd="1" destOrd="0" presId="urn:microsoft.com/office/officeart/2009/3/layout/HorizontalOrganizationChart"/>
    <dgm:cxn modelId="{F2425C86-1217-4EB7-B131-3F98504A4EB3}" type="presParOf" srcId="{6C295F99-8622-4D28-A6D5-64133D849464}" destId="{1FCD127D-EE5A-43BD-A792-2CC3BD114E6D}" srcOrd="1" destOrd="0" presId="urn:microsoft.com/office/officeart/2009/3/layout/HorizontalOrganizationChart"/>
    <dgm:cxn modelId="{AFA9A434-F5AD-4564-BA1B-95CFD58DE96F}" type="presParOf" srcId="{6C295F99-8622-4D28-A6D5-64133D849464}" destId="{55AD76AC-A863-422A-990A-3B60AAF31BFF}" srcOrd="2" destOrd="0" presId="urn:microsoft.com/office/officeart/2009/3/layout/HorizontalOrganizationChart"/>
    <dgm:cxn modelId="{FB549DBC-E33C-49DD-AECE-FBF1078476BF}" type="presParOf" srcId="{9D6E24CB-C95D-4C07-8500-9B310B4AF3A7}" destId="{DCC2367A-8CDC-4E3D-8171-84C75225E620}" srcOrd="2" destOrd="0" presId="urn:microsoft.com/office/officeart/2009/3/layout/HorizontalOrganizationChart"/>
    <dgm:cxn modelId="{649E08EF-779E-428A-A4DD-83D3B9E8195A}" type="presParOf" srcId="{676029BF-0CDA-4F2C-A329-7FDB17E2248A}" destId="{A1A1ED47-9C94-4DA2-949C-8EAA9E659A6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D9C0A7-0CB7-4A6E-BBFE-05E3C0AE36DF}" type="doc">
      <dgm:prSet loTypeId="urn:microsoft.com/office/officeart/2005/8/layout/hList2" loCatId="list" qsTypeId="urn:microsoft.com/office/officeart/2005/8/quickstyle/3d9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B361907-BAF1-4744-9B94-2302A328FE8F}">
      <dgm:prSet phldrT="[Текст]" custT="1"/>
      <dgm:spPr>
        <a:xfrm>
          <a:off x="437578" y="403487"/>
          <a:ext cx="1848870" cy="1234535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Налоговые доходы     56,2%</a:t>
          </a:r>
        </a:p>
      </dgm:t>
    </dgm:pt>
    <dgm:pt modelId="{77219AE3-58EB-4627-9397-946DE0EF4C08}" type="parTrans" cxnId="{595FD127-3CE4-4FF4-9D99-6304DF1E8086}">
      <dgm:prSet/>
      <dgm:spPr/>
      <dgm:t>
        <a:bodyPr/>
        <a:lstStyle/>
        <a:p>
          <a:endParaRPr lang="ru-RU"/>
        </a:p>
      </dgm:t>
    </dgm:pt>
    <dgm:pt modelId="{BB30970B-EDAB-4C8B-B942-FABA78CD27BE}" type="sibTrans" cxnId="{595FD127-3CE4-4FF4-9D99-6304DF1E8086}">
      <dgm:prSet/>
      <dgm:spPr/>
      <dgm:t>
        <a:bodyPr/>
        <a:lstStyle/>
        <a:p>
          <a:endParaRPr lang="ru-RU"/>
        </a:p>
      </dgm:t>
    </dgm:pt>
    <dgm:pt modelId="{F14532A9-6457-4BCD-BD2D-5451BEEAB5C4}">
      <dgm:prSet phldrT="[Текст]"/>
      <dgm:spPr>
        <a:xfrm rot="16200000">
          <a:off x="3224728" y="555066"/>
          <a:ext cx="29834" cy="14861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BED3CBC-5C4F-4FE8-B582-6CF42B341AE8}" type="parTrans" cxnId="{34A27FA8-AF3B-441A-82CC-ADF41493A5B5}">
      <dgm:prSet/>
      <dgm:spPr/>
      <dgm:t>
        <a:bodyPr/>
        <a:lstStyle/>
        <a:p>
          <a:endParaRPr lang="ru-RU"/>
        </a:p>
      </dgm:t>
    </dgm:pt>
    <dgm:pt modelId="{2D7350CC-8265-47B3-B164-22F9A03F3DDA}" type="sibTrans" cxnId="{34A27FA8-AF3B-441A-82CC-ADF41493A5B5}">
      <dgm:prSet/>
      <dgm:spPr/>
      <dgm:t>
        <a:bodyPr/>
        <a:lstStyle/>
        <a:p>
          <a:endParaRPr lang="ru-RU"/>
        </a:p>
      </dgm:t>
    </dgm:pt>
    <dgm:pt modelId="{ED5B0A3F-4931-4007-A956-71C988E58F57}">
      <dgm:prSet phldrT="[Текст]" custT="1"/>
      <dgm:spPr>
        <a:xfrm>
          <a:off x="4714473" y="473111"/>
          <a:ext cx="1858620" cy="1189001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39,2%</a:t>
          </a:r>
        </a:p>
      </dgm:t>
    </dgm:pt>
    <dgm:pt modelId="{DCDC1240-8E7C-43BB-BE0C-AF3AAD308489}" type="parTrans" cxnId="{1F5689EC-D791-40CE-BC23-9FD5C1468A41}">
      <dgm:prSet/>
      <dgm:spPr/>
      <dgm:t>
        <a:bodyPr/>
        <a:lstStyle/>
        <a:p>
          <a:endParaRPr lang="ru-RU"/>
        </a:p>
      </dgm:t>
    </dgm:pt>
    <dgm:pt modelId="{6EC2C0B3-2D88-457B-A29A-18A375C06238}" type="sibTrans" cxnId="{1F5689EC-D791-40CE-BC23-9FD5C1468A41}">
      <dgm:prSet/>
      <dgm:spPr/>
      <dgm:t>
        <a:bodyPr/>
        <a:lstStyle/>
        <a:p>
          <a:endParaRPr lang="ru-RU"/>
        </a:p>
      </dgm:t>
    </dgm:pt>
    <dgm:pt modelId="{07A9F572-BB0A-4296-8B6F-0C16E01B8DBA}">
      <dgm:prSet phldrT="[Текст]"/>
      <dgm:spPr>
        <a:xfrm rot="5400000" flipH="1">
          <a:off x="1413764" y="641191"/>
          <a:ext cx="29834" cy="14861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DF78A21-FDF5-4B11-8C67-A835F622E839}" type="sibTrans" cxnId="{E167D48C-F11B-4E43-A2FE-E333497AAA38}">
      <dgm:prSet/>
      <dgm:spPr/>
      <dgm:t>
        <a:bodyPr/>
        <a:lstStyle/>
        <a:p>
          <a:endParaRPr lang="ru-RU"/>
        </a:p>
      </dgm:t>
    </dgm:pt>
    <dgm:pt modelId="{94CF126C-EBB2-4E4B-B957-2D4FB5C2982E}" type="parTrans" cxnId="{E167D48C-F11B-4E43-A2FE-E333497AAA38}">
      <dgm:prSet/>
      <dgm:spPr/>
      <dgm:t>
        <a:bodyPr/>
        <a:lstStyle/>
        <a:p>
          <a:endParaRPr lang="ru-RU"/>
        </a:p>
      </dgm:t>
    </dgm:pt>
    <dgm:pt modelId="{9C10AD55-6B30-4B08-844A-FE2591368C75}">
      <dgm:prSet phldrT="[Текст]" custT="1"/>
      <dgm:spPr>
        <a:xfrm>
          <a:off x="2638027" y="414822"/>
          <a:ext cx="1742411" cy="1240024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4,6%</a:t>
          </a:r>
        </a:p>
      </dgm:t>
    </dgm:pt>
    <dgm:pt modelId="{F63E7B50-A294-4247-AC2C-FE9D3E18F1D1}" type="sibTrans" cxnId="{B4580B6B-5E66-40DC-9BCF-3B6A77B872EC}">
      <dgm:prSet/>
      <dgm:spPr/>
      <dgm:t>
        <a:bodyPr/>
        <a:lstStyle/>
        <a:p>
          <a:endParaRPr lang="ru-RU"/>
        </a:p>
      </dgm:t>
    </dgm:pt>
    <dgm:pt modelId="{9D9A3580-29E5-4B61-A18E-47F013EF3D05}" type="parTrans" cxnId="{B4580B6B-5E66-40DC-9BCF-3B6A77B872EC}">
      <dgm:prSet/>
      <dgm:spPr/>
      <dgm:t>
        <a:bodyPr/>
        <a:lstStyle/>
        <a:p>
          <a:endParaRPr lang="ru-RU"/>
        </a:p>
      </dgm:t>
    </dgm:pt>
    <dgm:pt modelId="{172EE6FF-2C68-4B1A-BCD7-30F791B943EE}">
      <dgm:prSet phldrT="[Текст]"/>
      <dgm:spPr>
        <a:xfrm rot="16200000">
          <a:off x="5119028" y="572616"/>
          <a:ext cx="147139" cy="14861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BCCB0E0-B4E2-4307-B2EB-1FD42D61F25E}" type="sibTrans" cxnId="{008189D9-AE2E-4A3A-A5E1-DC3E984E8CD9}">
      <dgm:prSet/>
      <dgm:spPr/>
      <dgm:t>
        <a:bodyPr/>
        <a:lstStyle/>
        <a:p>
          <a:endParaRPr lang="ru-RU"/>
        </a:p>
      </dgm:t>
    </dgm:pt>
    <dgm:pt modelId="{F0723CF9-FE51-4A70-A987-ACE6A7539562}" type="parTrans" cxnId="{008189D9-AE2E-4A3A-A5E1-DC3E984E8CD9}">
      <dgm:prSet/>
      <dgm:spPr/>
      <dgm:t>
        <a:bodyPr/>
        <a:lstStyle/>
        <a:p>
          <a:endParaRPr lang="ru-RU"/>
        </a:p>
      </dgm:t>
    </dgm:pt>
    <dgm:pt modelId="{DAAA6793-CDB9-4C9C-97B6-E78BD2E636EC}">
      <dgm:prSet phldrT="[Текст]" custT="1"/>
      <dgm:spPr>
        <a:xfrm>
          <a:off x="2638027" y="414822"/>
          <a:ext cx="1742411" cy="1240024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endParaRPr lang="ru-RU" sz="16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F82A549-0749-4123-99FC-39279DD532CB}" type="parTrans" cxnId="{DA1F9113-4919-4591-AA39-0661B75AD436}">
      <dgm:prSet/>
      <dgm:spPr/>
      <dgm:t>
        <a:bodyPr/>
        <a:lstStyle/>
        <a:p>
          <a:endParaRPr lang="ru-RU"/>
        </a:p>
      </dgm:t>
    </dgm:pt>
    <dgm:pt modelId="{49EB6850-E5DD-45B4-BD85-C8B6EABE0C54}" type="sibTrans" cxnId="{DA1F9113-4919-4591-AA39-0661B75AD436}">
      <dgm:prSet/>
      <dgm:spPr/>
      <dgm:t>
        <a:bodyPr/>
        <a:lstStyle/>
        <a:p>
          <a:endParaRPr lang="ru-RU"/>
        </a:p>
      </dgm:t>
    </dgm:pt>
    <dgm:pt modelId="{E98127BF-995F-4255-BDA4-F7BC206D5F19}" type="pres">
      <dgm:prSet presAssocID="{00D9C0A7-0CB7-4A6E-BBFE-05E3C0AE36DF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6B5CAF4-513F-4E8D-9AC8-0D84AD68F643}" type="pres">
      <dgm:prSet presAssocID="{07A9F572-BB0A-4296-8B6F-0C16E01B8DBA}" presName="compositeNode" presStyleCnt="0">
        <dgm:presLayoutVars>
          <dgm:bulletEnabled val="1"/>
        </dgm:presLayoutVars>
      </dgm:prSet>
      <dgm:spPr/>
    </dgm:pt>
    <dgm:pt modelId="{72F661D0-7BDF-4416-96AD-60505DFCA724}" type="pres">
      <dgm:prSet presAssocID="{07A9F572-BB0A-4296-8B6F-0C16E01B8DBA}" presName="image" presStyleLbl="fgImgPlace1" presStyleIdx="0" presStyleCnt="3" custScaleX="166889" custScaleY="166182" custLinFactX="-4019" custLinFactNeighborX="-100000" custLinFactNeighborY="-36731"/>
      <dgm:spPr>
        <a:xfrm>
          <a:off x="398502" y="71724"/>
          <a:ext cx="496055" cy="493953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gm:spPr>
    </dgm:pt>
    <dgm:pt modelId="{C8843E7C-8EC7-4679-87C4-6190657C4E09}" type="pres">
      <dgm:prSet presAssocID="{07A9F572-BB0A-4296-8B6F-0C16E01B8DBA}" presName="childNode" presStyleLbl="node1" presStyleIdx="0" presStyleCnt="3" custScaleX="249754" custScaleY="75806" custLinFactNeighborX="4885" custLinFactNeighborY="-165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B5DB0E-FB7A-4770-989E-6477D17B8BAD}" type="pres">
      <dgm:prSet presAssocID="{07A9F572-BB0A-4296-8B6F-0C16E01B8DBA}" presName="parentNode" presStyleLbl="revTx" presStyleIdx="0" presStyleCnt="3" custFlipHor="1" custScaleY="1832" custLinFactX="168244" custLinFactNeighborX="200000" custLinFactNeighborY="-35259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A4720C0-4F41-4EBA-B5A1-1338B434871F}" type="pres">
      <dgm:prSet presAssocID="{5DF78A21-FDF5-4B11-8C67-A835F622E839}" presName="sibTrans" presStyleCnt="0"/>
      <dgm:spPr/>
    </dgm:pt>
    <dgm:pt modelId="{D3489852-5571-4FB6-9789-6260C2B84014}" type="pres">
      <dgm:prSet presAssocID="{F14532A9-6457-4BCD-BD2D-5451BEEAB5C4}" presName="compositeNode" presStyleCnt="0">
        <dgm:presLayoutVars>
          <dgm:bulletEnabled val="1"/>
        </dgm:presLayoutVars>
      </dgm:prSet>
      <dgm:spPr/>
    </dgm:pt>
    <dgm:pt modelId="{D1A23AEE-ED7F-45D0-8A5C-0068C0B63C0F}" type="pres">
      <dgm:prSet presAssocID="{F14532A9-6457-4BCD-BD2D-5451BEEAB5C4}" presName="image" presStyleLbl="fgImgPlace1" presStyleIdx="1" presStyleCnt="3" custScaleX="190974" custScaleY="150014" custLinFactNeighborX="-47660" custLinFactNeighborY="-20104"/>
      <dgm:spPr>
        <a:xfrm>
          <a:off x="2525631" y="121145"/>
          <a:ext cx="567644" cy="445896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gm:spPr>
    </dgm:pt>
    <dgm:pt modelId="{80037981-43F8-4C24-9FE9-E27441BBA785}" type="pres">
      <dgm:prSet presAssocID="{F14532A9-6457-4BCD-BD2D-5451BEEAB5C4}" presName="childNode" presStyleLbl="node1" presStyleIdx="1" presStyleCnt="3" custScaleX="235373" custScaleY="76143" custLinFactNeighborX="25393" custLinFactNeighborY="-1417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B4B5CC9-9C66-44A3-98B5-A27757AEE598}" type="pres">
      <dgm:prSet presAssocID="{F14532A9-6457-4BCD-BD2D-5451BEEAB5C4}" presName="parentNode" presStyleLbl="revTx" presStyleIdx="1" presStyleCnt="3" custFlipHor="0" custScaleY="1832" custLinFactX="100000" custLinFactNeighborX="144141" custLinFactNeighborY="-39072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27D03E3-0880-4371-8D43-2D30DD8A0583}" type="pres">
      <dgm:prSet presAssocID="{2D7350CC-8265-47B3-B164-22F9A03F3DDA}" presName="sibTrans" presStyleCnt="0"/>
      <dgm:spPr/>
    </dgm:pt>
    <dgm:pt modelId="{84C9F518-B84C-4CBB-B329-EBB9DD3D48FF}" type="pres">
      <dgm:prSet presAssocID="{172EE6FF-2C68-4B1A-BCD7-30F791B943EE}" presName="compositeNode" presStyleCnt="0">
        <dgm:presLayoutVars>
          <dgm:bulletEnabled val="1"/>
        </dgm:presLayoutVars>
      </dgm:prSet>
      <dgm:spPr/>
    </dgm:pt>
    <dgm:pt modelId="{EB0B5E77-6635-460A-9E8F-91760A43800E}" type="pres">
      <dgm:prSet presAssocID="{172EE6FF-2C68-4B1A-BCD7-30F791B943EE}" presName="image" presStyleLbl="fgImgPlace1" presStyleIdx="2" presStyleCnt="3" custScaleX="156298" custScaleY="146438" custLinFactNeighborX="-13597" custLinFactNeighborY="-7712"/>
      <dgm:spPr>
        <a:xfrm>
          <a:off x="4678692" y="157979"/>
          <a:ext cx="464574" cy="435267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gm:spPr>
    </dgm:pt>
    <dgm:pt modelId="{E8C6E6BA-DC3D-49E2-A6FF-664ECD629F6E}" type="pres">
      <dgm:prSet presAssocID="{172EE6FF-2C68-4B1A-BCD7-30F791B943EE}" presName="childNode" presStyleLbl="node1" presStyleIdx="2" presStyleCnt="3" custScaleX="251071" custScaleY="73010" custLinFactNeighborX="43531" custLinFactNeighborY="-1183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408A116-4EEA-4A46-9D1E-AD9427B81240}" type="pres">
      <dgm:prSet presAssocID="{172EE6FF-2C68-4B1A-BCD7-30F791B943EE}" presName="parentNode" presStyleLbl="revTx" presStyleIdx="2" presStyleCnt="3" custScaleY="9035" custLinFactX="100000" custLinFactNeighborX="112297" custLinFactNeighborY="-37668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DA1F9113-4919-4591-AA39-0661B75AD436}" srcId="{F14532A9-6457-4BCD-BD2D-5451BEEAB5C4}" destId="{DAAA6793-CDB9-4C9C-97B6-E78BD2E636EC}" srcOrd="1" destOrd="0" parTransId="{9F82A549-0749-4123-99FC-39279DD532CB}" sibTransId="{49EB6850-E5DD-45B4-BD85-C8B6EABE0C54}"/>
    <dgm:cxn modelId="{E167D48C-F11B-4E43-A2FE-E333497AAA38}" srcId="{00D9C0A7-0CB7-4A6E-BBFE-05E3C0AE36DF}" destId="{07A9F572-BB0A-4296-8B6F-0C16E01B8DBA}" srcOrd="0" destOrd="0" parTransId="{94CF126C-EBB2-4E4B-B957-2D4FB5C2982E}" sibTransId="{5DF78A21-FDF5-4B11-8C67-A835F622E839}"/>
    <dgm:cxn modelId="{65773EF6-E67C-49F9-BB48-64E127361582}" type="presOf" srcId="{172EE6FF-2C68-4B1A-BCD7-30F791B943EE}" destId="{B408A116-4EEA-4A46-9D1E-AD9427B81240}" srcOrd="0" destOrd="0" presId="urn:microsoft.com/office/officeart/2005/8/layout/hList2"/>
    <dgm:cxn modelId="{A5F053C0-0763-40C4-92E3-862C3309C08F}" type="presOf" srcId="{ED5B0A3F-4931-4007-A956-71C988E58F57}" destId="{E8C6E6BA-DC3D-49E2-A6FF-664ECD629F6E}" srcOrd="0" destOrd="0" presId="urn:microsoft.com/office/officeart/2005/8/layout/hList2"/>
    <dgm:cxn modelId="{60021BE2-DAF8-4945-85B7-1D760A19CC54}" type="presOf" srcId="{07A9F572-BB0A-4296-8B6F-0C16E01B8DBA}" destId="{58B5DB0E-FB7A-4770-989E-6477D17B8BAD}" srcOrd="0" destOrd="0" presId="urn:microsoft.com/office/officeart/2005/8/layout/hList2"/>
    <dgm:cxn modelId="{1F5689EC-D791-40CE-BC23-9FD5C1468A41}" srcId="{172EE6FF-2C68-4B1A-BCD7-30F791B943EE}" destId="{ED5B0A3F-4931-4007-A956-71C988E58F57}" srcOrd="0" destOrd="0" parTransId="{DCDC1240-8E7C-43BB-BE0C-AF3AAD308489}" sibTransId="{6EC2C0B3-2D88-457B-A29A-18A375C06238}"/>
    <dgm:cxn modelId="{34A27FA8-AF3B-441A-82CC-ADF41493A5B5}" srcId="{00D9C0A7-0CB7-4A6E-BBFE-05E3C0AE36DF}" destId="{F14532A9-6457-4BCD-BD2D-5451BEEAB5C4}" srcOrd="1" destOrd="0" parTransId="{0BED3CBC-5C4F-4FE8-B582-6CF42B341AE8}" sibTransId="{2D7350CC-8265-47B3-B164-22F9A03F3DDA}"/>
    <dgm:cxn modelId="{595FD127-3CE4-4FF4-9D99-6304DF1E8086}" srcId="{07A9F572-BB0A-4296-8B6F-0C16E01B8DBA}" destId="{0B361907-BAF1-4744-9B94-2302A328FE8F}" srcOrd="0" destOrd="0" parTransId="{77219AE3-58EB-4627-9397-946DE0EF4C08}" sibTransId="{BB30970B-EDAB-4C8B-B942-FABA78CD27BE}"/>
    <dgm:cxn modelId="{B04E9A5D-FFB6-4431-A8FF-82636D28972F}" type="presOf" srcId="{0B361907-BAF1-4744-9B94-2302A328FE8F}" destId="{C8843E7C-8EC7-4679-87C4-6190657C4E09}" srcOrd="0" destOrd="0" presId="urn:microsoft.com/office/officeart/2005/8/layout/hList2"/>
    <dgm:cxn modelId="{3BE3A5AF-5A63-49B9-84CE-BBE7FCAB59C0}" type="presOf" srcId="{9C10AD55-6B30-4B08-844A-FE2591368C75}" destId="{80037981-43F8-4C24-9FE9-E27441BBA785}" srcOrd="0" destOrd="0" presId="urn:microsoft.com/office/officeart/2005/8/layout/hList2"/>
    <dgm:cxn modelId="{9D61E7EB-39AA-4E85-A1BF-B6D86D8E79D6}" type="presOf" srcId="{00D9C0A7-0CB7-4A6E-BBFE-05E3C0AE36DF}" destId="{E98127BF-995F-4255-BDA4-F7BC206D5F19}" srcOrd="0" destOrd="0" presId="urn:microsoft.com/office/officeart/2005/8/layout/hList2"/>
    <dgm:cxn modelId="{2E9479DA-E9D5-4458-B550-221A79778C91}" type="presOf" srcId="{DAAA6793-CDB9-4C9C-97B6-E78BD2E636EC}" destId="{80037981-43F8-4C24-9FE9-E27441BBA785}" srcOrd="0" destOrd="1" presId="urn:microsoft.com/office/officeart/2005/8/layout/hList2"/>
    <dgm:cxn modelId="{008189D9-AE2E-4A3A-A5E1-DC3E984E8CD9}" srcId="{00D9C0A7-0CB7-4A6E-BBFE-05E3C0AE36DF}" destId="{172EE6FF-2C68-4B1A-BCD7-30F791B943EE}" srcOrd="2" destOrd="0" parTransId="{F0723CF9-FE51-4A70-A987-ACE6A7539562}" sibTransId="{4BCCB0E0-B4E2-4307-B2EB-1FD42D61F25E}"/>
    <dgm:cxn modelId="{B4580B6B-5E66-40DC-9BCF-3B6A77B872EC}" srcId="{F14532A9-6457-4BCD-BD2D-5451BEEAB5C4}" destId="{9C10AD55-6B30-4B08-844A-FE2591368C75}" srcOrd="0" destOrd="0" parTransId="{9D9A3580-29E5-4B61-A18E-47F013EF3D05}" sibTransId="{F63E7B50-A294-4247-AC2C-FE9D3E18F1D1}"/>
    <dgm:cxn modelId="{9C409D32-A7BF-42F6-BCD2-58705E13EF7A}" type="presOf" srcId="{F14532A9-6457-4BCD-BD2D-5451BEEAB5C4}" destId="{FB4B5CC9-9C66-44A3-98B5-A27757AEE598}" srcOrd="0" destOrd="0" presId="urn:microsoft.com/office/officeart/2005/8/layout/hList2"/>
    <dgm:cxn modelId="{16ED8975-731C-489E-B083-1D3DDC304004}" type="presParOf" srcId="{E98127BF-995F-4255-BDA4-F7BC206D5F19}" destId="{B6B5CAF4-513F-4E8D-9AC8-0D84AD68F643}" srcOrd="0" destOrd="0" presId="urn:microsoft.com/office/officeart/2005/8/layout/hList2"/>
    <dgm:cxn modelId="{BB764EA8-29B5-4906-B2AC-BB48E0AC3CB4}" type="presParOf" srcId="{B6B5CAF4-513F-4E8D-9AC8-0D84AD68F643}" destId="{72F661D0-7BDF-4416-96AD-60505DFCA724}" srcOrd="0" destOrd="0" presId="urn:microsoft.com/office/officeart/2005/8/layout/hList2"/>
    <dgm:cxn modelId="{099D1801-FE35-42E3-8A88-24F65055BA20}" type="presParOf" srcId="{B6B5CAF4-513F-4E8D-9AC8-0D84AD68F643}" destId="{C8843E7C-8EC7-4679-87C4-6190657C4E09}" srcOrd="1" destOrd="0" presId="urn:microsoft.com/office/officeart/2005/8/layout/hList2"/>
    <dgm:cxn modelId="{157C7FDE-B96C-4F23-AF87-12BD15F1740A}" type="presParOf" srcId="{B6B5CAF4-513F-4E8D-9AC8-0D84AD68F643}" destId="{58B5DB0E-FB7A-4770-989E-6477D17B8BAD}" srcOrd="2" destOrd="0" presId="urn:microsoft.com/office/officeart/2005/8/layout/hList2"/>
    <dgm:cxn modelId="{201F1518-F62F-424D-A84D-AB4B8FDCEB1A}" type="presParOf" srcId="{E98127BF-995F-4255-BDA4-F7BC206D5F19}" destId="{5A4720C0-4F41-4EBA-B5A1-1338B434871F}" srcOrd="1" destOrd="0" presId="urn:microsoft.com/office/officeart/2005/8/layout/hList2"/>
    <dgm:cxn modelId="{12E41257-F55C-4080-A2E6-CEEDF1B21A1B}" type="presParOf" srcId="{E98127BF-995F-4255-BDA4-F7BC206D5F19}" destId="{D3489852-5571-4FB6-9789-6260C2B84014}" srcOrd="2" destOrd="0" presId="urn:microsoft.com/office/officeart/2005/8/layout/hList2"/>
    <dgm:cxn modelId="{72B30C33-CB28-41AC-8154-016ADE4B24B6}" type="presParOf" srcId="{D3489852-5571-4FB6-9789-6260C2B84014}" destId="{D1A23AEE-ED7F-45D0-8A5C-0068C0B63C0F}" srcOrd="0" destOrd="0" presId="urn:microsoft.com/office/officeart/2005/8/layout/hList2"/>
    <dgm:cxn modelId="{AFF6FDB8-B8ED-4A64-B0C4-0DC654C93F6D}" type="presParOf" srcId="{D3489852-5571-4FB6-9789-6260C2B84014}" destId="{80037981-43F8-4C24-9FE9-E27441BBA785}" srcOrd="1" destOrd="0" presId="urn:microsoft.com/office/officeart/2005/8/layout/hList2"/>
    <dgm:cxn modelId="{373CBB6E-F1A3-4623-8346-CC63934A23F9}" type="presParOf" srcId="{D3489852-5571-4FB6-9789-6260C2B84014}" destId="{FB4B5CC9-9C66-44A3-98B5-A27757AEE598}" srcOrd="2" destOrd="0" presId="urn:microsoft.com/office/officeart/2005/8/layout/hList2"/>
    <dgm:cxn modelId="{6FB39E93-B623-4876-A0E6-FEED3EFD5F0D}" type="presParOf" srcId="{E98127BF-995F-4255-BDA4-F7BC206D5F19}" destId="{E27D03E3-0880-4371-8D43-2D30DD8A0583}" srcOrd="3" destOrd="0" presId="urn:microsoft.com/office/officeart/2005/8/layout/hList2"/>
    <dgm:cxn modelId="{200AC18B-9E66-467A-ABA6-229807929403}" type="presParOf" srcId="{E98127BF-995F-4255-BDA4-F7BC206D5F19}" destId="{84C9F518-B84C-4CBB-B329-EBB9DD3D48FF}" srcOrd="4" destOrd="0" presId="urn:microsoft.com/office/officeart/2005/8/layout/hList2"/>
    <dgm:cxn modelId="{5E1036F8-9AC4-4BF4-973E-FA11E2CFA805}" type="presParOf" srcId="{84C9F518-B84C-4CBB-B329-EBB9DD3D48FF}" destId="{EB0B5E77-6635-460A-9E8F-91760A43800E}" srcOrd="0" destOrd="0" presId="urn:microsoft.com/office/officeart/2005/8/layout/hList2"/>
    <dgm:cxn modelId="{B78185D9-A6CA-4A7A-ACE3-77A2825DE130}" type="presParOf" srcId="{84C9F518-B84C-4CBB-B329-EBB9DD3D48FF}" destId="{E8C6E6BA-DC3D-49E2-A6FF-664ECD629F6E}" srcOrd="1" destOrd="0" presId="urn:microsoft.com/office/officeart/2005/8/layout/hList2"/>
    <dgm:cxn modelId="{9C6AF2EA-BEE4-4238-9267-BB6640DA1E3A}" type="presParOf" srcId="{84C9F518-B84C-4CBB-B329-EBB9DD3D48FF}" destId="{B408A116-4EEA-4A46-9D1E-AD9427B8124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296B159-B3BD-438C-BC0C-E2C8D3732384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DAC2871-6D11-43C6-B0B0-22052ED3EA12}">
      <dgm:prSet phldrT="[Текст]" custT="1"/>
      <dgm:spPr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>
          <a:solidFill>
            <a:srgbClr val="CCCC00"/>
          </a:solidFill>
        </a:ln>
      </dgm:spPr>
      <dgm:t>
        <a:bodyPr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>
            <a:spcAft>
              <a:spcPct val="35000"/>
            </a:spcAft>
          </a:pPr>
          <a:endParaRPr lang="ru-RU" sz="10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149AD7-0CA7-4314-9C58-40FF89DA38F2}" type="parTrans" cxnId="{0ADFD341-4756-4F0B-BC87-14C9CEB30850}">
      <dgm:prSet/>
      <dgm:spPr/>
      <dgm:t>
        <a:bodyPr/>
        <a:lstStyle/>
        <a:p>
          <a:endParaRPr lang="ru-RU"/>
        </a:p>
      </dgm:t>
    </dgm:pt>
    <dgm:pt modelId="{481A1D45-AEC0-41D8-8313-5280644A0D07}" type="sibTrans" cxnId="{0ADFD341-4756-4F0B-BC87-14C9CEB30850}">
      <dgm:prSet/>
      <dgm:spPr/>
      <dgm:t>
        <a:bodyPr/>
        <a:lstStyle/>
        <a:p>
          <a:endParaRPr lang="ru-RU"/>
        </a:p>
      </dgm:t>
    </dgm:pt>
    <dgm:pt modelId="{DB3446C2-F289-487B-8FA3-16F9F44517A2}">
      <dgm:prSet phldrT="[Текст]" custT="1"/>
      <dgm:spPr>
        <a:blipFill rotWithShape="0">
          <a:blip xmlns:r="http://schemas.openxmlformats.org/officeDocument/2006/relationships" r:embed="rId3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gm:t>
    </dgm:pt>
    <dgm:pt modelId="{8E1A47F1-4BF0-4FFC-B044-A773F747CEC9}" type="parTrans" cxnId="{20DCC57F-18D9-4FA2-98DF-FB7A737376A8}">
      <dgm:prSet/>
      <dgm:spPr/>
      <dgm:t>
        <a:bodyPr/>
        <a:lstStyle/>
        <a:p>
          <a:endParaRPr lang="ru-RU"/>
        </a:p>
      </dgm:t>
    </dgm:pt>
    <dgm:pt modelId="{E6D1F684-445C-4ABC-A046-C648F88B119A}" type="sibTrans" cxnId="{20DCC57F-18D9-4FA2-98DF-FB7A737376A8}">
      <dgm:prSet/>
      <dgm:spPr/>
      <dgm:t>
        <a:bodyPr/>
        <a:lstStyle/>
        <a:p>
          <a:endParaRPr lang="ru-RU"/>
        </a:p>
      </dgm:t>
    </dgm:pt>
    <dgm:pt modelId="{77E576F4-6D83-49A7-B854-1715416B9B02}">
      <dgm:prSet custT="1"/>
      <dgm:spPr>
        <a:blipFill rotWithShape="0">
          <a:blip xmlns:r="http://schemas.openxmlformats.org/officeDocument/2006/relationships" r:embed="rId4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gm:t>
    </dgm:pt>
    <dgm:pt modelId="{E62DFF9B-9683-4B03-8C89-D76EE43622E3}" type="parTrans" cxnId="{0B044B8A-58F6-4F7F-BFC9-E156C8A3D875}">
      <dgm:prSet/>
      <dgm:spPr/>
      <dgm:t>
        <a:bodyPr/>
        <a:lstStyle/>
        <a:p>
          <a:endParaRPr lang="ru-RU"/>
        </a:p>
      </dgm:t>
    </dgm:pt>
    <dgm:pt modelId="{2A807107-88D4-4DA9-8073-31A24D167A66}" type="sibTrans" cxnId="{0B044B8A-58F6-4F7F-BFC9-E156C8A3D875}">
      <dgm:prSet/>
      <dgm:spPr/>
      <dgm:t>
        <a:bodyPr/>
        <a:lstStyle/>
        <a:p>
          <a:endParaRPr lang="ru-RU"/>
        </a:p>
      </dgm:t>
    </dgm:pt>
    <dgm:pt modelId="{C36C7DFC-1195-4E00-9323-43121C67C769}">
      <dgm:prSet custT="1"/>
      <dgm:spPr>
        <a:blipFill rotWithShape="0">
          <a:blip xmlns:r="http://schemas.openxmlformats.org/officeDocument/2006/relationships" r:embed="rId5"/>
          <a:srcRect/>
          <a:stretch>
            <a:fillRect l="-18000" r="-18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E2CCD5F2-2251-4F0C-B348-BA57A33365CA}" type="parTrans" cxnId="{6D08D82B-5ED8-4459-B0D2-DE66439B7C94}">
      <dgm:prSet/>
      <dgm:spPr/>
      <dgm:t>
        <a:bodyPr/>
        <a:lstStyle/>
        <a:p>
          <a:endParaRPr lang="ru-RU"/>
        </a:p>
      </dgm:t>
    </dgm:pt>
    <dgm:pt modelId="{3E3729BF-9E83-4350-A9B6-EF6319B76ECB}" type="sibTrans" cxnId="{6D08D82B-5ED8-4459-B0D2-DE66439B7C94}">
      <dgm:prSet/>
      <dgm:spPr/>
      <dgm:t>
        <a:bodyPr/>
        <a:lstStyle/>
        <a:p>
          <a:endParaRPr lang="ru-RU"/>
        </a:p>
      </dgm:t>
    </dgm:pt>
    <dgm:pt modelId="{F1149A38-C8D3-42EB-99FB-B74CB0748AE1}">
      <dgm:prSet custT="1"/>
      <dgm:spPr>
        <a:blipFill rotWithShape="0">
          <a:blip xmlns:r="http://schemas.openxmlformats.org/officeDocument/2006/relationships" r:embed="rId6"/>
          <a:srcRect/>
          <a:stretch>
            <a:fillRect l="-21000" r="-21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gm:t>
    </dgm:pt>
    <dgm:pt modelId="{032586D9-DD4B-4604-8C17-70E529D7E99B}" type="sibTrans" cxnId="{C31CC6C6-693E-4857-8BB2-9910ED619589}">
      <dgm:prSet/>
      <dgm:spPr/>
      <dgm:t>
        <a:bodyPr/>
        <a:lstStyle/>
        <a:p>
          <a:endParaRPr lang="ru-RU"/>
        </a:p>
      </dgm:t>
    </dgm:pt>
    <dgm:pt modelId="{A1ADE318-4687-4795-A881-61B6FB1231B8}" type="parTrans" cxnId="{C31CC6C6-693E-4857-8BB2-9910ED619589}">
      <dgm:prSet/>
      <dgm:spPr/>
      <dgm:t>
        <a:bodyPr/>
        <a:lstStyle/>
        <a:p>
          <a:endParaRPr lang="ru-RU"/>
        </a:p>
      </dgm:t>
    </dgm:pt>
    <dgm:pt modelId="{45A8AE1C-FCBE-4F10-BB23-13FD762CBF5A}">
      <dgm:prSet custT="1"/>
      <dgm:spPr>
        <a:blipFill rotWithShape="0">
          <a:blip xmlns:r="http://schemas.openxmlformats.org/officeDocument/2006/relationships" r:embed="rId7"/>
          <a:srcRect/>
          <a:stretch>
            <a:fillRect l="-4000" r="-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B7188A22-3A90-47EE-B9C3-A8F7F53DDDB4}" type="parTrans" cxnId="{3E072341-9FB4-4C67-8EEC-45DCD49ED1AD}">
      <dgm:prSet/>
      <dgm:spPr/>
      <dgm:t>
        <a:bodyPr/>
        <a:lstStyle/>
        <a:p>
          <a:endParaRPr lang="ru-RU"/>
        </a:p>
      </dgm:t>
    </dgm:pt>
    <dgm:pt modelId="{DC96FFDC-ECF9-4E27-AB9E-FEF9B34FFFDB}" type="sibTrans" cxnId="{3E072341-9FB4-4C67-8EEC-45DCD49ED1AD}">
      <dgm:prSet/>
      <dgm:spPr/>
      <dgm:t>
        <a:bodyPr/>
        <a:lstStyle/>
        <a:p>
          <a:endParaRPr lang="ru-RU"/>
        </a:p>
      </dgm:t>
    </dgm:pt>
    <dgm:pt modelId="{BE14486D-E181-4AF0-BB5B-BF10ECBB842E}">
      <dgm:prSet custT="1"/>
      <dgm:spPr>
        <a:blipFill rotWithShape="0">
          <a:blip xmlns:r="http://schemas.openxmlformats.org/officeDocument/2006/relationships" r:embed="rId8"/>
          <a:srcRect/>
          <a:stretch>
            <a:fillRect l="-15000" r="-15000"/>
          </a:stretch>
        </a:blipFill>
        <a:ln>
          <a:solidFill>
            <a:srgbClr val="CCCC00"/>
          </a:solidFill>
        </a:ln>
      </dgm:spPr>
      <dgm:t>
        <a:bodyPr/>
        <a:lstStyle/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683A31B-B72E-4F8E-96E3-EEC3EE023806}" type="parTrans" cxnId="{7BFE7A14-1DA8-46BD-B013-29C6B83B559D}">
      <dgm:prSet/>
      <dgm:spPr/>
      <dgm:t>
        <a:bodyPr/>
        <a:lstStyle/>
        <a:p>
          <a:endParaRPr lang="ru-RU"/>
        </a:p>
      </dgm:t>
    </dgm:pt>
    <dgm:pt modelId="{D946733F-8C64-4ED8-BAF8-CD549979DA20}" type="sibTrans" cxnId="{7BFE7A14-1DA8-46BD-B013-29C6B83B559D}">
      <dgm:prSet/>
      <dgm:spPr/>
      <dgm:t>
        <a:bodyPr/>
        <a:lstStyle/>
        <a:p>
          <a:endParaRPr lang="ru-RU"/>
        </a:p>
      </dgm:t>
    </dgm:pt>
    <dgm:pt modelId="{E27755EA-3EC1-4269-8350-35684C547684}">
      <dgm:prSet custT="1"/>
      <dgm:spPr>
        <a:blipFill rotWithShape="0">
          <a:blip xmlns:r="http://schemas.openxmlformats.org/officeDocument/2006/relationships" r:embed="rId9"/>
          <a:srcRect/>
          <a:stretch>
            <a:fillRect t="-2000" b="-2000"/>
          </a:stretch>
        </a:blipFill>
        <a:ln>
          <a:solidFill>
            <a:srgbClr val="CCCC00"/>
          </a:solidFill>
        </a:ln>
        <a:scene3d>
          <a:camera prst="orthographicFront">
            <a:rot lat="0" lon="300000" rev="0"/>
          </a:camera>
          <a:lightRig rig="threePt" dir="t"/>
        </a:scene3d>
      </dgm:spPr>
      <dgm:t>
        <a:bodyPr vert="horz" anchor="b" anchorCtr="0">
          <a:flatTx/>
        </a:bodyPr>
        <a:lstStyle/>
        <a:p>
          <a:pPr>
            <a:spcAft>
              <a:spcPts val="0"/>
            </a:spcAft>
          </a:pPr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gm:t>
    </dgm:pt>
    <dgm:pt modelId="{9485D228-334F-42F3-8119-5A2D3EA00304}" type="sibTrans" cxnId="{1073B7B6-2CEF-41CE-BE73-874CD6E058CF}">
      <dgm:prSet/>
      <dgm:spPr/>
      <dgm:t>
        <a:bodyPr/>
        <a:lstStyle/>
        <a:p>
          <a:endParaRPr lang="ru-RU"/>
        </a:p>
      </dgm:t>
    </dgm:pt>
    <dgm:pt modelId="{D890972E-9798-441C-9F10-1DEA12576B9C}" type="parTrans" cxnId="{1073B7B6-2CEF-41CE-BE73-874CD6E058CF}">
      <dgm:prSet/>
      <dgm:spPr/>
      <dgm:t>
        <a:bodyPr/>
        <a:lstStyle/>
        <a:p>
          <a:endParaRPr lang="ru-RU"/>
        </a:p>
      </dgm:t>
    </dgm:pt>
    <dgm:pt modelId="{1DBF4E4E-A387-4B23-BC06-122DAEBE6A15}">
      <dgm:prSet phldrT="[Текст]" custT="1"/>
      <dgm:spPr>
        <a:blipFill rotWithShape="0">
          <a:blip xmlns:r="http://schemas.openxmlformats.org/officeDocument/2006/relationships" r:embed="rId10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>
          <a:solidFill>
            <a:srgbClr val="CCCC00"/>
          </a:solidFill>
        </a:ln>
        <a:effectLst>
          <a:glow rad="127000">
            <a:schemeClr val="bg1"/>
          </a:glow>
        </a:effectLst>
      </dgm:spPr>
      <dgm:t>
        <a:bodyPr/>
        <a:lstStyle/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60F5CD7B-3D0E-435A-8B82-2DEF75A1414D}" type="sibTrans" cxnId="{D1CB7F1E-36EB-496D-BE7A-A86118A51602}">
      <dgm:prSet/>
      <dgm:spPr/>
      <dgm:t>
        <a:bodyPr/>
        <a:lstStyle/>
        <a:p>
          <a:endParaRPr lang="ru-RU"/>
        </a:p>
      </dgm:t>
    </dgm:pt>
    <dgm:pt modelId="{66560D71-80D7-487F-88BE-2C93370B4B96}" type="parTrans" cxnId="{D1CB7F1E-36EB-496D-BE7A-A86118A51602}">
      <dgm:prSet/>
      <dgm:spPr/>
      <dgm:t>
        <a:bodyPr/>
        <a:lstStyle/>
        <a:p>
          <a:endParaRPr lang="ru-RU"/>
        </a:p>
      </dgm:t>
    </dgm:pt>
    <dgm:pt modelId="{C6088EEA-87A1-4C94-8A47-E776B886F4A7}">
      <dgm:prSet custT="1"/>
      <dgm:spPr>
        <a:blipFill rotWithShape="0">
          <a:blip xmlns:r="http://schemas.openxmlformats.org/officeDocument/2006/relationships" r:embed="rId12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3365B5CC-A29E-421E-9822-A8490107EB07}" type="sibTrans" cxnId="{1C51D798-E00B-4932-81DA-DFB015FD0930}">
      <dgm:prSet/>
      <dgm:spPr/>
      <dgm:t>
        <a:bodyPr/>
        <a:lstStyle/>
        <a:p>
          <a:endParaRPr lang="ru-RU"/>
        </a:p>
      </dgm:t>
    </dgm:pt>
    <dgm:pt modelId="{C29F5349-7A88-47D9-AF18-038F9D6FB596}" type="parTrans" cxnId="{1C51D798-E00B-4932-81DA-DFB015FD0930}">
      <dgm:prSet/>
      <dgm:spPr/>
      <dgm:t>
        <a:bodyPr/>
        <a:lstStyle/>
        <a:p>
          <a:endParaRPr lang="ru-RU"/>
        </a:p>
      </dgm:t>
    </dgm:pt>
    <dgm:pt modelId="{220703ED-24BE-496D-BB0E-B9A42DEF08BD}" type="pres">
      <dgm:prSet presAssocID="{B296B159-B3BD-438C-BC0C-E2C8D3732384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E2F5AA5F-4468-4571-A823-E70D014AD5CD}" type="pres">
      <dgm:prSet presAssocID="{B296B159-B3BD-438C-BC0C-E2C8D3732384}" presName="pyramid" presStyleLbl="node1" presStyleIdx="0" presStyleCnt="1" custScaleX="79628" custScaleY="100000" custLinFactNeighborX="-35606" custLinFactNeighborY="-1741"/>
      <dgm:spPr>
        <a:prstGeom prst="rightArrowCallout">
          <a:avLst/>
        </a:prstGeom>
        <a:solidFill>
          <a:srgbClr val="CCCC00"/>
        </a:solidFill>
        <a:ln>
          <a:solidFill>
            <a:srgbClr val="CCCC00"/>
          </a:solidFill>
        </a:ln>
      </dgm:spPr>
    </dgm:pt>
    <dgm:pt modelId="{457793F9-8320-410C-8657-08AD2B8A12AB}" type="pres">
      <dgm:prSet presAssocID="{B296B159-B3BD-438C-BC0C-E2C8D3732384}" presName="theList" presStyleCnt="0"/>
      <dgm:spPr/>
    </dgm:pt>
    <dgm:pt modelId="{9888B98B-6E0E-497E-9EAC-7D7D6458FEB9}" type="pres">
      <dgm:prSet presAssocID="{1DAC2871-6D11-43C6-B0B0-22052ED3EA12}" presName="aNode" presStyleLbl="fgAcc1" presStyleIdx="0" presStyleCnt="10" custScaleX="102789" custScaleY="2000000" custLinFactY="-1885854" custLinFactNeighborX="45993" custLinFactNeighborY="-19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23754A-416D-49F7-A8F9-A9AECAAE166A}" type="pres">
      <dgm:prSet presAssocID="{1DAC2871-6D11-43C6-B0B0-22052ED3EA12}" presName="aSpace" presStyleCnt="0"/>
      <dgm:spPr/>
    </dgm:pt>
    <dgm:pt modelId="{24987781-1F0C-4A4D-8BF2-34197803B908}" type="pres">
      <dgm:prSet presAssocID="{1DBF4E4E-A387-4B23-BC06-122DAEBE6A15}" presName="aNode" presStyleLbl="fgAcc1" presStyleIdx="1" presStyleCnt="10" custScaleX="102795" custScaleY="2000000" custLinFactY="-1458190" custLinFactNeighborX="45989" custLinFactNeighborY="-15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0F8CBB-D044-4592-9E53-539B6BC0A6E7}" type="pres">
      <dgm:prSet presAssocID="{1DBF4E4E-A387-4B23-BC06-122DAEBE6A15}" presName="aSpace" presStyleCnt="0"/>
      <dgm:spPr/>
    </dgm:pt>
    <dgm:pt modelId="{13916DF0-0BEF-4FB9-AAE5-E3898312F21A}" type="pres">
      <dgm:prSet presAssocID="{F1149A38-C8D3-42EB-99FB-B74CB0748AE1}" presName="aNode" presStyleLbl="fgAcc1" presStyleIdx="2" presStyleCnt="10" custScaleX="102920" custScaleY="2000000" custLinFactY="-1113119" custLinFactNeighborX="45927" custLinFactNeighborY="-1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82254C-E0EF-434C-885E-970D817C8750}" type="pres">
      <dgm:prSet presAssocID="{F1149A38-C8D3-42EB-99FB-B74CB0748AE1}" presName="aSpace" presStyleCnt="0"/>
      <dgm:spPr/>
    </dgm:pt>
    <dgm:pt modelId="{C392CD13-1E5F-4F9B-88DC-DA414F0C6388}" type="pres">
      <dgm:prSet presAssocID="{77E576F4-6D83-49A7-B854-1715416B9B02}" presName="aNode" presStyleLbl="fgAcc1" presStyleIdx="3" presStyleCnt="10" custScaleX="102373" custScaleY="2000000" custLinFactY="-752618" custLinFactNeighborX="46200" custLinFactNeighborY="-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43DEA-D522-42EE-8827-B837FD0A0885}" type="pres">
      <dgm:prSet presAssocID="{77E576F4-6D83-49A7-B854-1715416B9B02}" presName="aSpace" presStyleCnt="0"/>
      <dgm:spPr/>
    </dgm:pt>
    <dgm:pt modelId="{5A7E706A-98BB-4E23-A0DA-7BB276A49943}" type="pres">
      <dgm:prSet presAssocID="{DB3446C2-F289-487B-8FA3-16F9F44517A2}" presName="aNode" presStyleLbl="fgAcc1" presStyleIdx="4" presStyleCnt="10" custScaleX="101749" custScaleY="2000000" custLinFactY="-245680" custLinFactNeighborX="46512" custLinFactNeighborY="-3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D000A9-648B-4C7F-AF4B-315C313555FA}" type="pres">
      <dgm:prSet presAssocID="{DB3446C2-F289-487B-8FA3-16F9F44517A2}" presName="aSpace" presStyleCnt="0"/>
      <dgm:spPr/>
    </dgm:pt>
    <dgm:pt modelId="{6D3CB09F-99B2-4A2E-815A-EE73B35CAD7A}" type="pres">
      <dgm:prSet presAssocID="{45A8AE1C-FCBE-4F10-BB23-13FD762CBF5A}" presName="aNode" presStyleLbl="fgAcc1" presStyleIdx="5" presStyleCnt="10" custFlipVert="0" custScaleX="102586" custScaleY="2000000" custLinFactY="2381805" custLinFactNeighborX="46094" custLinFactNeighborY="24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BD5BF3-A0AF-4113-8FAE-1A00A7A92DCE}" type="pres">
      <dgm:prSet presAssocID="{45A8AE1C-FCBE-4F10-BB23-13FD762CBF5A}" presName="aSpace" presStyleCnt="0"/>
      <dgm:spPr/>
    </dgm:pt>
    <dgm:pt modelId="{A792AC38-F456-44AB-8B4A-7F04AFDBB21E}" type="pres">
      <dgm:prSet presAssocID="{C6088EEA-87A1-4C94-8A47-E776B886F4A7}" presName="aNode" presStyleLbl="fgAcc1" presStyleIdx="6" presStyleCnt="10" custScaleX="102993" custScaleY="1997127" custLinFactY="2759603" custLinFactNeighborX="45891" custLinFactNeighborY="2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C4E959-2A8D-4925-A841-C35557990FF3}" type="pres">
      <dgm:prSet presAssocID="{C6088EEA-87A1-4C94-8A47-E776B886F4A7}" presName="aSpace" presStyleCnt="0"/>
      <dgm:spPr/>
    </dgm:pt>
    <dgm:pt modelId="{231DC219-DD3E-490B-8474-34D9129C773A}" type="pres">
      <dgm:prSet presAssocID="{E27755EA-3EC1-4269-8350-35684C547684}" presName="aNode" presStyleLbl="fgAcc1" presStyleIdx="7" presStyleCnt="10" custFlipVert="0" custFlipHor="0" custScaleX="104601" custScaleY="2000000" custLinFactY="-3421929" custLinFactNeighborX="45087" custLinFactNeighborY="-35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D77CDA-BA7D-46C6-98BF-8E543651B243}" type="pres">
      <dgm:prSet presAssocID="{E27755EA-3EC1-4269-8350-35684C547684}" presName="aSpace" presStyleCnt="0"/>
      <dgm:spPr/>
    </dgm:pt>
    <dgm:pt modelId="{FD4A93BC-067A-4982-BABD-A410E8729B91}" type="pres">
      <dgm:prSet presAssocID="{BE14486D-E181-4AF0-BB5B-BF10ECBB842E}" presName="aNode" presStyleLbl="fgAcc1" presStyleIdx="8" presStyleCnt="10" custFlipVert="0" custScaleX="103519" custScaleY="2000000" custLinFactY="1329546" custLinFactNeighborX="45627" custLinFactNeighborY="14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AA1A1C-F8A5-442D-8CB7-D660513623F6}" type="pres">
      <dgm:prSet presAssocID="{BE14486D-E181-4AF0-BB5B-BF10ECBB842E}" presName="aSpace" presStyleCnt="0"/>
      <dgm:spPr/>
    </dgm:pt>
    <dgm:pt modelId="{F5CC93E3-8693-4DF7-9156-0F3651CFD902}" type="pres">
      <dgm:prSet presAssocID="{C36C7DFC-1195-4E00-9323-43121C67C769}" presName="aNode" presStyleLbl="fgAcc1" presStyleIdx="9" presStyleCnt="10" custFlipVert="0" custScaleX="106079" custScaleY="2000000" custLinFactY="1715630" custLinFactNeighborX="44348" custLinFactNeighborY="1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16E246-1193-4EE3-B7B1-A1E5EA776337}" type="pres">
      <dgm:prSet presAssocID="{C36C7DFC-1195-4E00-9323-43121C67C769}" presName="aSpace" presStyleCnt="0"/>
      <dgm:spPr/>
    </dgm:pt>
  </dgm:ptLst>
  <dgm:cxnLst>
    <dgm:cxn modelId="{343EC21B-46EE-4092-99DB-8F85655FB5E5}" type="presOf" srcId="{1DAC2871-6D11-43C6-B0B0-22052ED3EA12}" destId="{9888B98B-6E0E-497E-9EAC-7D7D6458FEB9}" srcOrd="0" destOrd="0" presId="urn:microsoft.com/office/officeart/2005/8/layout/pyramid2"/>
    <dgm:cxn modelId="{0B044B8A-58F6-4F7F-BFC9-E156C8A3D875}" srcId="{B296B159-B3BD-438C-BC0C-E2C8D3732384}" destId="{77E576F4-6D83-49A7-B854-1715416B9B02}" srcOrd="3" destOrd="0" parTransId="{E62DFF9B-9683-4B03-8C89-D76EE43622E3}" sibTransId="{2A807107-88D4-4DA9-8073-31A24D167A66}"/>
    <dgm:cxn modelId="{59CDEF83-92DA-4B79-B877-AFF796A846B5}" type="presOf" srcId="{E27755EA-3EC1-4269-8350-35684C547684}" destId="{231DC219-DD3E-490B-8474-34D9129C773A}" srcOrd="0" destOrd="0" presId="urn:microsoft.com/office/officeart/2005/8/layout/pyramid2"/>
    <dgm:cxn modelId="{FCF3CD58-72C8-4CDD-9995-7D3CA9397DF2}" type="presOf" srcId="{DB3446C2-F289-487B-8FA3-16F9F44517A2}" destId="{5A7E706A-98BB-4E23-A0DA-7BB276A49943}" srcOrd="0" destOrd="0" presId="urn:microsoft.com/office/officeart/2005/8/layout/pyramid2"/>
    <dgm:cxn modelId="{3E072341-9FB4-4C67-8EEC-45DCD49ED1AD}" srcId="{B296B159-B3BD-438C-BC0C-E2C8D3732384}" destId="{45A8AE1C-FCBE-4F10-BB23-13FD762CBF5A}" srcOrd="5" destOrd="0" parTransId="{B7188A22-3A90-47EE-B9C3-A8F7F53DDDB4}" sibTransId="{DC96FFDC-ECF9-4E27-AB9E-FEF9B34FFFDB}"/>
    <dgm:cxn modelId="{8AC4D951-CFE7-4DCF-A38A-0018B2588F63}" type="presOf" srcId="{1DBF4E4E-A387-4B23-BC06-122DAEBE6A15}" destId="{24987781-1F0C-4A4D-8BF2-34197803B908}" srcOrd="0" destOrd="0" presId="urn:microsoft.com/office/officeart/2005/8/layout/pyramid2"/>
    <dgm:cxn modelId="{7BFE7A14-1DA8-46BD-B013-29C6B83B559D}" srcId="{B296B159-B3BD-438C-BC0C-E2C8D3732384}" destId="{BE14486D-E181-4AF0-BB5B-BF10ECBB842E}" srcOrd="8" destOrd="0" parTransId="{7683A31B-B72E-4F8E-96E3-EEC3EE023806}" sibTransId="{D946733F-8C64-4ED8-BAF8-CD549979DA20}"/>
    <dgm:cxn modelId="{46983A6C-1BB6-4E47-98F0-DE3DCB6E43DD}" type="presOf" srcId="{C6088EEA-87A1-4C94-8A47-E776B886F4A7}" destId="{A792AC38-F456-44AB-8B4A-7F04AFDBB21E}" srcOrd="0" destOrd="0" presId="urn:microsoft.com/office/officeart/2005/8/layout/pyramid2"/>
    <dgm:cxn modelId="{D1CB7F1E-36EB-496D-BE7A-A86118A51602}" srcId="{B296B159-B3BD-438C-BC0C-E2C8D3732384}" destId="{1DBF4E4E-A387-4B23-BC06-122DAEBE6A15}" srcOrd="1" destOrd="0" parTransId="{66560D71-80D7-487F-88BE-2C93370B4B96}" sibTransId="{60F5CD7B-3D0E-435A-8B82-2DEF75A1414D}"/>
    <dgm:cxn modelId="{C31CC6C6-693E-4857-8BB2-9910ED619589}" srcId="{B296B159-B3BD-438C-BC0C-E2C8D3732384}" destId="{F1149A38-C8D3-42EB-99FB-B74CB0748AE1}" srcOrd="2" destOrd="0" parTransId="{A1ADE318-4687-4795-A881-61B6FB1231B8}" sibTransId="{032586D9-DD4B-4604-8C17-70E529D7E99B}"/>
    <dgm:cxn modelId="{A07220B2-7315-473B-8FC9-E69A970F5D5E}" type="presOf" srcId="{45A8AE1C-FCBE-4F10-BB23-13FD762CBF5A}" destId="{6D3CB09F-99B2-4A2E-815A-EE73B35CAD7A}" srcOrd="0" destOrd="0" presId="urn:microsoft.com/office/officeart/2005/8/layout/pyramid2"/>
    <dgm:cxn modelId="{20DCC57F-18D9-4FA2-98DF-FB7A737376A8}" srcId="{B296B159-B3BD-438C-BC0C-E2C8D3732384}" destId="{DB3446C2-F289-487B-8FA3-16F9F44517A2}" srcOrd="4" destOrd="0" parTransId="{8E1A47F1-4BF0-4FFC-B044-A773F747CEC9}" sibTransId="{E6D1F684-445C-4ABC-A046-C648F88B119A}"/>
    <dgm:cxn modelId="{B0EA2AC5-A49D-4212-AF3E-A87E78CC4141}" type="presOf" srcId="{F1149A38-C8D3-42EB-99FB-B74CB0748AE1}" destId="{13916DF0-0BEF-4FB9-AAE5-E3898312F21A}" srcOrd="0" destOrd="0" presId="urn:microsoft.com/office/officeart/2005/8/layout/pyramid2"/>
    <dgm:cxn modelId="{6D08D82B-5ED8-4459-B0D2-DE66439B7C94}" srcId="{B296B159-B3BD-438C-BC0C-E2C8D3732384}" destId="{C36C7DFC-1195-4E00-9323-43121C67C769}" srcOrd="9" destOrd="0" parTransId="{E2CCD5F2-2251-4F0C-B348-BA57A33365CA}" sibTransId="{3E3729BF-9E83-4350-A9B6-EF6319B76ECB}"/>
    <dgm:cxn modelId="{8B01643C-E2B0-4F6B-BFB7-04037FF121BA}" type="presOf" srcId="{BE14486D-E181-4AF0-BB5B-BF10ECBB842E}" destId="{FD4A93BC-067A-4982-BABD-A410E8729B91}" srcOrd="0" destOrd="0" presId="urn:microsoft.com/office/officeart/2005/8/layout/pyramid2"/>
    <dgm:cxn modelId="{FA3C8A86-5A3E-415D-8386-123B88A26840}" type="presOf" srcId="{B296B159-B3BD-438C-BC0C-E2C8D3732384}" destId="{220703ED-24BE-496D-BB0E-B9A42DEF08BD}" srcOrd="0" destOrd="0" presId="urn:microsoft.com/office/officeart/2005/8/layout/pyramid2"/>
    <dgm:cxn modelId="{6CD6BD2C-4AE4-46C7-82F1-0EB265E9AAB8}" type="presOf" srcId="{C36C7DFC-1195-4E00-9323-43121C67C769}" destId="{F5CC93E3-8693-4DF7-9156-0F3651CFD902}" srcOrd="0" destOrd="0" presId="urn:microsoft.com/office/officeart/2005/8/layout/pyramid2"/>
    <dgm:cxn modelId="{1C51D798-E00B-4932-81DA-DFB015FD0930}" srcId="{B296B159-B3BD-438C-BC0C-E2C8D3732384}" destId="{C6088EEA-87A1-4C94-8A47-E776B886F4A7}" srcOrd="6" destOrd="0" parTransId="{C29F5349-7A88-47D9-AF18-038F9D6FB596}" sibTransId="{3365B5CC-A29E-421E-9822-A8490107EB07}"/>
    <dgm:cxn modelId="{0ADFD341-4756-4F0B-BC87-14C9CEB30850}" srcId="{B296B159-B3BD-438C-BC0C-E2C8D3732384}" destId="{1DAC2871-6D11-43C6-B0B0-22052ED3EA12}" srcOrd="0" destOrd="0" parTransId="{3A149AD7-0CA7-4314-9C58-40FF89DA38F2}" sibTransId="{481A1D45-AEC0-41D8-8313-5280644A0D07}"/>
    <dgm:cxn modelId="{A05789D8-1132-4675-BB7B-8EA7868F4515}" type="presOf" srcId="{77E576F4-6D83-49A7-B854-1715416B9B02}" destId="{C392CD13-1E5F-4F9B-88DC-DA414F0C6388}" srcOrd="0" destOrd="0" presId="urn:microsoft.com/office/officeart/2005/8/layout/pyramid2"/>
    <dgm:cxn modelId="{1073B7B6-2CEF-41CE-BE73-874CD6E058CF}" srcId="{B296B159-B3BD-438C-BC0C-E2C8D3732384}" destId="{E27755EA-3EC1-4269-8350-35684C547684}" srcOrd="7" destOrd="0" parTransId="{D890972E-9798-441C-9F10-1DEA12576B9C}" sibTransId="{9485D228-334F-42F3-8119-5A2D3EA00304}"/>
    <dgm:cxn modelId="{DAE516CD-2904-447A-AC95-46ACA27DA9D6}" type="presParOf" srcId="{220703ED-24BE-496D-BB0E-B9A42DEF08BD}" destId="{E2F5AA5F-4468-4571-A823-E70D014AD5CD}" srcOrd="0" destOrd="0" presId="urn:microsoft.com/office/officeart/2005/8/layout/pyramid2"/>
    <dgm:cxn modelId="{2F369847-5794-473E-87BF-BBE98E7C5C90}" type="presParOf" srcId="{220703ED-24BE-496D-BB0E-B9A42DEF08BD}" destId="{457793F9-8320-410C-8657-08AD2B8A12AB}" srcOrd="1" destOrd="0" presId="urn:microsoft.com/office/officeart/2005/8/layout/pyramid2"/>
    <dgm:cxn modelId="{7842491D-F546-4004-B569-09FEEF5B1797}" type="presParOf" srcId="{457793F9-8320-410C-8657-08AD2B8A12AB}" destId="{9888B98B-6E0E-497E-9EAC-7D7D6458FEB9}" srcOrd="0" destOrd="0" presId="urn:microsoft.com/office/officeart/2005/8/layout/pyramid2"/>
    <dgm:cxn modelId="{13FBACCD-0E0D-4FC7-A0E2-8940E51AC690}" type="presParOf" srcId="{457793F9-8320-410C-8657-08AD2B8A12AB}" destId="{A423754A-416D-49F7-A8F9-A9AECAAE166A}" srcOrd="1" destOrd="0" presId="urn:microsoft.com/office/officeart/2005/8/layout/pyramid2"/>
    <dgm:cxn modelId="{1EA8B9BF-E29E-494D-89E6-C58DCAC70909}" type="presParOf" srcId="{457793F9-8320-410C-8657-08AD2B8A12AB}" destId="{24987781-1F0C-4A4D-8BF2-34197803B908}" srcOrd="2" destOrd="0" presId="urn:microsoft.com/office/officeart/2005/8/layout/pyramid2"/>
    <dgm:cxn modelId="{83E329B9-B5DF-4583-A16D-B9047AC67A05}" type="presParOf" srcId="{457793F9-8320-410C-8657-08AD2B8A12AB}" destId="{7E0F8CBB-D044-4592-9E53-539B6BC0A6E7}" srcOrd="3" destOrd="0" presId="urn:microsoft.com/office/officeart/2005/8/layout/pyramid2"/>
    <dgm:cxn modelId="{EFAC39C8-7CB4-4EBE-9E75-5845EC42DF7E}" type="presParOf" srcId="{457793F9-8320-410C-8657-08AD2B8A12AB}" destId="{13916DF0-0BEF-4FB9-AAE5-E3898312F21A}" srcOrd="4" destOrd="0" presId="urn:microsoft.com/office/officeart/2005/8/layout/pyramid2"/>
    <dgm:cxn modelId="{5F59F051-CD53-4064-82D3-A96315ACE957}" type="presParOf" srcId="{457793F9-8320-410C-8657-08AD2B8A12AB}" destId="{E582254C-E0EF-434C-885E-970D817C8750}" srcOrd="5" destOrd="0" presId="urn:microsoft.com/office/officeart/2005/8/layout/pyramid2"/>
    <dgm:cxn modelId="{4E467FA8-6CAD-4BF4-A102-6AC637D28727}" type="presParOf" srcId="{457793F9-8320-410C-8657-08AD2B8A12AB}" destId="{C392CD13-1E5F-4F9B-88DC-DA414F0C6388}" srcOrd="6" destOrd="0" presId="urn:microsoft.com/office/officeart/2005/8/layout/pyramid2"/>
    <dgm:cxn modelId="{2C25BC00-1432-486B-8A50-1A229F669863}" type="presParOf" srcId="{457793F9-8320-410C-8657-08AD2B8A12AB}" destId="{CA343DEA-D522-42EE-8827-B837FD0A0885}" srcOrd="7" destOrd="0" presId="urn:microsoft.com/office/officeart/2005/8/layout/pyramid2"/>
    <dgm:cxn modelId="{04970BC7-B793-40BE-A441-5A87A54EF865}" type="presParOf" srcId="{457793F9-8320-410C-8657-08AD2B8A12AB}" destId="{5A7E706A-98BB-4E23-A0DA-7BB276A49943}" srcOrd="8" destOrd="0" presId="urn:microsoft.com/office/officeart/2005/8/layout/pyramid2"/>
    <dgm:cxn modelId="{2302C88E-1A92-472E-9922-29E03625E909}" type="presParOf" srcId="{457793F9-8320-410C-8657-08AD2B8A12AB}" destId="{9FD000A9-648B-4C7F-AF4B-315C313555FA}" srcOrd="9" destOrd="0" presId="urn:microsoft.com/office/officeart/2005/8/layout/pyramid2"/>
    <dgm:cxn modelId="{AB87DFB2-FD70-435C-ACB8-37E084259F84}" type="presParOf" srcId="{457793F9-8320-410C-8657-08AD2B8A12AB}" destId="{6D3CB09F-99B2-4A2E-815A-EE73B35CAD7A}" srcOrd="10" destOrd="0" presId="urn:microsoft.com/office/officeart/2005/8/layout/pyramid2"/>
    <dgm:cxn modelId="{2A55F376-9086-4DD6-A68D-15D4B118D493}" type="presParOf" srcId="{457793F9-8320-410C-8657-08AD2B8A12AB}" destId="{2FBD5BF3-A0AF-4113-8FAE-1A00A7A92DCE}" srcOrd="11" destOrd="0" presId="urn:microsoft.com/office/officeart/2005/8/layout/pyramid2"/>
    <dgm:cxn modelId="{7BB34BDC-48C6-47B7-8764-3A85AAFE259F}" type="presParOf" srcId="{457793F9-8320-410C-8657-08AD2B8A12AB}" destId="{A792AC38-F456-44AB-8B4A-7F04AFDBB21E}" srcOrd="12" destOrd="0" presId="urn:microsoft.com/office/officeart/2005/8/layout/pyramid2"/>
    <dgm:cxn modelId="{CBA73CDC-68E2-493A-A23D-8FA61D5AB1D4}" type="presParOf" srcId="{457793F9-8320-410C-8657-08AD2B8A12AB}" destId="{D4C4E959-2A8D-4925-A841-C35557990FF3}" srcOrd="13" destOrd="0" presId="urn:microsoft.com/office/officeart/2005/8/layout/pyramid2"/>
    <dgm:cxn modelId="{F29A081C-CF72-47EC-9283-89638FF6C316}" type="presParOf" srcId="{457793F9-8320-410C-8657-08AD2B8A12AB}" destId="{231DC219-DD3E-490B-8474-34D9129C773A}" srcOrd="14" destOrd="0" presId="urn:microsoft.com/office/officeart/2005/8/layout/pyramid2"/>
    <dgm:cxn modelId="{15BFE79F-4D63-44EF-968E-F7A83DF01F7C}" type="presParOf" srcId="{457793F9-8320-410C-8657-08AD2B8A12AB}" destId="{52D77CDA-BA7D-46C6-98BF-8E543651B243}" srcOrd="15" destOrd="0" presId="urn:microsoft.com/office/officeart/2005/8/layout/pyramid2"/>
    <dgm:cxn modelId="{91F8D731-044D-4456-B3D8-35313BC3DC02}" type="presParOf" srcId="{457793F9-8320-410C-8657-08AD2B8A12AB}" destId="{FD4A93BC-067A-4982-BABD-A410E8729B91}" srcOrd="16" destOrd="0" presId="urn:microsoft.com/office/officeart/2005/8/layout/pyramid2"/>
    <dgm:cxn modelId="{10B0836A-F9C3-4634-8DF3-7A7033DD1EA0}" type="presParOf" srcId="{457793F9-8320-410C-8657-08AD2B8A12AB}" destId="{C4AA1A1C-F8A5-442D-8CB7-D660513623F6}" srcOrd="17" destOrd="0" presId="urn:microsoft.com/office/officeart/2005/8/layout/pyramid2"/>
    <dgm:cxn modelId="{E82A1967-5701-49B7-9439-BB1F71DE3521}" type="presParOf" srcId="{457793F9-8320-410C-8657-08AD2B8A12AB}" destId="{F5CC93E3-8693-4DF7-9156-0F3651CFD902}" srcOrd="18" destOrd="0" presId="urn:microsoft.com/office/officeart/2005/8/layout/pyramid2"/>
    <dgm:cxn modelId="{936509A2-1E3B-4747-94E1-EDA92131F70B}" type="presParOf" srcId="{457793F9-8320-410C-8657-08AD2B8A12AB}" destId="{5116E246-1193-4EE3-B7B1-A1E5EA776337}" srcOrd="1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40D2AFA-3352-4E83-B443-B3E46675D624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2AD618AA-F1C3-4A13-B25A-28BFD36B4860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"Аграрный бизнес" на 2021-2025 годы - 2 863,6 тыс. рублей</a:t>
          </a:r>
          <a:endParaRPr lang="ru-RU" sz="1400">
            <a:solidFill>
              <a:schemeClr val="tx1"/>
            </a:solidFill>
          </a:endParaRPr>
        </a:p>
      </dgm:t>
    </dgm:pt>
    <dgm:pt modelId="{1FD23DE5-8E26-44CF-BDBB-67D891455B17}" type="parTrans" cxnId="{37B0F765-420C-488E-AD54-6E01E01DAE84}">
      <dgm:prSet/>
      <dgm:spPr/>
      <dgm:t>
        <a:bodyPr/>
        <a:lstStyle/>
        <a:p>
          <a:pPr algn="ctr"/>
          <a:endParaRPr lang="ru-RU"/>
        </a:p>
      </dgm:t>
    </dgm:pt>
    <dgm:pt modelId="{1BA34DD2-2CEB-428F-95DC-5A2E0DFD1EF2}" type="sibTrans" cxnId="{37B0F765-420C-488E-AD54-6E01E01DAE84}">
      <dgm:prSet/>
      <dgm:spPr/>
      <dgm:t>
        <a:bodyPr/>
        <a:lstStyle/>
        <a:p>
          <a:pPr algn="ctr"/>
          <a:endParaRPr lang="ru-RU"/>
        </a:p>
      </dgm:t>
    </dgm:pt>
    <dgm:pt modelId="{11D31A7A-B58B-49E2-9E14-4B83FF46849C}">
      <dgm:prSet phldrT="[Текст]" custT="1"/>
      <dgm:spPr/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</a:t>
          </a:r>
          <a:r>
            <a:rPr lang="ru-RU" sz="1400" b="1" i="1"/>
            <a:t> </a:t>
          </a:r>
          <a:r>
            <a:rPr lang="ru-RU" sz="1400" b="1" i="1">
              <a:solidFill>
                <a:schemeClr val="tx1"/>
              </a:solidFill>
            </a:rPr>
            <a:t>программа "Управление государственными финансами и регулирование финансового рынка" на 2020  год и на период до 2025 года - 2 479,7 тыс. рублей</a:t>
          </a:r>
          <a:endParaRPr lang="ru-RU" sz="1400">
            <a:solidFill>
              <a:schemeClr val="tx1"/>
            </a:solidFill>
          </a:endParaRPr>
        </a:p>
      </dgm:t>
    </dgm:pt>
    <dgm:pt modelId="{69F2AECC-70CC-4322-AF76-0FD9835C233B}" type="parTrans" cxnId="{27FBF339-1365-4170-9C9E-8E734AB26D96}">
      <dgm:prSet/>
      <dgm:spPr/>
      <dgm:t>
        <a:bodyPr/>
        <a:lstStyle/>
        <a:p>
          <a:pPr algn="ctr"/>
          <a:endParaRPr lang="ru-RU"/>
        </a:p>
      </dgm:t>
    </dgm:pt>
    <dgm:pt modelId="{EA566F1E-034C-4DDE-B7C1-C47060B12C4F}" type="sibTrans" cxnId="{27FBF339-1365-4170-9C9E-8E734AB26D96}">
      <dgm:prSet/>
      <dgm:spPr/>
      <dgm:t>
        <a:bodyPr/>
        <a:lstStyle/>
        <a:p>
          <a:pPr algn="ctr"/>
          <a:endParaRPr lang="ru-RU"/>
        </a:p>
      </dgm:t>
    </dgm:pt>
    <dgm:pt modelId="{7D4E96EC-53E3-47C9-8D27-C27D82B82260}">
      <dgm:prSet phldrT="[Текст]" custT="1"/>
      <dgm:spPr>
        <a:solidFill>
          <a:srgbClr val="CC99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"Транспортный комплекс" на 2021-2025 годы - 2 003,0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BF49B802-EE56-460B-B709-0105B7A74864}" type="parTrans" cxnId="{18BBA24D-F2A8-48CD-BC81-767899C5EDE7}">
      <dgm:prSet/>
      <dgm:spPr/>
      <dgm:t>
        <a:bodyPr/>
        <a:lstStyle/>
        <a:p>
          <a:pPr algn="ctr"/>
          <a:endParaRPr lang="ru-RU"/>
        </a:p>
      </dgm:t>
    </dgm:pt>
    <dgm:pt modelId="{9B691A78-B3CA-452D-AB59-847C28FCBDDB}" type="sibTrans" cxnId="{18BBA24D-F2A8-48CD-BC81-767899C5EDE7}">
      <dgm:prSet/>
      <dgm:spPr/>
      <dgm:t>
        <a:bodyPr/>
        <a:lstStyle/>
        <a:p>
          <a:pPr algn="ctr"/>
          <a:endParaRPr lang="ru-RU"/>
        </a:p>
      </dgm:t>
    </dgm:pt>
    <dgm:pt modelId="{0B2E1186-7D6C-4B97-B0D2-A107CC6B2A27}">
      <dgm:prSet phldrT="[Текст]" custT="1"/>
      <dgm:spPr>
        <a:solidFill>
          <a:srgbClr val="00B05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"Социальная защита" на 2021-2025 годы - 3 203,7 тыс. рублей</a:t>
          </a:r>
          <a:endParaRPr lang="ru-RU" sz="1400">
            <a:solidFill>
              <a:schemeClr val="tx1"/>
            </a:solidFill>
          </a:endParaRPr>
        </a:p>
      </dgm:t>
    </dgm:pt>
    <dgm:pt modelId="{025AB9C2-5B95-4C54-A420-C87A4490EBE0}" type="parTrans" cxnId="{2E7CA9D4-BB0C-47B8-BB92-4227C74971C4}">
      <dgm:prSet/>
      <dgm:spPr/>
      <dgm:t>
        <a:bodyPr/>
        <a:lstStyle/>
        <a:p>
          <a:pPr algn="ctr"/>
          <a:endParaRPr lang="ru-RU"/>
        </a:p>
      </dgm:t>
    </dgm:pt>
    <dgm:pt modelId="{64176A5F-4AA4-4E4D-B835-D9FE2A383860}" type="sibTrans" cxnId="{2E7CA9D4-BB0C-47B8-BB92-4227C74971C4}">
      <dgm:prSet/>
      <dgm:spPr/>
      <dgm:t>
        <a:bodyPr/>
        <a:lstStyle/>
        <a:p>
          <a:pPr algn="ctr"/>
          <a:endParaRPr lang="ru-RU"/>
        </a:p>
      </dgm:t>
    </dgm:pt>
    <dgm:pt modelId="{903905EE-0B44-439D-9B91-B019B128706A}">
      <dgm:prSet phldrT="[Текст]" custT="1"/>
      <dgm:spPr>
        <a:solidFill>
          <a:schemeClr val="bg2">
            <a:lumMod val="75000"/>
          </a:schemeClr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"Увековечение памяти о погибшихпри защите Отечества" на 2021-2025 годы - 26,0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9C16421B-1050-4532-AB08-C1E6648300D4}" type="parTrans" cxnId="{B4CCA177-3697-4A7E-BC62-952CA13F8741}">
      <dgm:prSet/>
      <dgm:spPr/>
      <dgm:t>
        <a:bodyPr/>
        <a:lstStyle/>
        <a:p>
          <a:pPr algn="ctr"/>
          <a:endParaRPr lang="ru-RU"/>
        </a:p>
      </dgm:t>
    </dgm:pt>
    <dgm:pt modelId="{E60269F7-FCB9-4D87-8A63-B30D1DFC5DB5}" type="sibTrans" cxnId="{B4CCA177-3697-4A7E-BC62-952CA13F8741}">
      <dgm:prSet/>
      <dgm:spPr/>
      <dgm:t>
        <a:bodyPr/>
        <a:lstStyle/>
        <a:p>
          <a:pPr algn="ctr"/>
          <a:endParaRPr lang="ru-RU"/>
        </a:p>
      </dgm:t>
    </dgm:pt>
    <dgm:pt modelId="{C1358B74-6464-470F-853F-79D4064CD347}">
      <dgm:prSet phldrT="[Текст]" custT="1"/>
      <dgm:spPr>
        <a:solidFill>
          <a:srgbClr val="66FF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"Земельно-имущественные отношения, геодезическая и картографическая деятельность" на 2021-2025 годы - 13,0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DA9694E3-9A31-4CCB-8072-AC04CB4455D1}" type="parTrans" cxnId="{896865FC-5A73-4313-8CDA-A38222FB88F3}">
      <dgm:prSet/>
      <dgm:spPr/>
      <dgm:t>
        <a:bodyPr/>
        <a:lstStyle/>
        <a:p>
          <a:pPr algn="ctr"/>
          <a:endParaRPr lang="ru-RU"/>
        </a:p>
      </dgm:t>
    </dgm:pt>
    <dgm:pt modelId="{46A3A351-4E8F-44DA-9CA4-8A37251343F4}" type="sibTrans" cxnId="{896865FC-5A73-4313-8CDA-A38222FB88F3}">
      <dgm:prSet/>
      <dgm:spPr/>
      <dgm:t>
        <a:bodyPr/>
        <a:lstStyle/>
        <a:p>
          <a:pPr algn="ctr"/>
          <a:endParaRPr lang="ru-RU"/>
        </a:p>
      </dgm:t>
    </dgm:pt>
    <dgm:pt modelId="{1DC900AF-F1FA-4214-A894-BBEE4DE51098}">
      <dgm:prSet phldrT="[Текст]" custT="1"/>
      <dgm:spPr>
        <a:solidFill>
          <a:srgbClr val="FFCC99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"Строительство жилья" на 2021-2025 годы - 25,8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7113FA75-2946-4306-BD24-F720AA39CCFC}" type="parTrans" cxnId="{80CE0F59-6585-4213-B4EE-1A2B16D3C672}">
      <dgm:prSet/>
      <dgm:spPr/>
      <dgm:t>
        <a:bodyPr/>
        <a:lstStyle/>
        <a:p>
          <a:pPr algn="ctr"/>
          <a:endParaRPr lang="ru-RU"/>
        </a:p>
      </dgm:t>
    </dgm:pt>
    <dgm:pt modelId="{52ECAE3D-3714-4A7F-A589-7E8E9E2E6C72}" type="sibTrans" cxnId="{80CE0F59-6585-4213-B4EE-1A2B16D3C672}">
      <dgm:prSet/>
      <dgm:spPr/>
      <dgm:t>
        <a:bodyPr/>
        <a:lstStyle/>
        <a:p>
          <a:pPr algn="ctr"/>
          <a:endParaRPr lang="ru-RU"/>
        </a:p>
      </dgm:t>
    </dgm:pt>
    <dgm:pt modelId="{A1F0E008-AFC2-459A-9C64-70369E0006F4}">
      <dgm:prSet phldrT="[Текст]" custT="1"/>
      <dgm:spPr>
        <a:solidFill>
          <a:srgbClr val="FF66CC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"Комфортное жилье и благоприятная среда" на 2021-2025 годы - 11 938,7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F6E6A5E5-1471-422D-8148-22FA0C60BB74}" type="parTrans" cxnId="{DB3609A9-2C0A-451C-843B-137FE6D5D697}">
      <dgm:prSet/>
      <dgm:spPr/>
      <dgm:t>
        <a:bodyPr/>
        <a:lstStyle/>
        <a:p>
          <a:pPr algn="ctr"/>
          <a:endParaRPr lang="ru-RU"/>
        </a:p>
      </dgm:t>
    </dgm:pt>
    <dgm:pt modelId="{4EE61959-84E0-4CD8-B61C-890DBB476A41}" type="sibTrans" cxnId="{DB3609A9-2C0A-451C-843B-137FE6D5D697}">
      <dgm:prSet/>
      <dgm:spPr/>
      <dgm:t>
        <a:bodyPr/>
        <a:lstStyle/>
        <a:p>
          <a:pPr algn="ctr"/>
          <a:endParaRPr lang="ru-RU"/>
        </a:p>
      </dgm:t>
    </dgm:pt>
    <dgm:pt modelId="{F94B2FFA-56D8-4DE9-8B3F-21F04F433B3C}">
      <dgm:prSet phldrT="[Текст]" custT="1"/>
      <dgm:spPr>
        <a:solidFill>
          <a:srgbClr val="CCFF33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"Физическая культура и спорт" на 2021-2025 годы - 3 730,9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462B9CF5-BD63-4700-B398-B6F510745420}" type="parTrans" cxnId="{43D40E32-98C8-4427-A3A6-CC89F88B5949}">
      <dgm:prSet/>
      <dgm:spPr/>
      <dgm:t>
        <a:bodyPr/>
        <a:lstStyle/>
        <a:p>
          <a:pPr algn="ctr"/>
          <a:endParaRPr lang="ru-RU"/>
        </a:p>
      </dgm:t>
    </dgm:pt>
    <dgm:pt modelId="{404C4E2D-0960-469E-8BF5-B5CB554FF36B}" type="sibTrans" cxnId="{43D40E32-98C8-4427-A3A6-CC89F88B5949}">
      <dgm:prSet/>
      <dgm:spPr/>
      <dgm:t>
        <a:bodyPr/>
        <a:lstStyle/>
        <a:p>
          <a:pPr algn="ctr"/>
          <a:endParaRPr lang="ru-RU"/>
        </a:p>
      </dgm:t>
    </dgm:pt>
    <dgm:pt modelId="{9EB51341-7D8F-4925-A9BC-EFF0A67AB769}">
      <dgm:prSet phldrT="[Текст]" custT="1"/>
      <dgm:spPr>
        <a:solidFill>
          <a:srgbClr val="FFC0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"Культура Беларуси" на 2021-2025 годы - 6 434,1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DB56454C-260F-42A6-AC41-AB66ED58C653}" type="parTrans" cxnId="{AABAB607-8D09-4C3A-BAC5-94E200EBB817}">
      <dgm:prSet/>
      <dgm:spPr/>
      <dgm:t>
        <a:bodyPr/>
        <a:lstStyle/>
        <a:p>
          <a:pPr algn="ctr"/>
          <a:endParaRPr lang="ru-RU"/>
        </a:p>
      </dgm:t>
    </dgm:pt>
    <dgm:pt modelId="{C4E8734E-FCFA-47BB-825D-67A761308477}" type="sibTrans" cxnId="{AABAB607-8D09-4C3A-BAC5-94E200EBB817}">
      <dgm:prSet/>
      <dgm:spPr/>
      <dgm:t>
        <a:bodyPr/>
        <a:lstStyle/>
        <a:p>
          <a:pPr algn="ctr"/>
          <a:endParaRPr lang="ru-RU"/>
        </a:p>
      </dgm:t>
    </dgm:pt>
    <dgm:pt modelId="{B41095C1-484D-4DE3-8DA8-B227B1252A32}">
      <dgm:prSet phldrT="[Текст]" custT="1"/>
      <dgm:spPr>
        <a:solidFill>
          <a:srgbClr val="FF66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"Образование и молодежная политика" на 2021-2025 годы - 48 197,6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5B20264F-79C9-4390-8AD3-66764F715DB7}" type="parTrans" cxnId="{1150FD41-3E53-4F21-8838-8A85D0A0D477}">
      <dgm:prSet/>
      <dgm:spPr/>
      <dgm:t>
        <a:bodyPr/>
        <a:lstStyle/>
        <a:p>
          <a:pPr algn="ctr"/>
          <a:endParaRPr lang="ru-RU"/>
        </a:p>
      </dgm:t>
    </dgm:pt>
    <dgm:pt modelId="{AC54CF2B-8EF0-43E7-A851-16E091C7143D}" type="sibTrans" cxnId="{1150FD41-3E53-4F21-8838-8A85D0A0D477}">
      <dgm:prSet/>
      <dgm:spPr/>
      <dgm:t>
        <a:bodyPr/>
        <a:lstStyle/>
        <a:p>
          <a:pPr algn="ctr"/>
          <a:endParaRPr lang="ru-RU"/>
        </a:p>
      </dgm:t>
    </dgm:pt>
    <dgm:pt modelId="{999878E1-A738-43E6-A4B2-F618E5196C01}">
      <dgm:prSet phldrT="[Текст]" custT="1"/>
      <dgm:spPr>
        <a:solidFill>
          <a:srgbClr val="7C35B1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"Беларусь гостеприимная" на 2021-2025 годы - 31,4 тыс. рублей</a:t>
          </a:r>
          <a:endParaRPr lang="ru-RU" sz="1400">
            <a:solidFill>
              <a:schemeClr val="tx1"/>
            </a:solidFill>
          </a:endParaRPr>
        </a:p>
      </dgm:t>
    </dgm:pt>
    <dgm:pt modelId="{9315265D-BDB5-487A-A12F-2DCFD68A98A1}" type="parTrans" cxnId="{5D91B457-0B24-45AD-800D-9D8E71359F48}">
      <dgm:prSet/>
      <dgm:spPr/>
      <dgm:t>
        <a:bodyPr/>
        <a:lstStyle/>
        <a:p>
          <a:pPr algn="ctr"/>
          <a:endParaRPr lang="ru-RU"/>
        </a:p>
      </dgm:t>
    </dgm:pt>
    <dgm:pt modelId="{65B11029-18DE-44FB-9FC8-FE97D21D36B3}" type="sibTrans" cxnId="{5D91B457-0B24-45AD-800D-9D8E71359F48}">
      <dgm:prSet/>
      <dgm:spPr/>
      <dgm:t>
        <a:bodyPr/>
        <a:lstStyle/>
        <a:p>
          <a:pPr algn="ctr"/>
          <a:endParaRPr lang="ru-RU"/>
        </a:p>
      </dgm:t>
    </dgm:pt>
    <dgm:pt modelId="{69B07022-203B-47F7-AC22-A16A97A35899}">
      <dgm:prSet phldrT="[Текст]" custT="1"/>
      <dgm:spPr>
        <a:solidFill>
          <a:srgbClr val="3399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"Рынок труда и содействие занятости" на 2021-2025 годы - 4,1 тыс. рублей</a:t>
          </a:r>
          <a:endParaRPr lang="ru-RU" sz="1400">
            <a:solidFill>
              <a:schemeClr val="tx1"/>
            </a:solidFill>
          </a:endParaRPr>
        </a:p>
      </dgm:t>
    </dgm:pt>
    <dgm:pt modelId="{F8F5DB1F-F743-4CB9-A5CD-0172EB2FA9F5}" type="parTrans" cxnId="{C67BC08F-19CE-416A-A86C-91F3CB7BA0A2}">
      <dgm:prSet/>
      <dgm:spPr/>
      <dgm:t>
        <a:bodyPr/>
        <a:lstStyle/>
        <a:p>
          <a:pPr algn="ctr"/>
          <a:endParaRPr lang="ru-RU"/>
        </a:p>
      </dgm:t>
    </dgm:pt>
    <dgm:pt modelId="{28DFC10D-A46D-48ED-A702-457B501EB31F}" type="sibTrans" cxnId="{C67BC08F-19CE-416A-A86C-91F3CB7BA0A2}">
      <dgm:prSet/>
      <dgm:spPr/>
      <dgm:t>
        <a:bodyPr/>
        <a:lstStyle/>
        <a:p>
          <a:pPr algn="ctr"/>
          <a:endParaRPr lang="ru-RU"/>
        </a:p>
      </dgm:t>
    </dgm:pt>
    <dgm:pt modelId="{48ADE698-D5CA-4A31-817E-5F9EA9234023}">
      <dgm:prSet phldrT="[Текст]" custT="1"/>
      <dgm:spPr>
        <a:solidFill>
          <a:srgbClr val="92D05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"Охрана окружающей среды и устойчивое использование природных ресурсов" на 2021-2025 годы - 10,0 тыс. рублей</a:t>
          </a:r>
          <a:endParaRPr lang="ru-RU" sz="1400">
            <a:solidFill>
              <a:schemeClr val="tx1"/>
            </a:solidFill>
          </a:endParaRPr>
        </a:p>
      </dgm:t>
    </dgm:pt>
    <dgm:pt modelId="{99E11E94-9976-48EE-8EC9-671EE1627F48}" type="parTrans" cxnId="{3248EA37-D6B0-44BE-826C-C2125864430F}">
      <dgm:prSet/>
      <dgm:spPr/>
      <dgm:t>
        <a:bodyPr/>
        <a:lstStyle/>
        <a:p>
          <a:pPr algn="ctr"/>
          <a:endParaRPr lang="ru-RU"/>
        </a:p>
      </dgm:t>
    </dgm:pt>
    <dgm:pt modelId="{2122DB86-7470-483A-B492-602EF9632A90}" type="sibTrans" cxnId="{3248EA37-D6B0-44BE-826C-C2125864430F}">
      <dgm:prSet/>
      <dgm:spPr/>
      <dgm:t>
        <a:bodyPr/>
        <a:lstStyle/>
        <a:p>
          <a:pPr algn="ctr"/>
          <a:endParaRPr lang="ru-RU"/>
        </a:p>
      </dgm:t>
    </dgm:pt>
    <dgm:pt modelId="{EEB9351B-37B3-4B98-A5C5-9E336D8C57A2}">
      <dgm:prSet phldrT="[Текст]" custT="1"/>
      <dgm:spPr>
        <a:solidFill>
          <a:srgbClr val="FF00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"Здоровье народа и демографическая безопасность" на 2021-2025 годы -           29 643,6 тыс. рублей</a:t>
          </a:r>
          <a:endParaRPr lang="ru-RU" sz="1400">
            <a:solidFill>
              <a:schemeClr val="tx1"/>
            </a:solidFill>
          </a:endParaRPr>
        </a:p>
      </dgm:t>
    </dgm:pt>
    <dgm:pt modelId="{4E8F4011-9D6B-4B23-B8A4-87ECBD2E8292}" type="parTrans" cxnId="{2604121C-C5A5-4DE3-AD51-570B1AA705DD}">
      <dgm:prSet/>
      <dgm:spPr/>
      <dgm:t>
        <a:bodyPr/>
        <a:lstStyle/>
        <a:p>
          <a:pPr algn="ctr"/>
          <a:endParaRPr lang="ru-RU"/>
        </a:p>
      </dgm:t>
    </dgm:pt>
    <dgm:pt modelId="{E6494D14-137B-4C5B-8DDE-A339561CD092}" type="sibTrans" cxnId="{2604121C-C5A5-4DE3-AD51-570B1AA705DD}">
      <dgm:prSet/>
      <dgm:spPr/>
      <dgm:t>
        <a:bodyPr/>
        <a:lstStyle/>
        <a:p>
          <a:pPr algn="ctr"/>
          <a:endParaRPr lang="ru-RU"/>
        </a:p>
      </dgm:t>
    </dgm:pt>
    <dgm:pt modelId="{3C9293A9-A65D-46CC-9592-42FACA3411DB}" type="pres">
      <dgm:prSet presAssocID="{340D2AFA-3352-4E83-B443-B3E46675D624}" presName="linearFlow" presStyleCnt="0">
        <dgm:presLayoutVars>
          <dgm:dir/>
          <dgm:resizeHandles val="exact"/>
        </dgm:presLayoutVars>
      </dgm:prSet>
      <dgm:spPr/>
    </dgm:pt>
    <dgm:pt modelId="{2F12CE70-2F3E-46EF-B547-1F473E348506}" type="pres">
      <dgm:prSet presAssocID="{2AD618AA-F1C3-4A13-B25A-28BFD36B4860}" presName="composite" presStyleCnt="0"/>
      <dgm:spPr/>
    </dgm:pt>
    <dgm:pt modelId="{73FA769B-77E9-4804-AC6D-626FF37D1B6A}" type="pres">
      <dgm:prSet presAssocID="{2AD618AA-F1C3-4A13-B25A-28BFD36B4860}" presName="imgShp" presStyleLbl="fgImgPlace1" presStyleIdx="0" presStyleCnt="15" custScaleX="540564" custScaleY="390632" custLinFactX="-145346" custLinFactNeighborX="-200000" custLinFactNeighborY="34728"/>
      <dgm:spPr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CBB266AB-DEC9-4167-9B86-CEAB1ED5E8DF}" type="pres">
      <dgm:prSet presAssocID="{2AD618AA-F1C3-4A13-B25A-28BFD36B4860}" presName="txShp" presStyleLbl="node1" presStyleIdx="0" presStyleCnt="15" custScaleX="126718" custScaleY="393472" custLinFactNeighborX="10912" custLinFactNeighborY="-2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E473B2-8B5A-47A7-90CD-09C580D4B0B2}" type="pres">
      <dgm:prSet presAssocID="{1BA34DD2-2CEB-428F-95DC-5A2E0DFD1EF2}" presName="spacing" presStyleCnt="0"/>
      <dgm:spPr/>
    </dgm:pt>
    <dgm:pt modelId="{17CA69D2-AF3B-47F4-BBC6-B0FE32825926}" type="pres">
      <dgm:prSet presAssocID="{11D31A7A-B58B-49E2-9E14-4B83FF46849C}" presName="composite" presStyleCnt="0"/>
      <dgm:spPr/>
    </dgm:pt>
    <dgm:pt modelId="{FD3FC856-54E1-4731-86E9-2DD7740F2B70}" type="pres">
      <dgm:prSet presAssocID="{11D31A7A-B58B-49E2-9E14-4B83FF46849C}" presName="imgShp" presStyleLbl="fgImgPlace1" presStyleIdx="1" presStyleCnt="15" custScaleX="523670" custScaleY="381866" custLinFactX="-140419" custLinFactNeighborX="-200000" custLinFactNeighborY="-1407"/>
      <dgm:spPr>
        <a:blipFill rotWithShape="1">
          <a:blip xmlns:r="http://schemas.openxmlformats.org/officeDocument/2006/relationships" r:embed="rId2"/>
          <a:srcRect/>
          <a:stretch>
            <a:fillRect t="-49000" b="-49000"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</dgm:pt>
    <dgm:pt modelId="{A81FA386-37E5-4796-A242-B25266CD7D21}" type="pres">
      <dgm:prSet presAssocID="{11D31A7A-B58B-49E2-9E14-4B83FF46849C}" presName="txShp" presStyleLbl="node1" presStyleIdx="1" presStyleCnt="15" custScaleX="126804" custScaleY="447817" custLinFactNeighborX="10789" custLinFactNeighborY="-209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07CF84-CD38-41D8-A8AF-7AEF26911A04}" type="pres">
      <dgm:prSet presAssocID="{EA566F1E-034C-4DDE-B7C1-C47060B12C4F}" presName="spacing" presStyleCnt="0"/>
      <dgm:spPr/>
    </dgm:pt>
    <dgm:pt modelId="{B67266AE-C74B-4637-8E5C-9E2F28EBB95A}" type="pres">
      <dgm:prSet presAssocID="{0B2E1186-7D6C-4B97-B0D2-A107CC6B2A27}" presName="composite" presStyleCnt="0"/>
      <dgm:spPr/>
    </dgm:pt>
    <dgm:pt modelId="{F77FD0EA-B70B-474E-BD09-F842729F5CDF}" type="pres">
      <dgm:prSet presAssocID="{0B2E1186-7D6C-4B97-B0D2-A107CC6B2A27}" presName="imgShp" presStyleLbl="fgImgPlace1" presStyleIdx="2" presStyleCnt="15" custScaleX="532442" custScaleY="382159" custLinFactX="-128685" custLinFactNeighborX="-200000" custLinFactNeighborY="-28740"/>
      <dgm:spPr>
        <a:blipFill rotWithShape="1">
          <a:blip xmlns:r="http://schemas.openxmlformats.org/officeDocument/2006/relationships" r:embed="rId3"/>
          <a:srcRect/>
          <a:stretch>
            <a:fillRect l="-4000" r="-4000"/>
          </a:stretch>
        </a:blipFill>
        <a:ln>
          <a:solidFill>
            <a:srgbClr val="00B050"/>
          </a:solidFill>
        </a:ln>
      </dgm:spPr>
    </dgm:pt>
    <dgm:pt modelId="{EAD553EF-AECB-4ED2-9E7A-6BB0B26ADAB2}" type="pres">
      <dgm:prSet presAssocID="{0B2E1186-7D6C-4B97-B0D2-A107CC6B2A27}" presName="txShp" presStyleLbl="node1" presStyleIdx="2" presStyleCnt="15" custScaleX="126140" custScaleY="371433" custLinFactNeighborX="11121" custLinFactNeighborY="-44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64DAB1-B918-4CF8-8EC5-59C128937C3A}" type="pres">
      <dgm:prSet presAssocID="{64176A5F-4AA4-4E4D-B835-D9FE2A383860}" presName="spacing" presStyleCnt="0"/>
      <dgm:spPr/>
    </dgm:pt>
    <dgm:pt modelId="{E5F91690-C248-4B08-BDBD-4CD9B0609B52}" type="pres">
      <dgm:prSet presAssocID="{EEB9351B-37B3-4B98-A5C5-9E336D8C57A2}" presName="composite" presStyleCnt="0"/>
      <dgm:spPr/>
    </dgm:pt>
    <dgm:pt modelId="{607689AC-FD61-46AC-B815-B5264B31CA3E}" type="pres">
      <dgm:prSet presAssocID="{EEB9351B-37B3-4B98-A5C5-9E336D8C57A2}" presName="imgShp" presStyleLbl="fgImgPlace1" presStyleIdx="3" presStyleCnt="15" custScaleX="548380" custScaleY="389527" custLinFactX="-114906" custLinFactNeighborX="-200000" custLinFactNeighborY="-34941"/>
      <dgm:spPr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>
          <a:solidFill>
            <a:srgbClr val="FF0000"/>
          </a:solidFill>
        </a:ln>
      </dgm:spPr>
    </dgm:pt>
    <dgm:pt modelId="{E3668B4B-5EE9-4273-A4D2-341504B8988A}" type="pres">
      <dgm:prSet presAssocID="{EEB9351B-37B3-4B98-A5C5-9E336D8C57A2}" presName="txShp" presStyleLbl="node1" presStyleIdx="3" presStyleCnt="15" custScaleX="125476" custScaleY="390870" custLinFactNeighborX="10359" custLinFactNeighborY="-62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B8E740-9B57-4488-8D7A-C1557719E76F}" type="pres">
      <dgm:prSet presAssocID="{E6494D14-137B-4C5B-8DDE-A339561CD092}" presName="spacing" presStyleCnt="0"/>
      <dgm:spPr/>
    </dgm:pt>
    <dgm:pt modelId="{375C57B9-F5F4-4535-9A4C-234E63C3210E}" type="pres">
      <dgm:prSet presAssocID="{48ADE698-D5CA-4A31-817E-5F9EA9234023}" presName="composite" presStyleCnt="0"/>
      <dgm:spPr/>
    </dgm:pt>
    <dgm:pt modelId="{155992A1-DDCB-4AF5-8F45-83A3C53CA421}" type="pres">
      <dgm:prSet presAssocID="{48ADE698-D5CA-4A31-817E-5F9EA9234023}" presName="imgShp" presStyleLbl="fgImgPlace1" presStyleIdx="4" presStyleCnt="15" custScaleX="534639" custScaleY="393641" custLinFactX="-108533" custLinFactNeighborX="-200000" custLinFactNeighborY="-56756"/>
      <dgm:spPr>
        <a:blipFill rotWithShape="1">
          <a:blip xmlns:r="http://schemas.openxmlformats.org/officeDocument/2006/relationships" r:embed="rId5"/>
          <a:srcRect/>
          <a:stretch>
            <a:fillRect l="-9000" r="-9000"/>
          </a:stretch>
        </a:blipFill>
        <a:ln>
          <a:solidFill>
            <a:srgbClr val="00B050"/>
          </a:solidFill>
        </a:ln>
      </dgm:spPr>
    </dgm:pt>
    <dgm:pt modelId="{DC5EAEB5-2F7B-41ED-A3D0-DBC09F5A2565}" type="pres">
      <dgm:prSet presAssocID="{48ADE698-D5CA-4A31-817E-5F9EA9234023}" presName="txShp" presStyleLbl="node1" presStyleIdx="4" presStyleCnt="15" custScaleX="125518" custScaleY="413267" custLinFactNeighborX="11447" custLinFactNeighborY="-779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985962-B8C4-4DAA-847A-F4CFA2FCB80F}" type="pres">
      <dgm:prSet presAssocID="{2122DB86-7470-483A-B492-602EF9632A90}" presName="spacing" presStyleCnt="0"/>
      <dgm:spPr/>
    </dgm:pt>
    <dgm:pt modelId="{0772D094-FB66-4982-9D45-28B591E4BFF8}" type="pres">
      <dgm:prSet presAssocID="{69B07022-203B-47F7-AC22-A16A97A35899}" presName="composite" presStyleCnt="0"/>
      <dgm:spPr/>
    </dgm:pt>
    <dgm:pt modelId="{E85E6CE0-29B0-46DD-AF8E-3FB779269EC0}" type="pres">
      <dgm:prSet presAssocID="{69B07022-203B-47F7-AC22-A16A97A35899}" presName="imgShp" presStyleLbl="fgImgPlace1" presStyleIdx="5" presStyleCnt="15" custScaleX="530897" custScaleY="373064" custLinFactX="-119504" custLinFactNeighborX="-200000" custLinFactNeighborY="-85778"/>
      <dgm:spPr>
        <a:blipFill rotWithShape="1">
          <a:blip xmlns:r="http://schemas.openxmlformats.org/officeDocument/2006/relationships" r:embed="rId6"/>
          <a:srcRect/>
          <a:stretch>
            <a:fillRect t="-14000" b="-14000"/>
          </a:stretch>
        </a:blipFill>
        <a:ln>
          <a:solidFill>
            <a:srgbClr val="3399FF"/>
          </a:solidFill>
        </a:ln>
      </dgm:spPr>
    </dgm:pt>
    <dgm:pt modelId="{BB74E4A4-44B5-413B-A0E9-7EB8C982B768}" type="pres">
      <dgm:prSet presAssocID="{69B07022-203B-47F7-AC22-A16A97A35899}" presName="txShp" presStyleLbl="node1" presStyleIdx="5" presStyleCnt="15" custScaleX="125808" custScaleY="374092" custLinFactNeighborX="11287" custLinFactNeighborY="-91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926D40-D657-4F94-8F2C-B983EA19039D}" type="pres">
      <dgm:prSet presAssocID="{28DFC10D-A46D-48ED-A702-457B501EB31F}" presName="spacing" presStyleCnt="0"/>
      <dgm:spPr/>
    </dgm:pt>
    <dgm:pt modelId="{7704CCCE-5CEB-46DC-9337-3F61056E2758}" type="pres">
      <dgm:prSet presAssocID="{999878E1-A738-43E6-A4B2-F618E5196C01}" presName="composite" presStyleCnt="0"/>
      <dgm:spPr/>
    </dgm:pt>
    <dgm:pt modelId="{F4C06DD0-D87B-440F-84FD-1B06C883D7D4}" type="pres">
      <dgm:prSet presAssocID="{999878E1-A738-43E6-A4B2-F618E5196C01}" presName="imgShp" presStyleLbl="fgImgPlace1" presStyleIdx="6" presStyleCnt="15" custScaleX="532983" custScaleY="383206" custLinFactX="-112328" custLinFactNeighborX="-200000" custLinFactNeighborY="-94159"/>
      <dgm:spPr>
        <a:blipFill rotWithShape="1">
          <a:blip xmlns:r="http://schemas.openxmlformats.org/officeDocument/2006/relationships" r:embed="rId7"/>
          <a:srcRect/>
          <a:stretch>
            <a:fillRect t="-4000" b="-4000"/>
          </a:stretch>
        </a:blipFill>
        <a:ln>
          <a:solidFill>
            <a:srgbClr val="7C35B1"/>
          </a:solidFill>
        </a:ln>
      </dgm:spPr>
    </dgm:pt>
    <dgm:pt modelId="{27779D91-42D2-492D-85B3-33C269F2F085}" type="pres">
      <dgm:prSet presAssocID="{999878E1-A738-43E6-A4B2-F618E5196C01}" presName="txShp" presStyleLbl="node1" presStyleIdx="6" presStyleCnt="15" custScaleX="125808" custScaleY="380572" custLinFactY="-11774" custLinFactNeighborX="1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D5A37E-91FF-4930-9A40-5E43F9A8FB4D}" type="pres">
      <dgm:prSet presAssocID="{65B11029-18DE-44FB-9FC8-FE97D21D36B3}" presName="spacing" presStyleCnt="0"/>
      <dgm:spPr/>
    </dgm:pt>
    <dgm:pt modelId="{A3CD2208-43AC-43A6-B11B-7437034609A5}" type="pres">
      <dgm:prSet presAssocID="{B41095C1-484D-4DE3-8DA8-B227B1252A32}" presName="composite" presStyleCnt="0"/>
      <dgm:spPr/>
    </dgm:pt>
    <dgm:pt modelId="{BED8EC70-427F-4EF8-BC01-33EFC212CDD2}" type="pres">
      <dgm:prSet presAssocID="{B41095C1-484D-4DE3-8DA8-B227B1252A32}" presName="imgShp" presStyleLbl="fgImgPlace1" presStyleIdx="7" presStyleCnt="15" custScaleX="535656" custScaleY="381432" custLinFactX="-100000" custLinFactY="-6780" custLinFactNeighborX="-197798" custLinFactNeighborY="-100000"/>
      <dgm:spPr>
        <a:blipFill rotWithShape="1">
          <a:blip xmlns:r="http://schemas.openxmlformats.org/officeDocument/2006/relationships" r:embed="rId8"/>
          <a:srcRect/>
          <a:stretch>
            <a:fillRect l="-16000" r="-16000"/>
          </a:stretch>
        </a:blipFill>
        <a:ln>
          <a:solidFill>
            <a:srgbClr val="FF6600"/>
          </a:solidFill>
        </a:ln>
      </dgm:spPr>
    </dgm:pt>
    <dgm:pt modelId="{B6418D65-3FC6-45E6-BA32-423300C99E98}" type="pres">
      <dgm:prSet presAssocID="{B41095C1-484D-4DE3-8DA8-B227B1252A32}" presName="txShp" presStyleLbl="node1" presStyleIdx="7" presStyleCnt="15" custScaleX="124814" custScaleY="395386" custLinFactY="-36771" custLinFactNeighborX="11620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124FF7-B4B1-4026-9C17-07B3C2584DA3}" type="pres">
      <dgm:prSet presAssocID="{AC54CF2B-8EF0-43E7-A851-16E091C7143D}" presName="spacing" presStyleCnt="0"/>
      <dgm:spPr/>
    </dgm:pt>
    <dgm:pt modelId="{5B494172-C363-4ADE-93C3-EC42A3D8D4B2}" type="pres">
      <dgm:prSet presAssocID="{9EB51341-7D8F-4925-A9BC-EFF0A67AB769}" presName="composite" presStyleCnt="0"/>
      <dgm:spPr/>
    </dgm:pt>
    <dgm:pt modelId="{F26BC6E9-3D0B-475B-A80B-8CE8EA782548}" type="pres">
      <dgm:prSet presAssocID="{9EB51341-7D8F-4925-A9BC-EFF0A67AB769}" presName="imgShp" presStyleLbl="fgImgPlace1" presStyleIdx="8" presStyleCnt="15" custScaleX="544233" custScaleY="384572" custLinFactX="-100000" custLinFactY="-27377" custLinFactNeighborX="-192944" custLinFactNeighborY="-100000"/>
      <dgm:spPr>
        <a:blipFill rotWithShape="1">
          <a:blip xmlns:r="http://schemas.openxmlformats.org/officeDocument/2006/relationships" r:embed="rId9"/>
          <a:srcRect/>
          <a:stretch>
            <a:fillRect l="-5000" r="-5000"/>
          </a:stretch>
        </a:blipFill>
        <a:ln>
          <a:solidFill>
            <a:srgbClr val="FFC000"/>
          </a:solidFill>
        </a:ln>
      </dgm:spPr>
    </dgm:pt>
    <dgm:pt modelId="{9BA134E5-20D1-440C-BA2E-CA3BC9F8FB47}" type="pres">
      <dgm:prSet presAssocID="{9EB51341-7D8F-4925-A9BC-EFF0A67AB769}" presName="txShp" presStyleLbl="node1" presStyleIdx="8" presStyleCnt="15" custScaleX="124812" custScaleY="378536" custLinFactY="-87483" custLinFactNeighborX="11786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3C53CC-0D53-4B2F-9565-C21C2E23666E}" type="pres">
      <dgm:prSet presAssocID="{C4E8734E-FCFA-47BB-825D-67A761308477}" presName="spacing" presStyleCnt="0"/>
      <dgm:spPr/>
    </dgm:pt>
    <dgm:pt modelId="{FB5661EF-572E-4617-8FAC-3C41340CB47A}" type="pres">
      <dgm:prSet presAssocID="{F94B2FFA-56D8-4DE9-8B3F-21F04F433B3C}" presName="composite" presStyleCnt="0"/>
      <dgm:spPr/>
    </dgm:pt>
    <dgm:pt modelId="{2A0866A7-7F71-48C8-91C8-2845B2CCFA35}" type="pres">
      <dgm:prSet presAssocID="{F94B2FFA-56D8-4DE9-8B3F-21F04F433B3C}" presName="imgShp" presStyleLbl="fgImgPlace1" presStyleIdx="9" presStyleCnt="15" custScaleX="544414" custScaleY="365101" custLinFactX="-100000" custLinFactY="-47783" custLinFactNeighborX="-193085" custLinFactNeighborY="-100000"/>
      <dgm:spPr>
        <a:blipFill rotWithShape="1">
          <a:blip xmlns:r="http://schemas.openxmlformats.org/officeDocument/2006/relationships" r:embed="rId10"/>
          <a:srcRect/>
          <a:stretch>
            <a:fillRect l="-1000" r="-1000"/>
          </a:stretch>
        </a:blipFill>
        <a:ln>
          <a:solidFill>
            <a:srgbClr val="CCFF33"/>
          </a:solidFill>
        </a:ln>
      </dgm:spPr>
    </dgm:pt>
    <dgm:pt modelId="{7115488F-FC87-4708-A12F-9C6F6A3E6516}" type="pres">
      <dgm:prSet presAssocID="{F94B2FFA-56D8-4DE9-8B3F-21F04F433B3C}" presName="txShp" presStyleLbl="node1" presStyleIdx="9" presStyleCnt="15" custScaleX="124842" custScaleY="380812" custLinFactY="-93775" custLinFactNeighborX="1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DA11D6-F35C-4E23-8575-DE54C5433C39}" type="pres">
      <dgm:prSet presAssocID="{404C4E2D-0960-469E-8BF5-B5CB554FF36B}" presName="spacing" presStyleCnt="0"/>
      <dgm:spPr/>
    </dgm:pt>
    <dgm:pt modelId="{9E2B5411-385A-446B-AA53-F4A1A81F8196}" type="pres">
      <dgm:prSet presAssocID="{A1F0E008-AFC2-459A-9C64-70369E0006F4}" presName="composite" presStyleCnt="0"/>
      <dgm:spPr/>
    </dgm:pt>
    <dgm:pt modelId="{506B7282-CC5A-4650-B17B-17C597B38BCA}" type="pres">
      <dgm:prSet presAssocID="{A1F0E008-AFC2-459A-9C64-70369E0006F4}" presName="imgShp" presStyleLbl="fgImgPlace1" presStyleIdx="10" presStyleCnt="15" custScaleX="540945" custScaleY="363265" custLinFactX="-103967" custLinFactY="-79084" custLinFactNeighborX="-200000" custLinFactNeighborY="-100000"/>
      <dgm:spPr>
        <a:blipFill rotWithShape="1">
          <a:blip xmlns:r="http://schemas.openxmlformats.org/officeDocument/2006/relationships" r:embed="rId11"/>
          <a:srcRect/>
          <a:stretch>
            <a:fillRect l="-4000" r="-4000"/>
          </a:stretch>
        </a:blipFill>
        <a:ln>
          <a:solidFill>
            <a:srgbClr val="FF66CC"/>
          </a:solidFill>
        </a:ln>
      </dgm:spPr>
    </dgm:pt>
    <dgm:pt modelId="{FF974171-93DE-4998-B09B-1DBA545FC9D8}" type="pres">
      <dgm:prSet presAssocID="{A1F0E008-AFC2-459A-9C64-70369E0006F4}" presName="txShp" presStyleLbl="node1" presStyleIdx="10" presStyleCnt="15" custScaleX="124480" custScaleY="379947" custLinFactY="-100000" custLinFactNeighborX="11453" custLinFactNeighborY="-1033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7619D6-9FF8-499A-B5CD-B98CC4191319}" type="pres">
      <dgm:prSet presAssocID="{4EE61959-84E0-4CD8-B61C-890DBB476A41}" presName="spacing" presStyleCnt="0"/>
      <dgm:spPr/>
    </dgm:pt>
    <dgm:pt modelId="{D6D4FC42-72FB-45F1-B8B5-AB2A9C104C37}" type="pres">
      <dgm:prSet presAssocID="{1DC900AF-F1FA-4214-A894-BBEE4DE51098}" presName="composite" presStyleCnt="0"/>
      <dgm:spPr/>
    </dgm:pt>
    <dgm:pt modelId="{0F2AA435-1D4F-46F1-9AB3-96574623EF96}" type="pres">
      <dgm:prSet presAssocID="{1DC900AF-F1FA-4214-A894-BBEE4DE51098}" presName="imgShp" presStyleLbl="fgImgPlace1" presStyleIdx="11" presStyleCnt="15" custScaleX="570629" custScaleY="382112" custLinFactX="-103273" custLinFactY="-94199" custLinFactNeighborX="-200000" custLinFactNeighborY="-100000"/>
      <dgm:spPr>
        <a:blipFill rotWithShape="1">
          <a:blip xmlns:r="http://schemas.openxmlformats.org/officeDocument/2006/relationships" r:embed="rId12"/>
          <a:srcRect/>
          <a:stretch>
            <a:fillRect l="-1000" r="-1000"/>
          </a:stretch>
        </a:blipFill>
        <a:ln>
          <a:solidFill>
            <a:srgbClr val="FFCC99"/>
          </a:solidFill>
        </a:ln>
      </dgm:spPr>
    </dgm:pt>
    <dgm:pt modelId="{F1B750A3-9816-4BC9-B35C-9D5C31461951}" type="pres">
      <dgm:prSet presAssocID="{1DC900AF-F1FA-4214-A894-BBEE4DE51098}" presName="txShp" presStyleLbl="node1" presStyleIdx="11" presStyleCnt="15" custScaleX="124148" custScaleY="350258" custLinFactY="-100000" custLinFactNeighborX="11785" custLinFactNeighborY="-1372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733DE5-54CD-4C64-89E1-3BD51097B3C6}" type="pres">
      <dgm:prSet presAssocID="{52ECAE3D-3714-4A7F-A589-7E8E9E2E6C72}" presName="spacing" presStyleCnt="0"/>
      <dgm:spPr/>
    </dgm:pt>
    <dgm:pt modelId="{CFD26837-D48C-48A7-BD0E-A831CBD29333}" type="pres">
      <dgm:prSet presAssocID="{C1358B74-6464-470F-853F-79D4064CD347}" presName="composite" presStyleCnt="0"/>
      <dgm:spPr/>
    </dgm:pt>
    <dgm:pt modelId="{D64CB6F6-EC06-48D8-AC00-9117917BD2F2}" type="pres">
      <dgm:prSet presAssocID="{C1358B74-6464-470F-853F-79D4064CD347}" presName="imgShp" presStyleLbl="fgImgPlace1" presStyleIdx="12" presStyleCnt="15" custScaleX="573524" custScaleY="377790" custLinFactX="-100000" custLinFactY="-100000" custLinFactNeighborX="-198024" custLinFactNeighborY="-143825"/>
      <dgm:spPr>
        <a:blipFill rotWithShape="1">
          <a:blip xmlns:r="http://schemas.openxmlformats.org/officeDocument/2006/relationships" r:embed="rId13"/>
          <a:srcRect/>
          <a:stretch>
            <a:fillRect l="-2000" r="-2000"/>
          </a:stretch>
        </a:blipFill>
        <a:ln>
          <a:solidFill>
            <a:srgbClr val="66FFFF"/>
          </a:solidFill>
        </a:ln>
      </dgm:spPr>
    </dgm:pt>
    <dgm:pt modelId="{C6A4554D-92F0-4F7B-AF02-C89D9B59A10B}" type="pres">
      <dgm:prSet presAssocID="{C1358B74-6464-470F-853F-79D4064CD347}" presName="txShp" presStyleLbl="node1" presStyleIdx="12" presStyleCnt="15" custScaleX="124480" custScaleY="451396" custLinFactY="-100000" custLinFactNeighborX="11951" custLinFactNeighborY="-1633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8D3F14-E5DA-44D9-8FD6-035A72834CDD}" type="pres">
      <dgm:prSet presAssocID="{46A3A351-4E8F-44DA-9CA4-8A37251343F4}" presName="spacing" presStyleCnt="0"/>
      <dgm:spPr/>
    </dgm:pt>
    <dgm:pt modelId="{3DEAB2D2-E131-4F15-9232-FCA04367FD5E}" type="pres">
      <dgm:prSet presAssocID="{903905EE-0B44-439D-9B91-B019B128706A}" presName="composite" presStyleCnt="0"/>
      <dgm:spPr/>
    </dgm:pt>
    <dgm:pt modelId="{9E02E481-9209-43C9-90F8-9E03EA4F0C86}" type="pres">
      <dgm:prSet presAssocID="{903905EE-0B44-439D-9B91-B019B128706A}" presName="imgShp" presStyleLbl="fgImgPlace1" presStyleIdx="13" presStyleCnt="15" custScaleX="554144" custScaleY="397382" custLinFactX="-100000" custLinFactY="-100000" custLinFactNeighborX="-188968" custLinFactNeighborY="-186247"/>
      <dgm:spPr>
        <a:blipFill rotWithShape="1">
          <a:blip xmlns:r="http://schemas.openxmlformats.org/officeDocument/2006/relationships" r:embed="rId14"/>
          <a:srcRect/>
          <a:stretch>
            <a:fillRect l="-10000" r="-10000"/>
          </a:stretch>
        </a:blipFill>
        <a:ln>
          <a:solidFill>
            <a:schemeClr val="bg2">
              <a:lumMod val="75000"/>
            </a:schemeClr>
          </a:solidFill>
        </a:ln>
      </dgm:spPr>
    </dgm:pt>
    <dgm:pt modelId="{0EF95CE6-9183-477C-9ACD-8374D756D51D}" type="pres">
      <dgm:prSet presAssocID="{903905EE-0B44-439D-9B91-B019B128706A}" presName="txShp" presStyleLbl="node1" presStyleIdx="13" presStyleCnt="15" custScaleX="124178" custScaleY="391036" custLinFactY="-100000" custLinFactNeighborX="11785" custLinFactNeighborY="-188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8C9EB2-7635-4EC1-90BE-CD2C6EDE0E48}" type="pres">
      <dgm:prSet presAssocID="{E60269F7-FCB9-4D87-8A63-B30D1DFC5DB5}" presName="spacing" presStyleCnt="0"/>
      <dgm:spPr/>
    </dgm:pt>
    <dgm:pt modelId="{595A0056-0F40-4A50-90D0-708DCB0418D6}" type="pres">
      <dgm:prSet presAssocID="{7D4E96EC-53E3-47C9-8D27-C27D82B82260}" presName="composite" presStyleCnt="0"/>
      <dgm:spPr/>
    </dgm:pt>
    <dgm:pt modelId="{10735270-CC0D-4F3A-8606-D538F8331DCE}" type="pres">
      <dgm:prSet presAssocID="{7D4E96EC-53E3-47C9-8D27-C27D82B82260}" presName="imgShp" presStyleLbl="fgImgPlace1" presStyleIdx="14" presStyleCnt="15" custScaleX="587721" custScaleY="395975" custLinFactX="-100000" custLinFactY="-100000" custLinFactNeighborX="-194704" custLinFactNeighborY="-184919"/>
      <dgm:spPr>
        <a:blipFill rotWithShape="1">
          <a:blip xmlns:r="http://schemas.openxmlformats.org/officeDocument/2006/relationships" r:embed="rId15"/>
          <a:srcRect/>
          <a:stretch>
            <a:fillRect l="-5000" r="-5000"/>
          </a:stretch>
        </a:blipFill>
        <a:ln>
          <a:solidFill>
            <a:srgbClr val="CC99FF"/>
          </a:solidFill>
        </a:ln>
      </dgm:spPr>
    </dgm:pt>
    <dgm:pt modelId="{E9842CA7-B6AC-4CFF-963B-A258DC095C27}" type="pres">
      <dgm:prSet presAssocID="{7D4E96EC-53E3-47C9-8D27-C27D82B82260}" presName="txShp" presStyleLbl="node1" presStyleIdx="14" presStyleCnt="15" custScaleX="123818" custScaleY="387210" custLinFactY="-111461" custLinFactNeighborX="11952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B101EFC-43EF-47AA-872F-56CE0275DB38}" type="presOf" srcId="{9EB51341-7D8F-4925-A9BC-EFF0A67AB769}" destId="{9BA134E5-20D1-440C-BA2E-CA3BC9F8FB47}" srcOrd="0" destOrd="0" presId="urn:microsoft.com/office/officeart/2005/8/layout/vList3"/>
    <dgm:cxn modelId="{37B0F765-420C-488E-AD54-6E01E01DAE84}" srcId="{340D2AFA-3352-4E83-B443-B3E46675D624}" destId="{2AD618AA-F1C3-4A13-B25A-28BFD36B4860}" srcOrd="0" destOrd="0" parTransId="{1FD23DE5-8E26-44CF-BDBB-67D891455B17}" sibTransId="{1BA34DD2-2CEB-428F-95DC-5A2E0DFD1EF2}"/>
    <dgm:cxn modelId="{9C0172B3-81E6-4578-9752-32669ACE4D39}" type="presOf" srcId="{A1F0E008-AFC2-459A-9C64-70369E0006F4}" destId="{FF974171-93DE-4998-B09B-1DBA545FC9D8}" srcOrd="0" destOrd="0" presId="urn:microsoft.com/office/officeart/2005/8/layout/vList3"/>
    <dgm:cxn modelId="{18BBA24D-F2A8-48CD-BC81-767899C5EDE7}" srcId="{340D2AFA-3352-4E83-B443-B3E46675D624}" destId="{7D4E96EC-53E3-47C9-8D27-C27D82B82260}" srcOrd="14" destOrd="0" parTransId="{BF49B802-EE56-460B-B709-0105B7A74864}" sibTransId="{9B691A78-B3CA-452D-AB59-847C28FCBDDB}"/>
    <dgm:cxn modelId="{757BD2C5-4AA7-4A57-B316-20381D2A72FA}" type="presOf" srcId="{F94B2FFA-56D8-4DE9-8B3F-21F04F433B3C}" destId="{7115488F-FC87-4708-A12F-9C6F6A3E6516}" srcOrd="0" destOrd="0" presId="urn:microsoft.com/office/officeart/2005/8/layout/vList3"/>
    <dgm:cxn modelId="{5D91B457-0B24-45AD-800D-9D8E71359F48}" srcId="{340D2AFA-3352-4E83-B443-B3E46675D624}" destId="{999878E1-A738-43E6-A4B2-F618E5196C01}" srcOrd="6" destOrd="0" parTransId="{9315265D-BDB5-487A-A12F-2DCFD68A98A1}" sibTransId="{65B11029-18DE-44FB-9FC8-FE97D21D36B3}"/>
    <dgm:cxn modelId="{DB3609A9-2C0A-451C-843B-137FE6D5D697}" srcId="{340D2AFA-3352-4E83-B443-B3E46675D624}" destId="{A1F0E008-AFC2-459A-9C64-70369E0006F4}" srcOrd="10" destOrd="0" parTransId="{F6E6A5E5-1471-422D-8148-22FA0C60BB74}" sibTransId="{4EE61959-84E0-4CD8-B61C-890DBB476A41}"/>
    <dgm:cxn modelId="{152FB2E3-3619-4390-91A2-C671C0BCEAC0}" type="presOf" srcId="{999878E1-A738-43E6-A4B2-F618E5196C01}" destId="{27779D91-42D2-492D-85B3-33C269F2F085}" srcOrd="0" destOrd="0" presId="urn:microsoft.com/office/officeart/2005/8/layout/vList3"/>
    <dgm:cxn modelId="{B4CCA177-3697-4A7E-BC62-952CA13F8741}" srcId="{340D2AFA-3352-4E83-B443-B3E46675D624}" destId="{903905EE-0B44-439D-9B91-B019B128706A}" srcOrd="13" destOrd="0" parTransId="{9C16421B-1050-4532-AB08-C1E6648300D4}" sibTransId="{E60269F7-FCB9-4D87-8A63-B30D1DFC5DB5}"/>
    <dgm:cxn modelId="{80CE0F59-6585-4213-B4EE-1A2B16D3C672}" srcId="{340D2AFA-3352-4E83-B443-B3E46675D624}" destId="{1DC900AF-F1FA-4214-A894-BBEE4DE51098}" srcOrd="11" destOrd="0" parTransId="{7113FA75-2946-4306-BD24-F720AA39CCFC}" sibTransId="{52ECAE3D-3714-4A7F-A589-7E8E9E2E6C72}"/>
    <dgm:cxn modelId="{31E7D673-6FBC-4FBC-9E58-7E10196116A6}" type="presOf" srcId="{69B07022-203B-47F7-AC22-A16A97A35899}" destId="{BB74E4A4-44B5-413B-A0E9-7EB8C982B768}" srcOrd="0" destOrd="0" presId="urn:microsoft.com/office/officeart/2005/8/layout/vList3"/>
    <dgm:cxn modelId="{2E7CA9D4-BB0C-47B8-BB92-4227C74971C4}" srcId="{340D2AFA-3352-4E83-B443-B3E46675D624}" destId="{0B2E1186-7D6C-4B97-B0D2-A107CC6B2A27}" srcOrd="2" destOrd="0" parTransId="{025AB9C2-5B95-4C54-A420-C87A4490EBE0}" sibTransId="{64176A5F-4AA4-4E4D-B835-D9FE2A383860}"/>
    <dgm:cxn modelId="{05EBC134-AB93-4D01-847F-35E742767C40}" type="presOf" srcId="{1DC900AF-F1FA-4214-A894-BBEE4DE51098}" destId="{F1B750A3-9816-4BC9-B35C-9D5C31461951}" srcOrd="0" destOrd="0" presId="urn:microsoft.com/office/officeart/2005/8/layout/vList3"/>
    <dgm:cxn modelId="{43D40E32-98C8-4427-A3A6-CC89F88B5949}" srcId="{340D2AFA-3352-4E83-B443-B3E46675D624}" destId="{F94B2FFA-56D8-4DE9-8B3F-21F04F433B3C}" srcOrd="9" destOrd="0" parTransId="{462B9CF5-BD63-4700-B398-B6F510745420}" sibTransId="{404C4E2D-0960-469E-8BF5-B5CB554FF36B}"/>
    <dgm:cxn modelId="{AEF3CD99-AA32-4291-8E88-BC551C562497}" type="presOf" srcId="{11D31A7A-B58B-49E2-9E14-4B83FF46849C}" destId="{A81FA386-37E5-4796-A242-B25266CD7D21}" srcOrd="0" destOrd="0" presId="urn:microsoft.com/office/officeart/2005/8/layout/vList3"/>
    <dgm:cxn modelId="{6F1BB629-1CAD-4D57-853B-F78991701CD3}" type="presOf" srcId="{7D4E96EC-53E3-47C9-8D27-C27D82B82260}" destId="{E9842CA7-B6AC-4CFF-963B-A258DC095C27}" srcOrd="0" destOrd="0" presId="urn:microsoft.com/office/officeart/2005/8/layout/vList3"/>
    <dgm:cxn modelId="{C5AB8588-4406-4F09-8C6B-09A56C4489E8}" type="presOf" srcId="{C1358B74-6464-470F-853F-79D4064CD347}" destId="{C6A4554D-92F0-4F7B-AF02-C89D9B59A10B}" srcOrd="0" destOrd="0" presId="urn:microsoft.com/office/officeart/2005/8/layout/vList3"/>
    <dgm:cxn modelId="{9DD39A7C-5297-4F94-BAED-E5217BABE419}" type="presOf" srcId="{B41095C1-484D-4DE3-8DA8-B227B1252A32}" destId="{B6418D65-3FC6-45E6-BA32-423300C99E98}" srcOrd="0" destOrd="0" presId="urn:microsoft.com/office/officeart/2005/8/layout/vList3"/>
    <dgm:cxn modelId="{3C16BEC0-2861-43D1-82BA-90EDB7B7B572}" type="presOf" srcId="{EEB9351B-37B3-4B98-A5C5-9E336D8C57A2}" destId="{E3668B4B-5EE9-4273-A4D2-341504B8988A}" srcOrd="0" destOrd="0" presId="urn:microsoft.com/office/officeart/2005/8/layout/vList3"/>
    <dgm:cxn modelId="{1150FD41-3E53-4F21-8838-8A85D0A0D477}" srcId="{340D2AFA-3352-4E83-B443-B3E46675D624}" destId="{B41095C1-484D-4DE3-8DA8-B227B1252A32}" srcOrd="7" destOrd="0" parTransId="{5B20264F-79C9-4390-8AD3-66764F715DB7}" sibTransId="{AC54CF2B-8EF0-43E7-A851-16E091C7143D}"/>
    <dgm:cxn modelId="{90B65551-6032-4F0D-A3A4-5BEABE7A3B98}" type="presOf" srcId="{0B2E1186-7D6C-4B97-B0D2-A107CC6B2A27}" destId="{EAD553EF-AECB-4ED2-9E7A-6BB0B26ADAB2}" srcOrd="0" destOrd="0" presId="urn:microsoft.com/office/officeart/2005/8/layout/vList3"/>
    <dgm:cxn modelId="{AABAB607-8D09-4C3A-BAC5-94E200EBB817}" srcId="{340D2AFA-3352-4E83-B443-B3E46675D624}" destId="{9EB51341-7D8F-4925-A9BC-EFF0A67AB769}" srcOrd="8" destOrd="0" parTransId="{DB56454C-260F-42A6-AC41-AB66ED58C653}" sibTransId="{C4E8734E-FCFA-47BB-825D-67A761308477}"/>
    <dgm:cxn modelId="{C6B20B3D-A484-4357-B18A-2A4C1DEB76DF}" type="presOf" srcId="{903905EE-0B44-439D-9B91-B019B128706A}" destId="{0EF95CE6-9183-477C-9ACD-8374D756D51D}" srcOrd="0" destOrd="0" presId="urn:microsoft.com/office/officeart/2005/8/layout/vList3"/>
    <dgm:cxn modelId="{896865FC-5A73-4313-8CDA-A38222FB88F3}" srcId="{340D2AFA-3352-4E83-B443-B3E46675D624}" destId="{C1358B74-6464-470F-853F-79D4064CD347}" srcOrd="12" destOrd="0" parTransId="{DA9694E3-9A31-4CCB-8072-AC04CB4455D1}" sibTransId="{46A3A351-4E8F-44DA-9CA4-8A37251343F4}"/>
    <dgm:cxn modelId="{C67BC08F-19CE-416A-A86C-91F3CB7BA0A2}" srcId="{340D2AFA-3352-4E83-B443-B3E46675D624}" destId="{69B07022-203B-47F7-AC22-A16A97A35899}" srcOrd="5" destOrd="0" parTransId="{F8F5DB1F-F743-4CB9-A5CD-0172EB2FA9F5}" sibTransId="{28DFC10D-A46D-48ED-A702-457B501EB31F}"/>
    <dgm:cxn modelId="{2604121C-C5A5-4DE3-AD51-570B1AA705DD}" srcId="{340D2AFA-3352-4E83-B443-B3E46675D624}" destId="{EEB9351B-37B3-4B98-A5C5-9E336D8C57A2}" srcOrd="3" destOrd="0" parTransId="{4E8F4011-9D6B-4B23-B8A4-87ECBD2E8292}" sibTransId="{E6494D14-137B-4C5B-8DDE-A339561CD092}"/>
    <dgm:cxn modelId="{3248EA37-D6B0-44BE-826C-C2125864430F}" srcId="{340D2AFA-3352-4E83-B443-B3E46675D624}" destId="{48ADE698-D5CA-4A31-817E-5F9EA9234023}" srcOrd="4" destOrd="0" parTransId="{99E11E94-9976-48EE-8EC9-671EE1627F48}" sibTransId="{2122DB86-7470-483A-B492-602EF9632A90}"/>
    <dgm:cxn modelId="{A390A1B7-BFDE-4EAE-BFD0-4267558D9021}" type="presOf" srcId="{340D2AFA-3352-4E83-B443-B3E46675D624}" destId="{3C9293A9-A65D-46CC-9592-42FACA3411DB}" srcOrd="0" destOrd="0" presId="urn:microsoft.com/office/officeart/2005/8/layout/vList3"/>
    <dgm:cxn modelId="{14CE235C-2510-4D91-80B7-CA1C6F3048F7}" type="presOf" srcId="{48ADE698-D5CA-4A31-817E-5F9EA9234023}" destId="{DC5EAEB5-2F7B-41ED-A3D0-DBC09F5A2565}" srcOrd="0" destOrd="0" presId="urn:microsoft.com/office/officeart/2005/8/layout/vList3"/>
    <dgm:cxn modelId="{27FBF339-1365-4170-9C9E-8E734AB26D96}" srcId="{340D2AFA-3352-4E83-B443-B3E46675D624}" destId="{11D31A7A-B58B-49E2-9E14-4B83FF46849C}" srcOrd="1" destOrd="0" parTransId="{69F2AECC-70CC-4322-AF76-0FD9835C233B}" sibTransId="{EA566F1E-034C-4DDE-B7C1-C47060B12C4F}"/>
    <dgm:cxn modelId="{15994CE4-F28B-46D6-BF22-5D2C5A62369D}" type="presOf" srcId="{2AD618AA-F1C3-4A13-B25A-28BFD36B4860}" destId="{CBB266AB-DEC9-4167-9B86-CEAB1ED5E8DF}" srcOrd="0" destOrd="0" presId="urn:microsoft.com/office/officeart/2005/8/layout/vList3"/>
    <dgm:cxn modelId="{338A6CC3-D4BF-43C3-BBE2-240F3E10DC34}" type="presParOf" srcId="{3C9293A9-A65D-46CC-9592-42FACA3411DB}" destId="{2F12CE70-2F3E-46EF-B547-1F473E348506}" srcOrd="0" destOrd="0" presId="urn:microsoft.com/office/officeart/2005/8/layout/vList3"/>
    <dgm:cxn modelId="{48E7A959-EE06-411B-B780-6A1A19DDDB09}" type="presParOf" srcId="{2F12CE70-2F3E-46EF-B547-1F473E348506}" destId="{73FA769B-77E9-4804-AC6D-626FF37D1B6A}" srcOrd="0" destOrd="0" presId="urn:microsoft.com/office/officeart/2005/8/layout/vList3"/>
    <dgm:cxn modelId="{46227911-CACE-44D9-9F67-7B34E8BA4944}" type="presParOf" srcId="{2F12CE70-2F3E-46EF-B547-1F473E348506}" destId="{CBB266AB-DEC9-4167-9B86-CEAB1ED5E8DF}" srcOrd="1" destOrd="0" presId="urn:microsoft.com/office/officeart/2005/8/layout/vList3"/>
    <dgm:cxn modelId="{08D09901-65BF-4117-926E-327BB798B630}" type="presParOf" srcId="{3C9293A9-A65D-46CC-9592-42FACA3411DB}" destId="{17E473B2-8B5A-47A7-90CD-09C580D4B0B2}" srcOrd="1" destOrd="0" presId="urn:microsoft.com/office/officeart/2005/8/layout/vList3"/>
    <dgm:cxn modelId="{06B5F19C-9C92-4787-AB3A-E30F54EB0A0B}" type="presParOf" srcId="{3C9293A9-A65D-46CC-9592-42FACA3411DB}" destId="{17CA69D2-AF3B-47F4-BBC6-B0FE32825926}" srcOrd="2" destOrd="0" presId="urn:microsoft.com/office/officeart/2005/8/layout/vList3"/>
    <dgm:cxn modelId="{F680845B-D685-4782-A261-645F42D8064F}" type="presParOf" srcId="{17CA69D2-AF3B-47F4-BBC6-B0FE32825926}" destId="{FD3FC856-54E1-4731-86E9-2DD7740F2B70}" srcOrd="0" destOrd="0" presId="urn:microsoft.com/office/officeart/2005/8/layout/vList3"/>
    <dgm:cxn modelId="{2650FF32-91E6-4D6F-8FD7-9AC92BA486CD}" type="presParOf" srcId="{17CA69D2-AF3B-47F4-BBC6-B0FE32825926}" destId="{A81FA386-37E5-4796-A242-B25266CD7D21}" srcOrd="1" destOrd="0" presId="urn:microsoft.com/office/officeart/2005/8/layout/vList3"/>
    <dgm:cxn modelId="{A949B9B8-51B3-4289-8962-B7F6F834A770}" type="presParOf" srcId="{3C9293A9-A65D-46CC-9592-42FACA3411DB}" destId="{8907CF84-CD38-41D8-A8AF-7AEF26911A04}" srcOrd="3" destOrd="0" presId="urn:microsoft.com/office/officeart/2005/8/layout/vList3"/>
    <dgm:cxn modelId="{50F72C2C-F6CE-493C-B9DD-B5FA7FF3CE86}" type="presParOf" srcId="{3C9293A9-A65D-46CC-9592-42FACA3411DB}" destId="{B67266AE-C74B-4637-8E5C-9E2F28EBB95A}" srcOrd="4" destOrd="0" presId="urn:microsoft.com/office/officeart/2005/8/layout/vList3"/>
    <dgm:cxn modelId="{F4C7F0E0-3322-4925-B097-5C8334908466}" type="presParOf" srcId="{B67266AE-C74B-4637-8E5C-9E2F28EBB95A}" destId="{F77FD0EA-B70B-474E-BD09-F842729F5CDF}" srcOrd="0" destOrd="0" presId="urn:microsoft.com/office/officeart/2005/8/layout/vList3"/>
    <dgm:cxn modelId="{6A62B3EB-A719-4E6B-A448-C39DFC085E64}" type="presParOf" srcId="{B67266AE-C74B-4637-8E5C-9E2F28EBB95A}" destId="{EAD553EF-AECB-4ED2-9E7A-6BB0B26ADAB2}" srcOrd="1" destOrd="0" presId="urn:microsoft.com/office/officeart/2005/8/layout/vList3"/>
    <dgm:cxn modelId="{9A9F8BFF-26FC-4626-A70C-8B52B40AFE7C}" type="presParOf" srcId="{3C9293A9-A65D-46CC-9592-42FACA3411DB}" destId="{E564DAB1-B918-4CF8-8EC5-59C128937C3A}" srcOrd="5" destOrd="0" presId="urn:microsoft.com/office/officeart/2005/8/layout/vList3"/>
    <dgm:cxn modelId="{E9623D02-5B9A-4EC4-B2A2-0A9275A46934}" type="presParOf" srcId="{3C9293A9-A65D-46CC-9592-42FACA3411DB}" destId="{E5F91690-C248-4B08-BDBD-4CD9B0609B52}" srcOrd="6" destOrd="0" presId="urn:microsoft.com/office/officeart/2005/8/layout/vList3"/>
    <dgm:cxn modelId="{5322ABDC-D6EB-4817-AF5A-EE746F4C47AF}" type="presParOf" srcId="{E5F91690-C248-4B08-BDBD-4CD9B0609B52}" destId="{607689AC-FD61-46AC-B815-B5264B31CA3E}" srcOrd="0" destOrd="0" presId="urn:microsoft.com/office/officeart/2005/8/layout/vList3"/>
    <dgm:cxn modelId="{03C07F96-1DF1-4D76-AD24-574CD9EA9E1E}" type="presParOf" srcId="{E5F91690-C248-4B08-BDBD-4CD9B0609B52}" destId="{E3668B4B-5EE9-4273-A4D2-341504B8988A}" srcOrd="1" destOrd="0" presId="urn:microsoft.com/office/officeart/2005/8/layout/vList3"/>
    <dgm:cxn modelId="{469FD67E-EC86-4599-8DE0-A0D1AE03ED47}" type="presParOf" srcId="{3C9293A9-A65D-46CC-9592-42FACA3411DB}" destId="{A8B8E740-9B57-4488-8D7A-C1557719E76F}" srcOrd="7" destOrd="0" presId="urn:microsoft.com/office/officeart/2005/8/layout/vList3"/>
    <dgm:cxn modelId="{C5A0B3E1-DAF0-4CB4-AF98-3AD3883D0428}" type="presParOf" srcId="{3C9293A9-A65D-46CC-9592-42FACA3411DB}" destId="{375C57B9-F5F4-4535-9A4C-234E63C3210E}" srcOrd="8" destOrd="0" presId="urn:microsoft.com/office/officeart/2005/8/layout/vList3"/>
    <dgm:cxn modelId="{2C78649A-7F5C-43DB-9EFF-5A228F5C9476}" type="presParOf" srcId="{375C57B9-F5F4-4535-9A4C-234E63C3210E}" destId="{155992A1-DDCB-4AF5-8F45-83A3C53CA421}" srcOrd="0" destOrd="0" presId="urn:microsoft.com/office/officeart/2005/8/layout/vList3"/>
    <dgm:cxn modelId="{99CCE0AC-4DD9-411F-9317-907FD03F8A69}" type="presParOf" srcId="{375C57B9-F5F4-4535-9A4C-234E63C3210E}" destId="{DC5EAEB5-2F7B-41ED-A3D0-DBC09F5A2565}" srcOrd="1" destOrd="0" presId="urn:microsoft.com/office/officeart/2005/8/layout/vList3"/>
    <dgm:cxn modelId="{B37721E2-7A23-4961-9C96-36C55D530C96}" type="presParOf" srcId="{3C9293A9-A65D-46CC-9592-42FACA3411DB}" destId="{C3985962-B8C4-4DAA-847A-F4CFA2FCB80F}" srcOrd="9" destOrd="0" presId="urn:microsoft.com/office/officeart/2005/8/layout/vList3"/>
    <dgm:cxn modelId="{9E065CF2-10E7-4D82-9BB2-2318F71DD1ED}" type="presParOf" srcId="{3C9293A9-A65D-46CC-9592-42FACA3411DB}" destId="{0772D094-FB66-4982-9D45-28B591E4BFF8}" srcOrd="10" destOrd="0" presId="urn:microsoft.com/office/officeart/2005/8/layout/vList3"/>
    <dgm:cxn modelId="{26B9B4CB-BD8C-4FF3-B501-D5E2F274070A}" type="presParOf" srcId="{0772D094-FB66-4982-9D45-28B591E4BFF8}" destId="{E85E6CE0-29B0-46DD-AF8E-3FB779269EC0}" srcOrd="0" destOrd="0" presId="urn:microsoft.com/office/officeart/2005/8/layout/vList3"/>
    <dgm:cxn modelId="{41D12A71-D63E-4B6D-92AB-F8047EF9371F}" type="presParOf" srcId="{0772D094-FB66-4982-9D45-28B591E4BFF8}" destId="{BB74E4A4-44B5-413B-A0E9-7EB8C982B768}" srcOrd="1" destOrd="0" presId="urn:microsoft.com/office/officeart/2005/8/layout/vList3"/>
    <dgm:cxn modelId="{6423C299-B47D-46E6-96FC-F31C0EC6F366}" type="presParOf" srcId="{3C9293A9-A65D-46CC-9592-42FACA3411DB}" destId="{0A926D40-D657-4F94-8F2C-B983EA19039D}" srcOrd="11" destOrd="0" presId="urn:microsoft.com/office/officeart/2005/8/layout/vList3"/>
    <dgm:cxn modelId="{07EC8071-C654-4A80-A501-CBC805A5F213}" type="presParOf" srcId="{3C9293A9-A65D-46CC-9592-42FACA3411DB}" destId="{7704CCCE-5CEB-46DC-9337-3F61056E2758}" srcOrd="12" destOrd="0" presId="urn:microsoft.com/office/officeart/2005/8/layout/vList3"/>
    <dgm:cxn modelId="{A1EA1649-1241-4F77-9C96-78CA8CBA505B}" type="presParOf" srcId="{7704CCCE-5CEB-46DC-9337-3F61056E2758}" destId="{F4C06DD0-D87B-440F-84FD-1B06C883D7D4}" srcOrd="0" destOrd="0" presId="urn:microsoft.com/office/officeart/2005/8/layout/vList3"/>
    <dgm:cxn modelId="{7590DB6C-ACDA-4F89-893E-3A37931BE7C4}" type="presParOf" srcId="{7704CCCE-5CEB-46DC-9337-3F61056E2758}" destId="{27779D91-42D2-492D-85B3-33C269F2F085}" srcOrd="1" destOrd="0" presId="urn:microsoft.com/office/officeart/2005/8/layout/vList3"/>
    <dgm:cxn modelId="{5CB57A91-06D9-42FC-A2EB-387358841C56}" type="presParOf" srcId="{3C9293A9-A65D-46CC-9592-42FACA3411DB}" destId="{EDD5A37E-91FF-4930-9A40-5E43F9A8FB4D}" srcOrd="13" destOrd="0" presId="urn:microsoft.com/office/officeart/2005/8/layout/vList3"/>
    <dgm:cxn modelId="{51C62BFC-3089-476D-B07C-78C931B037BD}" type="presParOf" srcId="{3C9293A9-A65D-46CC-9592-42FACA3411DB}" destId="{A3CD2208-43AC-43A6-B11B-7437034609A5}" srcOrd="14" destOrd="0" presId="urn:microsoft.com/office/officeart/2005/8/layout/vList3"/>
    <dgm:cxn modelId="{1781A531-57D6-4B6B-86AB-18D3C070FB96}" type="presParOf" srcId="{A3CD2208-43AC-43A6-B11B-7437034609A5}" destId="{BED8EC70-427F-4EF8-BC01-33EFC212CDD2}" srcOrd="0" destOrd="0" presId="urn:microsoft.com/office/officeart/2005/8/layout/vList3"/>
    <dgm:cxn modelId="{A9FAC255-88E3-4ED9-8EC6-A81975ED1A77}" type="presParOf" srcId="{A3CD2208-43AC-43A6-B11B-7437034609A5}" destId="{B6418D65-3FC6-45E6-BA32-423300C99E98}" srcOrd="1" destOrd="0" presId="urn:microsoft.com/office/officeart/2005/8/layout/vList3"/>
    <dgm:cxn modelId="{10B7981C-0786-45B4-8ED8-1E7F935CE7BD}" type="presParOf" srcId="{3C9293A9-A65D-46CC-9592-42FACA3411DB}" destId="{67124FF7-B4B1-4026-9C17-07B3C2584DA3}" srcOrd="15" destOrd="0" presId="urn:microsoft.com/office/officeart/2005/8/layout/vList3"/>
    <dgm:cxn modelId="{1CCCCDC6-1117-4BF5-8D2B-51872BA2E7E1}" type="presParOf" srcId="{3C9293A9-A65D-46CC-9592-42FACA3411DB}" destId="{5B494172-C363-4ADE-93C3-EC42A3D8D4B2}" srcOrd="16" destOrd="0" presId="urn:microsoft.com/office/officeart/2005/8/layout/vList3"/>
    <dgm:cxn modelId="{01729AD2-6C0C-40B0-AAEF-3964A2850F8A}" type="presParOf" srcId="{5B494172-C363-4ADE-93C3-EC42A3D8D4B2}" destId="{F26BC6E9-3D0B-475B-A80B-8CE8EA782548}" srcOrd="0" destOrd="0" presId="urn:microsoft.com/office/officeart/2005/8/layout/vList3"/>
    <dgm:cxn modelId="{D29BF31D-583C-457D-ABFB-AF47FDB170C8}" type="presParOf" srcId="{5B494172-C363-4ADE-93C3-EC42A3D8D4B2}" destId="{9BA134E5-20D1-440C-BA2E-CA3BC9F8FB47}" srcOrd="1" destOrd="0" presId="urn:microsoft.com/office/officeart/2005/8/layout/vList3"/>
    <dgm:cxn modelId="{2CB1CFB5-7428-4DA1-8951-D2E124E53C00}" type="presParOf" srcId="{3C9293A9-A65D-46CC-9592-42FACA3411DB}" destId="{5D3C53CC-0D53-4B2F-9565-C21C2E23666E}" srcOrd="17" destOrd="0" presId="urn:microsoft.com/office/officeart/2005/8/layout/vList3"/>
    <dgm:cxn modelId="{A216AD53-4ABD-4ABC-A5EC-484A0FACF885}" type="presParOf" srcId="{3C9293A9-A65D-46CC-9592-42FACA3411DB}" destId="{FB5661EF-572E-4617-8FAC-3C41340CB47A}" srcOrd="18" destOrd="0" presId="urn:microsoft.com/office/officeart/2005/8/layout/vList3"/>
    <dgm:cxn modelId="{78A5C5F1-A715-4CC4-830E-2C65B7999052}" type="presParOf" srcId="{FB5661EF-572E-4617-8FAC-3C41340CB47A}" destId="{2A0866A7-7F71-48C8-91C8-2845B2CCFA35}" srcOrd="0" destOrd="0" presId="urn:microsoft.com/office/officeart/2005/8/layout/vList3"/>
    <dgm:cxn modelId="{AB1661A4-4664-40AA-B1ED-0A3A716765DA}" type="presParOf" srcId="{FB5661EF-572E-4617-8FAC-3C41340CB47A}" destId="{7115488F-FC87-4708-A12F-9C6F6A3E6516}" srcOrd="1" destOrd="0" presId="urn:microsoft.com/office/officeart/2005/8/layout/vList3"/>
    <dgm:cxn modelId="{CB63CB55-B159-4706-9AB7-DD219605D3F8}" type="presParOf" srcId="{3C9293A9-A65D-46CC-9592-42FACA3411DB}" destId="{F0DA11D6-F35C-4E23-8575-DE54C5433C39}" srcOrd="19" destOrd="0" presId="urn:microsoft.com/office/officeart/2005/8/layout/vList3"/>
    <dgm:cxn modelId="{1108E34B-20D4-4989-86EC-AEAFD5BB93CE}" type="presParOf" srcId="{3C9293A9-A65D-46CC-9592-42FACA3411DB}" destId="{9E2B5411-385A-446B-AA53-F4A1A81F8196}" srcOrd="20" destOrd="0" presId="urn:microsoft.com/office/officeart/2005/8/layout/vList3"/>
    <dgm:cxn modelId="{E0B14F34-8CA0-4517-82E2-01BA59D58488}" type="presParOf" srcId="{9E2B5411-385A-446B-AA53-F4A1A81F8196}" destId="{506B7282-CC5A-4650-B17B-17C597B38BCA}" srcOrd="0" destOrd="0" presId="urn:microsoft.com/office/officeart/2005/8/layout/vList3"/>
    <dgm:cxn modelId="{B28BDBCC-FAF2-44C8-92B2-4A77472AB7FB}" type="presParOf" srcId="{9E2B5411-385A-446B-AA53-F4A1A81F8196}" destId="{FF974171-93DE-4998-B09B-1DBA545FC9D8}" srcOrd="1" destOrd="0" presId="urn:microsoft.com/office/officeart/2005/8/layout/vList3"/>
    <dgm:cxn modelId="{A1007953-99F4-4717-851E-9AE4802A4C7A}" type="presParOf" srcId="{3C9293A9-A65D-46CC-9592-42FACA3411DB}" destId="{F37619D6-9FF8-499A-B5CD-B98CC4191319}" srcOrd="21" destOrd="0" presId="urn:microsoft.com/office/officeart/2005/8/layout/vList3"/>
    <dgm:cxn modelId="{B266F099-098A-4345-A0E8-68BA622B32B4}" type="presParOf" srcId="{3C9293A9-A65D-46CC-9592-42FACA3411DB}" destId="{D6D4FC42-72FB-45F1-B8B5-AB2A9C104C37}" srcOrd="22" destOrd="0" presId="urn:microsoft.com/office/officeart/2005/8/layout/vList3"/>
    <dgm:cxn modelId="{599BE89E-C354-4BC8-8E98-F1769EC78B61}" type="presParOf" srcId="{D6D4FC42-72FB-45F1-B8B5-AB2A9C104C37}" destId="{0F2AA435-1D4F-46F1-9AB3-96574623EF96}" srcOrd="0" destOrd="0" presId="urn:microsoft.com/office/officeart/2005/8/layout/vList3"/>
    <dgm:cxn modelId="{ADD00D71-12D8-4B9D-A7FB-FDC081BD8FF2}" type="presParOf" srcId="{D6D4FC42-72FB-45F1-B8B5-AB2A9C104C37}" destId="{F1B750A3-9816-4BC9-B35C-9D5C31461951}" srcOrd="1" destOrd="0" presId="urn:microsoft.com/office/officeart/2005/8/layout/vList3"/>
    <dgm:cxn modelId="{7A92F5F1-2FAB-4687-8C89-A434D3B6B341}" type="presParOf" srcId="{3C9293A9-A65D-46CC-9592-42FACA3411DB}" destId="{0C733DE5-54CD-4C64-89E1-3BD51097B3C6}" srcOrd="23" destOrd="0" presId="urn:microsoft.com/office/officeart/2005/8/layout/vList3"/>
    <dgm:cxn modelId="{6E7DA24F-CC91-4196-9950-526D6D2A0A4C}" type="presParOf" srcId="{3C9293A9-A65D-46CC-9592-42FACA3411DB}" destId="{CFD26837-D48C-48A7-BD0E-A831CBD29333}" srcOrd="24" destOrd="0" presId="urn:microsoft.com/office/officeart/2005/8/layout/vList3"/>
    <dgm:cxn modelId="{03670820-D15A-4DF9-AED5-9E3CE6051D71}" type="presParOf" srcId="{CFD26837-D48C-48A7-BD0E-A831CBD29333}" destId="{D64CB6F6-EC06-48D8-AC00-9117917BD2F2}" srcOrd="0" destOrd="0" presId="urn:microsoft.com/office/officeart/2005/8/layout/vList3"/>
    <dgm:cxn modelId="{806EA931-F66A-4D18-8C64-143AB0CA7DCD}" type="presParOf" srcId="{CFD26837-D48C-48A7-BD0E-A831CBD29333}" destId="{C6A4554D-92F0-4F7B-AF02-C89D9B59A10B}" srcOrd="1" destOrd="0" presId="urn:microsoft.com/office/officeart/2005/8/layout/vList3"/>
    <dgm:cxn modelId="{69CBA35F-22D4-436A-8330-E58B3F3AED16}" type="presParOf" srcId="{3C9293A9-A65D-46CC-9592-42FACA3411DB}" destId="{658D3F14-E5DA-44D9-8FD6-035A72834CDD}" srcOrd="25" destOrd="0" presId="urn:microsoft.com/office/officeart/2005/8/layout/vList3"/>
    <dgm:cxn modelId="{B170F5C0-130B-4A64-8898-20052B7455FD}" type="presParOf" srcId="{3C9293A9-A65D-46CC-9592-42FACA3411DB}" destId="{3DEAB2D2-E131-4F15-9232-FCA04367FD5E}" srcOrd="26" destOrd="0" presId="urn:microsoft.com/office/officeart/2005/8/layout/vList3"/>
    <dgm:cxn modelId="{91A790C4-F91F-4288-AB0B-B2319E526EFE}" type="presParOf" srcId="{3DEAB2D2-E131-4F15-9232-FCA04367FD5E}" destId="{9E02E481-9209-43C9-90F8-9E03EA4F0C86}" srcOrd="0" destOrd="0" presId="urn:microsoft.com/office/officeart/2005/8/layout/vList3"/>
    <dgm:cxn modelId="{91BF06FF-01BD-431C-BE98-F544290EA17F}" type="presParOf" srcId="{3DEAB2D2-E131-4F15-9232-FCA04367FD5E}" destId="{0EF95CE6-9183-477C-9ACD-8374D756D51D}" srcOrd="1" destOrd="0" presId="urn:microsoft.com/office/officeart/2005/8/layout/vList3"/>
    <dgm:cxn modelId="{D7B46597-319E-4D2F-86EA-9BE4822B2D83}" type="presParOf" srcId="{3C9293A9-A65D-46CC-9592-42FACA3411DB}" destId="{6C8C9EB2-7635-4EC1-90BE-CD2C6EDE0E48}" srcOrd="27" destOrd="0" presId="urn:microsoft.com/office/officeart/2005/8/layout/vList3"/>
    <dgm:cxn modelId="{78D31720-A776-4286-8E6F-78EBBE03829A}" type="presParOf" srcId="{3C9293A9-A65D-46CC-9592-42FACA3411DB}" destId="{595A0056-0F40-4A50-90D0-708DCB0418D6}" srcOrd="28" destOrd="0" presId="urn:microsoft.com/office/officeart/2005/8/layout/vList3"/>
    <dgm:cxn modelId="{72E69F0E-FC9C-432E-A3E9-C1527FA8814D}" type="presParOf" srcId="{595A0056-0F40-4A50-90D0-708DCB0418D6}" destId="{10735270-CC0D-4F3A-8606-D538F8331DCE}" srcOrd="0" destOrd="0" presId="urn:microsoft.com/office/officeart/2005/8/layout/vList3"/>
    <dgm:cxn modelId="{0BF7AEF3-B62F-4A6A-A0E5-0D7DEA1FBB09}" type="presParOf" srcId="{595A0056-0F40-4A50-90D0-708DCB0418D6}" destId="{E9842CA7-B6AC-4CFF-963B-A258DC095C27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2D0D900-D332-483A-885F-87F693E032C0}" type="doc">
      <dgm:prSet loTypeId="urn:microsoft.com/office/officeart/2005/8/layout/pyramid1" loCatId="pyramid" qsTypeId="urn:microsoft.com/office/officeart/2005/8/quickstyle/simple3" qsCatId="simple" csTypeId="urn:microsoft.com/office/officeart/2005/8/colors/colorful1" csCatId="colorful" phldr="1"/>
      <dgm:spPr/>
    </dgm:pt>
    <dgm:pt modelId="{6E1BB33B-42D2-458E-AB52-7F2BB92506A6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0,01%</a:t>
          </a:r>
        </a:p>
      </dgm:t>
    </dgm:pt>
    <dgm:pt modelId="{8DAA5D47-9018-436F-9FE5-9A77E1332326}" type="parTrans" cxnId="{6455CD26-44B1-4529-B70F-B0207A4ACAEA}">
      <dgm:prSet/>
      <dgm:spPr/>
      <dgm:t>
        <a:bodyPr/>
        <a:lstStyle/>
        <a:p>
          <a:endParaRPr lang="ru-RU"/>
        </a:p>
      </dgm:t>
    </dgm:pt>
    <dgm:pt modelId="{B5BE3799-0064-4D8F-9E8D-686A44121F07}" type="sibTrans" cxnId="{6455CD26-44B1-4529-B70F-B0207A4ACAEA}">
      <dgm:prSet/>
      <dgm:spPr/>
      <dgm:t>
        <a:bodyPr/>
        <a:lstStyle/>
        <a:p>
          <a:endParaRPr lang="ru-RU"/>
        </a:p>
      </dgm:t>
    </dgm:pt>
    <dgm:pt modelId="{2CEE66DF-22B4-436B-8D20-F246876DF8D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0,06%</a:t>
          </a:r>
        </a:p>
      </dgm:t>
    </dgm:pt>
    <dgm:pt modelId="{518625A4-6E35-4AC7-99FC-0A741182C056}" type="parTrans" cxnId="{2BD31122-B3EB-4E33-B8BD-28072289C4C8}">
      <dgm:prSet/>
      <dgm:spPr/>
      <dgm:t>
        <a:bodyPr/>
        <a:lstStyle/>
        <a:p>
          <a:endParaRPr lang="ru-RU"/>
        </a:p>
      </dgm:t>
    </dgm:pt>
    <dgm:pt modelId="{5266C921-1EC4-4F46-9E1C-C7055C99C09A}" type="sibTrans" cxnId="{2BD31122-B3EB-4E33-B8BD-28072289C4C8}">
      <dgm:prSet/>
      <dgm:spPr/>
      <dgm:t>
        <a:bodyPr/>
        <a:lstStyle/>
        <a:p>
          <a:endParaRPr lang="ru-RU"/>
        </a:p>
      </dgm:t>
    </dgm:pt>
    <dgm:pt modelId="{4071EF42-5EB1-4919-91FE-87CEEB4918A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3,1%</a:t>
          </a:r>
        </a:p>
      </dgm:t>
    </dgm:pt>
    <dgm:pt modelId="{E0EE08A3-8620-419D-9438-3C107EBBE3F0}" type="parTrans" cxnId="{E6A9C39E-E77A-4084-9DDC-E371621593AB}">
      <dgm:prSet/>
      <dgm:spPr/>
      <dgm:t>
        <a:bodyPr/>
        <a:lstStyle/>
        <a:p>
          <a:endParaRPr lang="ru-RU"/>
        </a:p>
      </dgm:t>
    </dgm:pt>
    <dgm:pt modelId="{15A7E8D0-189D-47A4-830D-1D7EC59B18D7}" type="sibTrans" cxnId="{E6A9C39E-E77A-4084-9DDC-E371621593AB}">
      <dgm:prSet/>
      <dgm:spPr/>
      <dgm:t>
        <a:bodyPr/>
        <a:lstStyle/>
        <a:p>
          <a:endParaRPr lang="ru-RU"/>
        </a:p>
      </dgm:t>
    </dgm:pt>
    <dgm:pt modelId="{51A28E80-7464-4D3D-8E79-B92B975801BF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24,4%</a:t>
          </a:r>
        </a:p>
      </dgm:t>
    </dgm:pt>
    <dgm:pt modelId="{F661E67E-C135-4865-A315-A241B92E2B17}" type="parTrans" cxnId="{F5F04719-DD40-41EC-8880-72173543D494}">
      <dgm:prSet/>
      <dgm:spPr/>
      <dgm:t>
        <a:bodyPr/>
        <a:lstStyle/>
        <a:p>
          <a:endParaRPr lang="ru-RU"/>
        </a:p>
      </dgm:t>
    </dgm:pt>
    <dgm:pt modelId="{347DEEA2-5E33-46FF-8860-818306ED636C}" type="sibTrans" cxnId="{F5F04719-DD40-41EC-8880-72173543D494}">
      <dgm:prSet/>
      <dgm:spPr/>
      <dgm:t>
        <a:bodyPr/>
        <a:lstStyle/>
        <a:p>
          <a:endParaRPr lang="ru-RU"/>
        </a:p>
      </dgm:t>
    </dgm:pt>
    <dgm:pt modelId="{27A6D55A-F61D-4896-81EA-CB7ACE5F8F10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10,0%</a:t>
          </a:r>
        </a:p>
      </dgm:t>
    </dgm:pt>
    <dgm:pt modelId="{39F2A098-2ECC-4323-8998-740288093DDE}" type="parTrans" cxnId="{A85FE8A0-BB11-4BF0-A526-1250B07071CE}">
      <dgm:prSet/>
      <dgm:spPr/>
      <dgm:t>
        <a:bodyPr/>
        <a:lstStyle/>
        <a:p>
          <a:endParaRPr lang="ru-RU"/>
        </a:p>
      </dgm:t>
    </dgm:pt>
    <dgm:pt modelId="{DC19D446-7A5D-4F2D-BDE2-748F2C728088}" type="sibTrans" cxnId="{A85FE8A0-BB11-4BF0-A526-1250B07071CE}">
      <dgm:prSet/>
      <dgm:spPr/>
      <dgm:t>
        <a:bodyPr/>
        <a:lstStyle/>
        <a:p>
          <a:endParaRPr lang="ru-RU"/>
        </a:p>
      </dgm:t>
    </dgm:pt>
    <dgm:pt modelId="{C9B12276-42E3-4402-AF53-F1BF7836DA4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9,4%</a:t>
          </a:r>
        </a:p>
      </dgm:t>
    </dgm:pt>
    <dgm:pt modelId="{3A0591F6-657A-4087-93E6-77D8430BFF0E}" type="parTrans" cxnId="{2B8CC639-FBC3-480B-88AD-D840774A18FB}">
      <dgm:prSet/>
      <dgm:spPr/>
      <dgm:t>
        <a:bodyPr/>
        <a:lstStyle/>
        <a:p>
          <a:endParaRPr lang="ru-RU"/>
        </a:p>
      </dgm:t>
    </dgm:pt>
    <dgm:pt modelId="{6CBEE2FA-862E-472F-A6FB-BA752133852D}" type="sibTrans" cxnId="{2B8CC639-FBC3-480B-88AD-D840774A18FB}">
      <dgm:prSet/>
      <dgm:spPr/>
      <dgm:t>
        <a:bodyPr/>
        <a:lstStyle/>
        <a:p>
          <a:endParaRPr lang="ru-RU"/>
        </a:p>
      </dgm:t>
    </dgm:pt>
    <dgm:pt modelId="{AF51B8A0-0BCA-4459-8B43-3ED44AC7E25B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5,3%</a:t>
          </a:r>
        </a:p>
      </dgm:t>
    </dgm:pt>
    <dgm:pt modelId="{F13CAFC2-20A2-42CA-9335-BE5468FFA039}" type="parTrans" cxnId="{DBA7C821-9804-4E4E-8AA2-ACF59F8FE5C5}">
      <dgm:prSet/>
      <dgm:spPr/>
      <dgm:t>
        <a:bodyPr/>
        <a:lstStyle/>
        <a:p>
          <a:endParaRPr lang="ru-RU"/>
        </a:p>
      </dgm:t>
    </dgm:pt>
    <dgm:pt modelId="{A77859FE-BF25-4EA8-994D-E474DDA3B8D0}" type="sibTrans" cxnId="{DBA7C821-9804-4E4E-8AA2-ACF59F8FE5C5}">
      <dgm:prSet/>
      <dgm:spPr/>
      <dgm:t>
        <a:bodyPr/>
        <a:lstStyle/>
        <a:p>
          <a:endParaRPr lang="ru-RU"/>
        </a:p>
      </dgm:t>
    </dgm:pt>
    <dgm:pt modelId="{F645451C-F9DC-4C1E-958E-54FB7856FF35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4,8%</a:t>
          </a:r>
        </a:p>
      </dgm:t>
    </dgm:pt>
    <dgm:pt modelId="{3206758D-FBE2-4DD6-8B8C-1386B85CFA81}" type="parTrans" cxnId="{FE8B4D18-215F-4C4D-9D0A-FF274AA28D38}">
      <dgm:prSet/>
      <dgm:spPr/>
      <dgm:t>
        <a:bodyPr/>
        <a:lstStyle/>
        <a:p>
          <a:endParaRPr lang="ru-RU"/>
        </a:p>
      </dgm:t>
    </dgm:pt>
    <dgm:pt modelId="{924BE584-7907-4C84-BD73-8AF1D1E6E130}" type="sibTrans" cxnId="{FE8B4D18-215F-4C4D-9D0A-FF274AA28D38}">
      <dgm:prSet/>
      <dgm:spPr/>
      <dgm:t>
        <a:bodyPr/>
        <a:lstStyle/>
        <a:p>
          <a:endParaRPr lang="ru-RU"/>
        </a:p>
      </dgm:t>
    </dgm:pt>
    <dgm:pt modelId="{1386057E-C255-4811-9821-714557592FD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3,8%</a:t>
          </a:r>
        </a:p>
      </dgm:t>
    </dgm:pt>
    <dgm:pt modelId="{03B362BE-5BC7-4706-A313-AEC74ED02499}" type="parTrans" cxnId="{8BC191FC-4846-4926-8096-1DCB995DF7E9}">
      <dgm:prSet/>
      <dgm:spPr/>
      <dgm:t>
        <a:bodyPr/>
        <a:lstStyle/>
        <a:p>
          <a:endParaRPr lang="ru-RU"/>
        </a:p>
      </dgm:t>
    </dgm:pt>
    <dgm:pt modelId="{D85D4287-8F67-4F1F-974A-50A1A2C9DA18}" type="sibTrans" cxnId="{8BC191FC-4846-4926-8096-1DCB995DF7E9}">
      <dgm:prSet/>
      <dgm:spPr/>
      <dgm:t>
        <a:bodyPr/>
        <a:lstStyle/>
        <a:p>
          <a:endParaRPr lang="ru-RU"/>
        </a:p>
      </dgm:t>
    </dgm:pt>
    <dgm:pt modelId="{5B32A422-9A13-4487-AEEB-9F65F95FFA19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27712E-A235-4C39-B10D-5F59ECDC98DA}" type="parTrans" cxnId="{4899D621-41D9-4F42-9FD0-7C2CBA9180C7}">
      <dgm:prSet/>
      <dgm:spPr/>
      <dgm:t>
        <a:bodyPr/>
        <a:lstStyle/>
        <a:p>
          <a:endParaRPr lang="ru-RU"/>
        </a:p>
      </dgm:t>
    </dgm:pt>
    <dgm:pt modelId="{CBCFFE46-183A-449C-86F4-93F9D36F2215}" type="sibTrans" cxnId="{4899D621-41D9-4F42-9FD0-7C2CBA9180C7}">
      <dgm:prSet/>
      <dgm:spPr/>
      <dgm:t>
        <a:bodyPr/>
        <a:lstStyle/>
        <a:p>
          <a:endParaRPr lang="ru-RU"/>
        </a:p>
      </dgm:t>
    </dgm:pt>
    <dgm:pt modelId="{C883DE3B-7539-4B00-B854-D62F9C29E104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10,0 тыс. рублей </a:t>
          </a:r>
        </a:p>
      </dgm:t>
    </dgm:pt>
    <dgm:pt modelId="{A9F4D9F5-8ADB-4ABE-8324-95DC43C728D4}" type="parTrans" cxnId="{92E4D564-F6DD-46CD-8529-E25EC21C7314}">
      <dgm:prSet/>
      <dgm:spPr/>
      <dgm:t>
        <a:bodyPr/>
        <a:lstStyle/>
        <a:p>
          <a:endParaRPr lang="ru-RU"/>
        </a:p>
      </dgm:t>
    </dgm:pt>
    <dgm:pt modelId="{66AA8393-D1A9-4C9A-8B08-2155AF7F6A5D}" type="sibTrans" cxnId="{92E4D564-F6DD-46CD-8529-E25EC21C7314}">
      <dgm:prSet/>
      <dgm:spPr/>
      <dgm:t>
        <a:bodyPr/>
        <a:lstStyle/>
        <a:p>
          <a:endParaRPr lang="ru-RU"/>
        </a:p>
      </dgm:t>
    </dgm:pt>
    <dgm:pt modelId="{92C73A72-597B-4A80-9677-F17634F2F899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33E849-B740-4BBE-AB9D-0DAC7531CFA6}" type="parTrans" cxnId="{E3F19D77-CF32-4289-8160-898DFAF453B8}">
      <dgm:prSet/>
      <dgm:spPr/>
      <dgm:t>
        <a:bodyPr/>
        <a:lstStyle/>
        <a:p>
          <a:endParaRPr lang="ru-RU"/>
        </a:p>
      </dgm:t>
    </dgm:pt>
    <dgm:pt modelId="{CB601C29-CEAA-4DFE-99DF-B6A90CF6B220}" type="sibTrans" cxnId="{E3F19D77-CF32-4289-8160-898DFAF453B8}">
      <dgm:prSet/>
      <dgm:spPr/>
      <dgm:t>
        <a:bodyPr/>
        <a:lstStyle/>
        <a:p>
          <a:endParaRPr lang="ru-RU"/>
        </a:p>
      </dgm:t>
    </dgm:pt>
    <dgm:pt modelId="{C422DDEA-18CA-4C13-855D-D7B103784A30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3 730,9 тыс. рублей</a:t>
          </a:r>
        </a:p>
      </dgm:t>
    </dgm:pt>
    <dgm:pt modelId="{12B87167-7B63-43DE-AD72-D7082561F9CA}" type="parTrans" cxnId="{920E16FC-EEBC-4902-B948-5CC6E1DE7957}">
      <dgm:prSet/>
      <dgm:spPr/>
      <dgm:t>
        <a:bodyPr/>
        <a:lstStyle/>
        <a:p>
          <a:endParaRPr lang="ru-RU"/>
        </a:p>
      </dgm:t>
    </dgm:pt>
    <dgm:pt modelId="{2FF7A265-8922-4B63-94D7-781FF7D74E8B}" type="sibTrans" cxnId="{920E16FC-EEBC-4902-B948-5CC6E1DE7957}">
      <dgm:prSet/>
      <dgm:spPr/>
      <dgm:t>
        <a:bodyPr/>
        <a:lstStyle/>
        <a:p>
          <a:endParaRPr lang="ru-RU"/>
        </a:p>
      </dgm:t>
    </dgm:pt>
    <dgm:pt modelId="{010B320B-F5F0-4F07-8FC7-89B037B8EBA9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4 592,4 тыс. рублей</a:t>
          </a:r>
        </a:p>
      </dgm:t>
    </dgm:pt>
    <dgm:pt modelId="{C78E1710-C27F-4FF8-8EC2-1DCCCB47EC82}" type="parTrans" cxnId="{5C461208-F69C-49C7-9241-6800199CB0DF}">
      <dgm:prSet/>
      <dgm:spPr/>
      <dgm:t>
        <a:bodyPr/>
        <a:lstStyle/>
        <a:p>
          <a:endParaRPr lang="ru-RU"/>
        </a:p>
      </dgm:t>
    </dgm:pt>
    <dgm:pt modelId="{C6F866F8-1936-484B-B620-BAF034018EB4}" type="sibTrans" cxnId="{5C461208-F69C-49C7-9241-6800199CB0DF}">
      <dgm:prSet/>
      <dgm:spPr/>
      <dgm:t>
        <a:bodyPr/>
        <a:lstStyle/>
        <a:p>
          <a:endParaRPr lang="ru-RU"/>
        </a:p>
      </dgm:t>
    </dgm:pt>
    <dgm:pt modelId="{5ED6F6E9-46E4-4F3E-B344-4184EA57172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5 796,7 тыс. рублей</a:t>
          </a:r>
        </a:p>
      </dgm:t>
    </dgm:pt>
    <dgm:pt modelId="{6EF4D740-6BD0-4010-BE78-4E4F2B1AECA1}" type="parTrans" cxnId="{EF114195-685C-4F1E-9CE5-8FA150594526}">
      <dgm:prSet/>
      <dgm:spPr/>
      <dgm:t>
        <a:bodyPr/>
        <a:lstStyle/>
        <a:p>
          <a:endParaRPr lang="ru-RU"/>
        </a:p>
      </dgm:t>
    </dgm:pt>
    <dgm:pt modelId="{87D3225F-E77F-42F7-A051-B04CC340C452}" type="sibTrans" cxnId="{EF114195-685C-4F1E-9CE5-8FA150594526}">
      <dgm:prSet/>
      <dgm:spPr/>
      <dgm:t>
        <a:bodyPr/>
        <a:lstStyle/>
        <a:p>
          <a:endParaRPr lang="ru-RU"/>
        </a:p>
      </dgm:t>
    </dgm:pt>
    <dgm:pt modelId="{1C1EE8F5-BE20-41FF-BE63-7DD9353C48C5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6 370,9 тыс. рублей</a:t>
          </a:r>
        </a:p>
      </dgm:t>
    </dgm:pt>
    <dgm:pt modelId="{A1F02A38-99F3-4DAE-99AC-F8C891A7836C}" type="parTrans" cxnId="{1F2116E7-0773-4E5D-8BA5-9C62AEDAF61C}">
      <dgm:prSet/>
      <dgm:spPr/>
      <dgm:t>
        <a:bodyPr/>
        <a:lstStyle/>
        <a:p>
          <a:endParaRPr lang="ru-RU"/>
        </a:p>
      </dgm:t>
    </dgm:pt>
    <dgm:pt modelId="{FD352086-5E2C-4644-BDA2-0A45DDF27417}" type="sibTrans" cxnId="{1F2116E7-0773-4E5D-8BA5-9C62AEDAF61C}">
      <dgm:prSet/>
      <dgm:spPr/>
      <dgm:t>
        <a:bodyPr/>
        <a:lstStyle/>
        <a:p>
          <a:endParaRPr lang="ru-RU"/>
        </a:p>
      </dgm:t>
    </dgm:pt>
    <dgm:pt modelId="{32F107CD-4C74-4E8E-B952-868758148A63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          11 289,4 тыс. рублей</a:t>
          </a:r>
        </a:p>
      </dgm:t>
    </dgm:pt>
    <dgm:pt modelId="{4E19E2CB-5027-4528-87CE-4B0409FAB692}" type="parTrans" cxnId="{E6FC6CB7-135C-4329-9AC4-07E019D5F467}">
      <dgm:prSet/>
      <dgm:spPr/>
      <dgm:t>
        <a:bodyPr/>
        <a:lstStyle/>
        <a:p>
          <a:endParaRPr lang="ru-RU"/>
        </a:p>
      </dgm:t>
    </dgm:pt>
    <dgm:pt modelId="{46C39325-908F-40D9-A882-57C64E6D3E5A}" type="sibTrans" cxnId="{E6FC6CB7-135C-4329-9AC4-07E019D5F467}">
      <dgm:prSet/>
      <dgm:spPr/>
      <dgm:t>
        <a:bodyPr/>
        <a:lstStyle/>
        <a:p>
          <a:endParaRPr lang="ru-RU"/>
        </a:p>
      </dgm:t>
    </dgm:pt>
    <dgm:pt modelId="{8D065752-6801-472F-8CF2-ADC32B50BEC8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12 070,0 тыс. рублей</a:t>
          </a:r>
        </a:p>
      </dgm:t>
    </dgm:pt>
    <dgm:pt modelId="{330F7006-9B7A-45C6-9150-1A55BBDAD368}" type="parTrans" cxnId="{535F8663-BEF8-4900-B0BB-14E0C00C953C}">
      <dgm:prSet/>
      <dgm:spPr/>
      <dgm:t>
        <a:bodyPr/>
        <a:lstStyle/>
        <a:p>
          <a:endParaRPr lang="ru-RU"/>
        </a:p>
      </dgm:t>
    </dgm:pt>
    <dgm:pt modelId="{02D5406A-3803-47F9-9E8C-02E6B7C263BE}" type="sibTrans" cxnId="{535F8663-BEF8-4900-B0BB-14E0C00C953C}">
      <dgm:prSet/>
      <dgm:spPr/>
      <dgm:t>
        <a:bodyPr/>
        <a:lstStyle/>
        <a:p>
          <a:endParaRPr lang="ru-RU"/>
        </a:p>
      </dgm:t>
    </dgm:pt>
    <dgm:pt modelId="{A8103D43-17AA-46FB-847D-DE3815C98997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39,1%</a:t>
          </a:r>
        </a:p>
      </dgm:t>
    </dgm:pt>
    <dgm:pt modelId="{F219AB7C-DA00-4FFD-B892-3A58CA9CB14A}" type="parTrans" cxnId="{B5656931-7FA6-463F-9670-A1515E079AB3}">
      <dgm:prSet/>
      <dgm:spPr/>
      <dgm:t>
        <a:bodyPr/>
        <a:lstStyle/>
        <a:p>
          <a:endParaRPr lang="ru-RU"/>
        </a:p>
      </dgm:t>
    </dgm:pt>
    <dgm:pt modelId="{C50BEC9A-E84E-49FC-88D8-A77FF9F37788}" type="sibTrans" cxnId="{B5656931-7FA6-463F-9670-A1515E079AB3}">
      <dgm:prSet/>
      <dgm:spPr/>
      <dgm:t>
        <a:bodyPr/>
        <a:lstStyle/>
        <a:p>
          <a:endParaRPr lang="ru-RU"/>
        </a:p>
      </dgm:t>
    </dgm:pt>
    <dgm:pt modelId="{652E0A7F-1978-4D40-B534-E7B01D0DAE5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29 463,4 тыс. рублей</a:t>
          </a:r>
        </a:p>
      </dgm:t>
    </dgm:pt>
    <dgm:pt modelId="{BF83D0E3-21AC-4C79-8AB7-568FAC307D45}" type="parTrans" cxnId="{2D742A59-BDC6-440C-88F8-889725AE0B6B}">
      <dgm:prSet/>
      <dgm:spPr/>
      <dgm:t>
        <a:bodyPr/>
        <a:lstStyle/>
        <a:p>
          <a:endParaRPr lang="ru-RU"/>
        </a:p>
      </dgm:t>
    </dgm:pt>
    <dgm:pt modelId="{7D1AF6EB-DB7E-43A1-A5A9-B033490D13BE}" type="sibTrans" cxnId="{2D742A59-BDC6-440C-88F8-889725AE0B6B}">
      <dgm:prSet/>
      <dgm:spPr/>
      <dgm:t>
        <a:bodyPr/>
        <a:lstStyle/>
        <a:p>
          <a:endParaRPr lang="ru-RU"/>
        </a:p>
      </dgm:t>
    </dgm:pt>
    <dgm:pt modelId="{20A5BBCA-9467-4ADA-A675-CBE0A808497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47 096,2 тыс. рублей</a:t>
          </a:r>
        </a:p>
      </dgm:t>
    </dgm:pt>
    <dgm:pt modelId="{D90B7652-6E35-4F5A-8DAA-78571E35FE1A}" type="parTrans" cxnId="{85EE2576-D9A8-4C20-8F13-D51877FC7C26}">
      <dgm:prSet/>
      <dgm:spPr/>
      <dgm:t>
        <a:bodyPr/>
        <a:lstStyle/>
        <a:p>
          <a:endParaRPr lang="ru-RU"/>
        </a:p>
      </dgm:t>
    </dgm:pt>
    <dgm:pt modelId="{D88412F3-837F-4D5C-A67A-B06B1E4034D7}" type="sibTrans" cxnId="{85EE2576-D9A8-4C20-8F13-D51877FC7C26}">
      <dgm:prSet/>
      <dgm:spPr/>
      <dgm:t>
        <a:bodyPr/>
        <a:lstStyle/>
        <a:p>
          <a:endParaRPr lang="ru-RU"/>
        </a:p>
      </dgm:t>
    </dgm:pt>
    <dgm:pt modelId="{D5B903BD-662B-4178-837E-DD01C7129AE4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75,0 тыс. рублей</a:t>
          </a:r>
          <a:endParaRPr lang="ru-RU"/>
        </a:p>
      </dgm:t>
    </dgm:pt>
    <dgm:pt modelId="{D26B4620-E677-4459-9854-55D16C8B4B94}" type="parTrans" cxnId="{C673F375-E8E1-4769-98BE-180F65E06600}">
      <dgm:prSet/>
      <dgm:spPr/>
      <dgm:t>
        <a:bodyPr/>
        <a:lstStyle/>
        <a:p>
          <a:endParaRPr lang="ru-RU"/>
        </a:p>
      </dgm:t>
    </dgm:pt>
    <dgm:pt modelId="{C1340100-85E5-4541-8135-C26660348409}" type="sibTrans" cxnId="{C673F375-E8E1-4769-98BE-180F65E06600}">
      <dgm:prSet/>
      <dgm:spPr/>
      <dgm:t>
        <a:bodyPr/>
        <a:lstStyle/>
        <a:p>
          <a:endParaRPr lang="ru-RU"/>
        </a:p>
      </dgm:t>
    </dgm:pt>
    <dgm:pt modelId="{470632A8-923E-46FF-ACBA-62836F974AD9}" type="pres">
      <dgm:prSet presAssocID="{02D0D900-D332-483A-885F-87F693E032C0}" presName="Name0" presStyleCnt="0">
        <dgm:presLayoutVars>
          <dgm:dir/>
          <dgm:animLvl val="lvl"/>
          <dgm:resizeHandles val="exact"/>
        </dgm:presLayoutVars>
      </dgm:prSet>
      <dgm:spPr/>
    </dgm:pt>
    <dgm:pt modelId="{A8DFD99B-28B7-4E5C-B239-5BA68837CE8E}" type="pres">
      <dgm:prSet presAssocID="{6E1BB33B-42D2-458E-AB52-7F2BB92506A6}" presName="Name8" presStyleCnt="0"/>
      <dgm:spPr/>
    </dgm:pt>
    <dgm:pt modelId="{6D718DF4-B276-4C40-9166-E80B4D3C6069}" type="pres">
      <dgm:prSet presAssocID="{6E1BB33B-42D2-458E-AB52-7F2BB92506A6}" presName="acctBkgd" presStyleLbl="alignAcc1" presStyleIdx="0" presStyleCnt="10"/>
      <dgm:spPr/>
      <dgm:t>
        <a:bodyPr/>
        <a:lstStyle/>
        <a:p>
          <a:endParaRPr lang="ru-RU"/>
        </a:p>
      </dgm:t>
    </dgm:pt>
    <dgm:pt modelId="{7A52F5D3-E40E-4923-9F4E-054435E3BBD4}" type="pres">
      <dgm:prSet presAssocID="{6E1BB33B-42D2-458E-AB52-7F2BB92506A6}" presName="acctTx" presStyleLbl="alignAcc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152AE9-0FAE-436A-83BC-812F56B2E117}" type="pres">
      <dgm:prSet presAssocID="{6E1BB33B-42D2-458E-AB52-7F2BB92506A6}" presName="level" presStyleLbl="node1" presStyleIdx="0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99F04D-6E65-420B-86C2-74B3245C23FB}" type="pres">
      <dgm:prSet presAssocID="{6E1BB33B-42D2-458E-AB52-7F2BB92506A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D2E6D0-0846-457C-AC8F-B7E186F6EF6D}" type="pres">
      <dgm:prSet presAssocID="{2CEE66DF-22B4-436B-8D20-F246876DF8DA}" presName="Name8" presStyleCnt="0"/>
      <dgm:spPr/>
    </dgm:pt>
    <dgm:pt modelId="{37271DBF-6632-493F-9529-CACBD0FA6D83}" type="pres">
      <dgm:prSet presAssocID="{2CEE66DF-22B4-436B-8D20-F246876DF8DA}" presName="acctBkgd" presStyleLbl="alignAcc1" presStyleIdx="1" presStyleCnt="10"/>
      <dgm:spPr/>
      <dgm:t>
        <a:bodyPr/>
        <a:lstStyle/>
        <a:p>
          <a:endParaRPr lang="ru-RU"/>
        </a:p>
      </dgm:t>
    </dgm:pt>
    <dgm:pt modelId="{FF0362C7-9D11-4385-9D5B-D1F728D8AB6C}" type="pres">
      <dgm:prSet presAssocID="{2CEE66DF-22B4-436B-8D20-F246876DF8DA}" presName="acctTx" presStyleLbl="alignAcc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E54806-4437-47D2-93A5-684C2E102E0A}" type="pres">
      <dgm:prSet presAssocID="{2CEE66DF-22B4-436B-8D20-F246876DF8DA}" presName="level" presStyleLbl="node1" presStyleIdx="1" presStyleCnt="10" custLinFactNeighborX="0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13DACB-72E7-4361-BB53-7F74B7D26924}" type="pres">
      <dgm:prSet presAssocID="{2CEE66DF-22B4-436B-8D20-F246876DF8D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FA0F03-454F-4345-8D3F-46F84D858958}" type="pres">
      <dgm:prSet presAssocID="{4071EF42-5EB1-4919-91FE-87CEEB4918AF}" presName="Name8" presStyleCnt="0"/>
      <dgm:spPr/>
    </dgm:pt>
    <dgm:pt modelId="{C62ACC1C-9D25-45AE-8ACF-1FE3E9064AA4}" type="pres">
      <dgm:prSet presAssocID="{4071EF42-5EB1-4919-91FE-87CEEB4918AF}" presName="acctBkgd" presStyleLbl="alignAcc1" presStyleIdx="2" presStyleCnt="10"/>
      <dgm:spPr/>
      <dgm:t>
        <a:bodyPr/>
        <a:lstStyle/>
        <a:p>
          <a:endParaRPr lang="ru-RU"/>
        </a:p>
      </dgm:t>
    </dgm:pt>
    <dgm:pt modelId="{B4ED33BA-7F7D-4746-BA5F-11EE5D8ABD4A}" type="pres">
      <dgm:prSet presAssocID="{4071EF42-5EB1-4919-91FE-87CEEB4918AF}" presName="acctTx" presStyleLbl="alignAcc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32D7CA-58BF-4F59-88C0-598A0F60C352}" type="pres">
      <dgm:prSet presAssocID="{4071EF42-5EB1-4919-91FE-87CEEB4918AF}" presName="level" presStyleLbl="node1" presStyleIdx="2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49C9E5-3F7E-47F0-881C-429048400AAA}" type="pres">
      <dgm:prSet presAssocID="{4071EF42-5EB1-4919-91FE-87CEEB4918A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B8561B-C112-41DA-A69A-D747FD7873C0}" type="pres">
      <dgm:prSet presAssocID="{1386057E-C255-4811-9821-714557592FD9}" presName="Name8" presStyleCnt="0"/>
      <dgm:spPr/>
    </dgm:pt>
    <dgm:pt modelId="{CD4D9A9D-EECE-4679-9EF7-EC9447449D6F}" type="pres">
      <dgm:prSet presAssocID="{1386057E-C255-4811-9821-714557592FD9}" presName="acctBkgd" presStyleLbl="alignAcc1" presStyleIdx="3" presStyleCnt="10"/>
      <dgm:spPr/>
      <dgm:t>
        <a:bodyPr/>
        <a:lstStyle/>
        <a:p>
          <a:endParaRPr lang="ru-RU"/>
        </a:p>
      </dgm:t>
    </dgm:pt>
    <dgm:pt modelId="{97203AE5-1FAF-4536-A215-0422457FFB58}" type="pres">
      <dgm:prSet presAssocID="{1386057E-C255-4811-9821-714557592FD9}" presName="acctTx" presStyleLbl="alignAcc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5D8F7A-36E9-4AF7-988F-459DB3E2D487}" type="pres">
      <dgm:prSet presAssocID="{1386057E-C255-4811-9821-714557592FD9}" presName="level" presStyleLbl="node1" presStyleIdx="3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F571B5-7A7A-47D8-9603-D275033F06B4}" type="pres">
      <dgm:prSet presAssocID="{1386057E-C255-4811-9821-714557592FD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A6764D-97DE-40E6-A16F-5FA1A0485F8E}" type="pres">
      <dgm:prSet presAssocID="{F645451C-F9DC-4C1E-958E-54FB7856FF35}" presName="Name8" presStyleCnt="0"/>
      <dgm:spPr/>
    </dgm:pt>
    <dgm:pt modelId="{04B5D6D0-D5BA-42BA-8AF7-BE711D0F0FE0}" type="pres">
      <dgm:prSet presAssocID="{F645451C-F9DC-4C1E-958E-54FB7856FF35}" presName="acctBkgd" presStyleLbl="alignAcc1" presStyleIdx="4" presStyleCnt="10"/>
      <dgm:spPr/>
      <dgm:t>
        <a:bodyPr/>
        <a:lstStyle/>
        <a:p>
          <a:endParaRPr lang="ru-RU"/>
        </a:p>
      </dgm:t>
    </dgm:pt>
    <dgm:pt modelId="{8ADE8CD9-545E-43AC-93D6-D652A119A2A2}" type="pres">
      <dgm:prSet presAssocID="{F645451C-F9DC-4C1E-958E-54FB7856FF35}" presName="acctTx" presStyleLbl="alignAcc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FE4E25-153F-46EC-9591-F1FC19BFF624}" type="pres">
      <dgm:prSet presAssocID="{F645451C-F9DC-4C1E-958E-54FB7856FF35}" presName="level" presStyleLbl="node1" presStyleIdx="4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6A2B89-AE1C-455F-811E-31CE3F46B656}" type="pres">
      <dgm:prSet presAssocID="{F645451C-F9DC-4C1E-958E-54FB7856FF35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3F21CB-7A38-4D9E-89FB-3FA1DC0DFCF8}" type="pres">
      <dgm:prSet presAssocID="{AF51B8A0-0BCA-4459-8B43-3ED44AC7E25B}" presName="Name8" presStyleCnt="0"/>
      <dgm:spPr/>
    </dgm:pt>
    <dgm:pt modelId="{C2E257BC-F0FD-498E-ADCD-42945B96913A}" type="pres">
      <dgm:prSet presAssocID="{AF51B8A0-0BCA-4459-8B43-3ED44AC7E25B}" presName="acctBkgd" presStyleLbl="alignAcc1" presStyleIdx="5" presStyleCnt="10"/>
      <dgm:spPr/>
      <dgm:t>
        <a:bodyPr/>
        <a:lstStyle/>
        <a:p>
          <a:endParaRPr lang="ru-RU"/>
        </a:p>
      </dgm:t>
    </dgm:pt>
    <dgm:pt modelId="{AC3B59A4-5C3F-41CC-9561-EF00C1CD3C44}" type="pres">
      <dgm:prSet presAssocID="{AF51B8A0-0BCA-4459-8B43-3ED44AC7E25B}" presName="acctTx" presStyleLbl="alignAcc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96AB36-87F0-43D3-84B1-3E1459B5E11A}" type="pres">
      <dgm:prSet presAssocID="{AF51B8A0-0BCA-4459-8B43-3ED44AC7E25B}" presName="level" presStyleLbl="node1" presStyleIdx="5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8D8759-DD82-46C2-B110-9383CB4FD71B}" type="pres">
      <dgm:prSet presAssocID="{AF51B8A0-0BCA-4459-8B43-3ED44AC7E25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4EE678-507E-43AC-9C66-2C2F9C6E88E3}" type="pres">
      <dgm:prSet presAssocID="{C9B12276-42E3-4402-AF53-F1BF7836DA49}" presName="Name8" presStyleCnt="0"/>
      <dgm:spPr/>
    </dgm:pt>
    <dgm:pt modelId="{4C6F9D44-3676-43E4-9CB0-C7C43D7E1FC7}" type="pres">
      <dgm:prSet presAssocID="{C9B12276-42E3-4402-AF53-F1BF7836DA49}" presName="acctBkgd" presStyleLbl="alignAcc1" presStyleIdx="6" presStyleCnt="10"/>
      <dgm:spPr/>
      <dgm:t>
        <a:bodyPr/>
        <a:lstStyle/>
        <a:p>
          <a:endParaRPr lang="ru-RU"/>
        </a:p>
      </dgm:t>
    </dgm:pt>
    <dgm:pt modelId="{8A7E79C3-40FE-4067-9EDB-4DB7A5FEB777}" type="pres">
      <dgm:prSet presAssocID="{C9B12276-42E3-4402-AF53-F1BF7836DA49}" presName="acctTx" presStyleLbl="alignAcc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FFA56A-E28C-4267-854F-66B79DA68299}" type="pres">
      <dgm:prSet presAssocID="{C9B12276-42E3-4402-AF53-F1BF7836DA49}" presName="level" presStyleLbl="node1" presStyleIdx="6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E61DE1-3E33-4238-A84D-AB46B326C7C0}" type="pres">
      <dgm:prSet presAssocID="{C9B12276-42E3-4402-AF53-F1BF7836DA4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2305E9-0076-4333-A55F-A9BA05A80B6E}" type="pres">
      <dgm:prSet presAssocID="{27A6D55A-F61D-4896-81EA-CB7ACE5F8F10}" presName="Name8" presStyleCnt="0"/>
      <dgm:spPr/>
    </dgm:pt>
    <dgm:pt modelId="{E1B5B74E-D9A0-43F8-ABFE-1BDA62F954FB}" type="pres">
      <dgm:prSet presAssocID="{27A6D55A-F61D-4896-81EA-CB7ACE5F8F10}" presName="acctBkgd" presStyleLbl="alignAcc1" presStyleIdx="7" presStyleCnt="10"/>
      <dgm:spPr/>
      <dgm:t>
        <a:bodyPr/>
        <a:lstStyle/>
        <a:p>
          <a:endParaRPr lang="ru-RU"/>
        </a:p>
      </dgm:t>
    </dgm:pt>
    <dgm:pt modelId="{9D30E61A-6E4B-4B7F-BE13-E571596E5E67}" type="pres">
      <dgm:prSet presAssocID="{27A6D55A-F61D-4896-81EA-CB7ACE5F8F10}" presName="acctTx" presStyleLbl="alignAcc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577543-7302-46F5-9327-569C54BB82CD}" type="pres">
      <dgm:prSet presAssocID="{27A6D55A-F61D-4896-81EA-CB7ACE5F8F10}" presName="level" presStyleLbl="node1" presStyleIdx="7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BB05B2-FC7C-43B0-B3B9-858B30866E51}" type="pres">
      <dgm:prSet presAssocID="{27A6D55A-F61D-4896-81EA-CB7ACE5F8F1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36C398-024A-4FC2-8B3F-FCB5EF8C1396}" type="pres">
      <dgm:prSet presAssocID="{51A28E80-7464-4D3D-8E79-B92B975801BF}" presName="Name8" presStyleCnt="0"/>
      <dgm:spPr/>
    </dgm:pt>
    <dgm:pt modelId="{43D2A99C-A657-4D84-9FF9-69982A601729}" type="pres">
      <dgm:prSet presAssocID="{51A28E80-7464-4D3D-8E79-B92B975801BF}" presName="acctBkgd" presStyleLbl="alignAcc1" presStyleIdx="8" presStyleCnt="10" custLinFactNeighborX="0"/>
      <dgm:spPr/>
      <dgm:t>
        <a:bodyPr/>
        <a:lstStyle/>
        <a:p>
          <a:endParaRPr lang="ru-RU"/>
        </a:p>
      </dgm:t>
    </dgm:pt>
    <dgm:pt modelId="{8461CB3D-276A-4B3C-83B4-16D38A4627E2}" type="pres">
      <dgm:prSet presAssocID="{51A28E80-7464-4D3D-8E79-B92B975801BF}" presName="acctTx" presStyleLbl="alignAcc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19466E-3641-493F-AE7C-820081113748}" type="pres">
      <dgm:prSet presAssocID="{51A28E80-7464-4D3D-8E79-B92B975801BF}" presName="level" presStyleLbl="node1" presStyleIdx="8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80E8E2-FC34-4AEA-9DF9-BA1AFC0F61C3}" type="pres">
      <dgm:prSet presAssocID="{51A28E80-7464-4D3D-8E79-B92B975801B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8D0021-2484-4FEF-8D9A-40399B81391D}" type="pres">
      <dgm:prSet presAssocID="{A8103D43-17AA-46FB-847D-DE3815C98997}" presName="Name8" presStyleCnt="0"/>
      <dgm:spPr/>
    </dgm:pt>
    <dgm:pt modelId="{E30A52EF-6791-4B09-BA9A-412BD6EC1309}" type="pres">
      <dgm:prSet presAssocID="{A8103D43-17AA-46FB-847D-DE3815C98997}" presName="acctBkgd" presStyleLbl="alignAcc1" presStyleIdx="9" presStyleCnt="10"/>
      <dgm:spPr/>
      <dgm:t>
        <a:bodyPr/>
        <a:lstStyle/>
        <a:p>
          <a:endParaRPr lang="ru-RU"/>
        </a:p>
      </dgm:t>
    </dgm:pt>
    <dgm:pt modelId="{B894E876-2D6D-42BB-B74C-EFF9A67F55D2}" type="pres">
      <dgm:prSet presAssocID="{A8103D43-17AA-46FB-847D-DE3815C98997}" presName="acctTx" presStyleLbl="alignAcc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8BCA98-0333-4F28-A57F-BEACC4B8AC3E}" type="pres">
      <dgm:prSet presAssocID="{A8103D43-17AA-46FB-847D-DE3815C98997}" presName="level" presStyleLbl="node1" presStyleIdx="9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114595-EB67-435B-B41B-A21FFE4FAD8E}" type="pres">
      <dgm:prSet presAssocID="{A8103D43-17AA-46FB-847D-DE3815C9899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6E8639-4DBC-4020-ACD3-8D537BCB36C5}" type="presOf" srcId="{5B32A422-9A13-4487-AEEB-9F65F95FFA19}" destId="{7A52F5D3-E40E-4923-9F4E-054435E3BBD4}" srcOrd="1" destOrd="0" presId="urn:microsoft.com/office/officeart/2005/8/layout/pyramid1"/>
    <dgm:cxn modelId="{6455CD26-44B1-4529-B70F-B0207A4ACAEA}" srcId="{02D0D900-D332-483A-885F-87F693E032C0}" destId="{6E1BB33B-42D2-458E-AB52-7F2BB92506A6}" srcOrd="0" destOrd="0" parTransId="{8DAA5D47-9018-436F-9FE5-9A77E1332326}" sibTransId="{B5BE3799-0064-4D8F-9E8D-686A44121F07}"/>
    <dgm:cxn modelId="{DCE48261-677F-4275-A9FE-46D9C234845E}" type="presOf" srcId="{1C1EE8F5-BE20-41FF-BE63-7DD9353C48C5}" destId="{C2E257BC-F0FD-498E-ADCD-42945B96913A}" srcOrd="0" destOrd="0" presId="urn:microsoft.com/office/officeart/2005/8/layout/pyramid1"/>
    <dgm:cxn modelId="{DBA7C821-9804-4E4E-8AA2-ACF59F8FE5C5}" srcId="{02D0D900-D332-483A-885F-87F693E032C0}" destId="{AF51B8A0-0BCA-4459-8B43-3ED44AC7E25B}" srcOrd="5" destOrd="0" parTransId="{F13CAFC2-20A2-42CA-9335-BE5468FFA039}" sibTransId="{A77859FE-BF25-4EA8-994D-E474DDA3B8D0}"/>
    <dgm:cxn modelId="{3146F0AA-92D3-4F37-B3F6-C6A828E7367A}" type="presOf" srcId="{C9B12276-42E3-4402-AF53-F1BF7836DA49}" destId="{B4E61DE1-3E33-4238-A84D-AB46B326C7C0}" srcOrd="1" destOrd="0" presId="urn:microsoft.com/office/officeart/2005/8/layout/pyramid1"/>
    <dgm:cxn modelId="{8151DE25-8CB7-4767-AD9A-4A5EC5552F5B}" type="presOf" srcId="{51A28E80-7464-4D3D-8E79-B92B975801BF}" destId="{4619466E-3641-493F-AE7C-820081113748}" srcOrd="0" destOrd="0" presId="urn:microsoft.com/office/officeart/2005/8/layout/pyramid1"/>
    <dgm:cxn modelId="{28A70C96-06E5-4502-96A9-7B17E4FBFD51}" type="presOf" srcId="{F645451C-F9DC-4C1E-958E-54FB7856FF35}" destId="{DEFE4E25-153F-46EC-9591-F1FC19BFF624}" srcOrd="0" destOrd="0" presId="urn:microsoft.com/office/officeart/2005/8/layout/pyramid1"/>
    <dgm:cxn modelId="{4899D621-41D9-4F42-9FD0-7C2CBA9180C7}" srcId="{6E1BB33B-42D2-458E-AB52-7F2BB92506A6}" destId="{5B32A422-9A13-4487-AEEB-9F65F95FFA19}" srcOrd="0" destOrd="0" parTransId="{1027712E-A235-4C39-B10D-5F59ECDC98DA}" sibTransId="{CBCFFE46-183A-449C-86F4-93F9D36F2215}"/>
    <dgm:cxn modelId="{920E16FC-EEBC-4902-B948-5CC6E1DE7957}" srcId="{4071EF42-5EB1-4919-91FE-87CEEB4918AF}" destId="{C422DDEA-18CA-4C13-855D-D7B103784A30}" srcOrd="0" destOrd="0" parTransId="{12B87167-7B63-43DE-AD72-D7082561F9CA}" sibTransId="{2FF7A265-8922-4B63-94D7-781FF7D74E8B}"/>
    <dgm:cxn modelId="{E61A3AFB-B45B-406A-85F1-B369D982AADB}" type="presOf" srcId="{D5B903BD-662B-4178-837E-DD01C7129AE4}" destId="{FF0362C7-9D11-4385-9D5B-D1F728D8AB6C}" srcOrd="1" destOrd="1" presId="urn:microsoft.com/office/officeart/2005/8/layout/pyramid1"/>
    <dgm:cxn modelId="{584FD4D1-2205-4DB4-AC9D-80277541C4B3}" type="presOf" srcId="{C9B12276-42E3-4402-AF53-F1BF7836DA49}" destId="{A6FFA56A-E28C-4267-854F-66B79DA68299}" srcOrd="0" destOrd="0" presId="urn:microsoft.com/office/officeart/2005/8/layout/pyramid1"/>
    <dgm:cxn modelId="{39BE52D7-685F-4EB2-A2A6-4F6F6CE9BFDD}" type="presOf" srcId="{2CEE66DF-22B4-436B-8D20-F246876DF8DA}" destId="{E413DACB-72E7-4361-BB53-7F74B7D26924}" srcOrd="1" destOrd="0" presId="urn:microsoft.com/office/officeart/2005/8/layout/pyramid1"/>
    <dgm:cxn modelId="{36AD527D-9C5F-4F9E-A70E-7EC072AE0280}" type="presOf" srcId="{C422DDEA-18CA-4C13-855D-D7B103784A30}" destId="{B4ED33BA-7F7D-4746-BA5F-11EE5D8ABD4A}" srcOrd="1" destOrd="0" presId="urn:microsoft.com/office/officeart/2005/8/layout/pyramid1"/>
    <dgm:cxn modelId="{D3BEA1CA-695C-4C43-8B41-5CC2EBAF04B7}" type="presOf" srcId="{32F107CD-4C74-4E8E-B952-868758148A63}" destId="{8A7E79C3-40FE-4067-9EDB-4DB7A5FEB777}" srcOrd="1" destOrd="0" presId="urn:microsoft.com/office/officeart/2005/8/layout/pyramid1"/>
    <dgm:cxn modelId="{533DC507-5775-4E1C-B04C-7AAFD81630F2}" type="presOf" srcId="{652E0A7F-1978-4D40-B534-E7B01D0DAE52}" destId="{43D2A99C-A657-4D84-9FF9-69982A601729}" srcOrd="0" destOrd="0" presId="urn:microsoft.com/office/officeart/2005/8/layout/pyramid1"/>
    <dgm:cxn modelId="{A85FE8A0-BB11-4BF0-A526-1250B07071CE}" srcId="{02D0D900-D332-483A-885F-87F693E032C0}" destId="{27A6D55A-F61D-4896-81EA-CB7ACE5F8F10}" srcOrd="7" destOrd="0" parTransId="{39F2A098-2ECC-4323-8998-740288093DDE}" sibTransId="{DC19D446-7A5D-4F2D-BDE2-748F2C728088}"/>
    <dgm:cxn modelId="{F7B58B6E-15C2-4D88-9080-3DA5282D8616}" type="presOf" srcId="{5B32A422-9A13-4487-AEEB-9F65F95FFA19}" destId="{6D718DF4-B276-4C40-9166-E80B4D3C6069}" srcOrd="0" destOrd="0" presId="urn:microsoft.com/office/officeart/2005/8/layout/pyramid1"/>
    <dgm:cxn modelId="{EC1B6EBD-8DB8-45D7-89DC-F13D252A88C4}" type="presOf" srcId="{8D065752-6801-472F-8CF2-ADC32B50BEC8}" destId="{E1B5B74E-D9A0-43F8-ABFE-1BDA62F954FB}" srcOrd="0" destOrd="0" presId="urn:microsoft.com/office/officeart/2005/8/layout/pyramid1"/>
    <dgm:cxn modelId="{EBFA4944-9220-46C5-8820-41417F84CD7D}" type="presOf" srcId="{010B320B-F5F0-4F07-8FC7-89B037B8EBA9}" destId="{97203AE5-1FAF-4536-A215-0422457FFB58}" srcOrd="1" destOrd="0" presId="urn:microsoft.com/office/officeart/2005/8/layout/pyramid1"/>
    <dgm:cxn modelId="{349AD587-5562-4C0C-ABE1-DD85FB91F1E0}" type="presOf" srcId="{92C73A72-597B-4A80-9677-F17634F2F899}" destId="{37271DBF-6632-493F-9529-CACBD0FA6D83}" srcOrd="0" destOrd="0" presId="urn:microsoft.com/office/officeart/2005/8/layout/pyramid1"/>
    <dgm:cxn modelId="{8BC191FC-4846-4926-8096-1DCB995DF7E9}" srcId="{02D0D900-D332-483A-885F-87F693E032C0}" destId="{1386057E-C255-4811-9821-714557592FD9}" srcOrd="3" destOrd="0" parTransId="{03B362BE-5BC7-4706-A313-AEC74ED02499}" sibTransId="{D85D4287-8F67-4F1F-974A-50A1A2C9DA18}"/>
    <dgm:cxn modelId="{1F2116E7-0773-4E5D-8BA5-9C62AEDAF61C}" srcId="{AF51B8A0-0BCA-4459-8B43-3ED44AC7E25B}" destId="{1C1EE8F5-BE20-41FF-BE63-7DD9353C48C5}" srcOrd="0" destOrd="0" parTransId="{A1F02A38-99F3-4DAE-99AC-F8C891A7836C}" sibTransId="{FD352086-5E2C-4644-BDA2-0A45DDF27417}"/>
    <dgm:cxn modelId="{B58FF410-2F6B-49FF-8AF5-1F81FF07BCEE}" type="presOf" srcId="{AF51B8A0-0BCA-4459-8B43-3ED44AC7E25B}" destId="{028D8759-DD82-46C2-B110-9383CB4FD71B}" srcOrd="1" destOrd="0" presId="urn:microsoft.com/office/officeart/2005/8/layout/pyramid1"/>
    <dgm:cxn modelId="{49272A17-B0E2-4C7C-90F1-7EC2AB4B1F0E}" type="presOf" srcId="{6E1BB33B-42D2-458E-AB52-7F2BB92506A6}" destId="{5299F04D-6E65-420B-86C2-74B3245C23FB}" srcOrd="1" destOrd="0" presId="urn:microsoft.com/office/officeart/2005/8/layout/pyramid1"/>
    <dgm:cxn modelId="{B5656931-7FA6-463F-9670-A1515E079AB3}" srcId="{02D0D900-D332-483A-885F-87F693E032C0}" destId="{A8103D43-17AA-46FB-847D-DE3815C98997}" srcOrd="9" destOrd="0" parTransId="{F219AB7C-DA00-4FFD-B892-3A58CA9CB14A}" sibTransId="{C50BEC9A-E84E-49FC-88D8-A77FF9F37788}"/>
    <dgm:cxn modelId="{492E8EEC-399D-4433-827C-0D73465F175E}" type="presOf" srcId="{27A6D55A-F61D-4896-81EA-CB7ACE5F8F10}" destId="{48577543-7302-46F5-9327-569C54BB82CD}" srcOrd="0" destOrd="0" presId="urn:microsoft.com/office/officeart/2005/8/layout/pyramid1"/>
    <dgm:cxn modelId="{F5F04719-DD40-41EC-8880-72173543D494}" srcId="{02D0D900-D332-483A-885F-87F693E032C0}" destId="{51A28E80-7464-4D3D-8E79-B92B975801BF}" srcOrd="8" destOrd="0" parTransId="{F661E67E-C135-4865-A315-A241B92E2B17}" sibTransId="{347DEEA2-5E33-46FF-8860-818306ED636C}"/>
    <dgm:cxn modelId="{5C461208-F69C-49C7-9241-6800199CB0DF}" srcId="{1386057E-C255-4811-9821-714557592FD9}" destId="{010B320B-F5F0-4F07-8FC7-89B037B8EBA9}" srcOrd="0" destOrd="0" parTransId="{C78E1710-C27F-4FF8-8EC2-1DCCCB47EC82}" sibTransId="{C6F866F8-1936-484B-B620-BAF034018EB4}"/>
    <dgm:cxn modelId="{A4D906C8-6263-4FEA-82E0-D7964EF82961}" type="presOf" srcId="{F645451C-F9DC-4C1E-958E-54FB7856FF35}" destId="{E96A2B89-AE1C-455F-811E-31CE3F46B656}" srcOrd="1" destOrd="0" presId="urn:microsoft.com/office/officeart/2005/8/layout/pyramid1"/>
    <dgm:cxn modelId="{07C70A14-8CFC-4F61-A3F8-DC06C816A47E}" type="presOf" srcId="{20A5BBCA-9467-4ADA-A675-CBE0A8084971}" destId="{B894E876-2D6D-42BB-B74C-EFF9A67F55D2}" srcOrd="1" destOrd="0" presId="urn:microsoft.com/office/officeart/2005/8/layout/pyramid1"/>
    <dgm:cxn modelId="{517BFB62-5038-473A-A757-358009C09B99}" type="presOf" srcId="{92C73A72-597B-4A80-9677-F17634F2F899}" destId="{FF0362C7-9D11-4385-9D5B-D1F728D8AB6C}" srcOrd="1" destOrd="0" presId="urn:microsoft.com/office/officeart/2005/8/layout/pyramid1"/>
    <dgm:cxn modelId="{A7140129-8DA5-4305-9982-5E5D5C99C778}" type="presOf" srcId="{32F107CD-4C74-4E8E-B952-868758148A63}" destId="{4C6F9D44-3676-43E4-9CB0-C7C43D7E1FC7}" srcOrd="0" destOrd="0" presId="urn:microsoft.com/office/officeart/2005/8/layout/pyramid1"/>
    <dgm:cxn modelId="{8DE9B380-F245-4511-A085-DF2EA5E663DE}" type="presOf" srcId="{02D0D900-D332-483A-885F-87F693E032C0}" destId="{470632A8-923E-46FF-ACBA-62836F974AD9}" srcOrd="0" destOrd="0" presId="urn:microsoft.com/office/officeart/2005/8/layout/pyramid1"/>
    <dgm:cxn modelId="{E6FC6CB7-135C-4329-9AC4-07E019D5F467}" srcId="{C9B12276-42E3-4402-AF53-F1BF7836DA49}" destId="{32F107CD-4C74-4E8E-B952-868758148A63}" srcOrd="0" destOrd="0" parTransId="{4E19E2CB-5027-4528-87CE-4B0409FAB692}" sibTransId="{46C39325-908F-40D9-A882-57C64E6D3E5A}"/>
    <dgm:cxn modelId="{535F8663-BEF8-4900-B0BB-14E0C00C953C}" srcId="{27A6D55A-F61D-4896-81EA-CB7ACE5F8F10}" destId="{8D065752-6801-472F-8CF2-ADC32B50BEC8}" srcOrd="0" destOrd="0" parTransId="{330F7006-9B7A-45C6-9150-1A55BBDAD368}" sibTransId="{02D5406A-3803-47F9-9E8C-02E6B7C263BE}"/>
    <dgm:cxn modelId="{71267096-4F93-472D-8766-5769B18E7F21}" type="presOf" srcId="{D5B903BD-662B-4178-837E-DD01C7129AE4}" destId="{37271DBF-6632-493F-9529-CACBD0FA6D83}" srcOrd="0" destOrd="1" presId="urn:microsoft.com/office/officeart/2005/8/layout/pyramid1"/>
    <dgm:cxn modelId="{45834618-C57B-4753-AF55-CE80392142E7}" type="presOf" srcId="{C883DE3B-7539-4B00-B854-D62F9C29E104}" destId="{6D718DF4-B276-4C40-9166-E80B4D3C6069}" srcOrd="0" destOrd="1" presId="urn:microsoft.com/office/officeart/2005/8/layout/pyramid1"/>
    <dgm:cxn modelId="{144F679E-E006-4A72-8E03-989AE7735856}" type="presOf" srcId="{5ED6F6E9-46E4-4F3E-B344-4184EA571722}" destId="{04B5D6D0-D5BA-42BA-8AF7-BE711D0F0FE0}" srcOrd="0" destOrd="0" presId="urn:microsoft.com/office/officeart/2005/8/layout/pyramid1"/>
    <dgm:cxn modelId="{99C8674D-A9BF-4994-A4EE-98554D35B2E6}" type="presOf" srcId="{4071EF42-5EB1-4919-91FE-87CEEB4918AF}" destId="{1F49C9E5-3F7E-47F0-881C-429048400AAA}" srcOrd="1" destOrd="0" presId="urn:microsoft.com/office/officeart/2005/8/layout/pyramid1"/>
    <dgm:cxn modelId="{8CCAC814-8625-49D5-B20C-9FD6657E2358}" type="presOf" srcId="{1386057E-C255-4811-9821-714557592FD9}" destId="{DF5D8F7A-36E9-4AF7-988F-459DB3E2D487}" srcOrd="0" destOrd="0" presId="urn:microsoft.com/office/officeart/2005/8/layout/pyramid1"/>
    <dgm:cxn modelId="{40F99ED6-F199-4C07-8FE4-7F4D6D1CE42B}" type="presOf" srcId="{5ED6F6E9-46E4-4F3E-B344-4184EA571722}" destId="{8ADE8CD9-545E-43AC-93D6-D652A119A2A2}" srcOrd="1" destOrd="0" presId="urn:microsoft.com/office/officeart/2005/8/layout/pyramid1"/>
    <dgm:cxn modelId="{39037299-5F18-46BF-B4A5-15221141D8FB}" type="presOf" srcId="{C422DDEA-18CA-4C13-855D-D7B103784A30}" destId="{C62ACC1C-9D25-45AE-8ACF-1FE3E9064AA4}" srcOrd="0" destOrd="0" presId="urn:microsoft.com/office/officeart/2005/8/layout/pyramid1"/>
    <dgm:cxn modelId="{D048BF54-7A4C-495F-89A3-A8659A46CF0E}" type="presOf" srcId="{A8103D43-17AA-46FB-847D-DE3815C98997}" destId="{26114595-EB67-435B-B41B-A21FFE4FAD8E}" srcOrd="1" destOrd="0" presId="urn:microsoft.com/office/officeart/2005/8/layout/pyramid1"/>
    <dgm:cxn modelId="{57C51F42-9CB7-4DCC-AD90-84BA2FC0022E}" type="presOf" srcId="{1386057E-C255-4811-9821-714557592FD9}" destId="{65F571B5-7A7A-47D8-9603-D275033F06B4}" srcOrd="1" destOrd="0" presId="urn:microsoft.com/office/officeart/2005/8/layout/pyramid1"/>
    <dgm:cxn modelId="{E76C8EB2-E798-4A06-A325-F65F1EE89023}" type="presOf" srcId="{652E0A7F-1978-4D40-B534-E7B01D0DAE52}" destId="{8461CB3D-276A-4B3C-83B4-16D38A4627E2}" srcOrd="1" destOrd="0" presId="urn:microsoft.com/office/officeart/2005/8/layout/pyramid1"/>
    <dgm:cxn modelId="{85EE2576-D9A8-4C20-8F13-D51877FC7C26}" srcId="{A8103D43-17AA-46FB-847D-DE3815C98997}" destId="{20A5BBCA-9467-4ADA-A675-CBE0A8084971}" srcOrd="0" destOrd="0" parTransId="{D90B7652-6E35-4F5A-8DAA-78571E35FE1A}" sibTransId="{D88412F3-837F-4D5C-A67A-B06B1E4034D7}"/>
    <dgm:cxn modelId="{C673F375-E8E1-4769-98BE-180F65E06600}" srcId="{2CEE66DF-22B4-436B-8D20-F246876DF8DA}" destId="{D5B903BD-662B-4178-837E-DD01C7129AE4}" srcOrd="1" destOrd="0" parTransId="{D26B4620-E677-4459-9854-55D16C8B4B94}" sibTransId="{C1340100-85E5-4541-8135-C26660348409}"/>
    <dgm:cxn modelId="{2BD31122-B3EB-4E33-B8BD-28072289C4C8}" srcId="{02D0D900-D332-483A-885F-87F693E032C0}" destId="{2CEE66DF-22B4-436B-8D20-F246876DF8DA}" srcOrd="1" destOrd="0" parTransId="{518625A4-6E35-4AC7-99FC-0A741182C056}" sibTransId="{5266C921-1EC4-4F46-9E1C-C7055C99C09A}"/>
    <dgm:cxn modelId="{B59584B2-1465-4443-8854-0F93F1F10BA8}" type="presOf" srcId="{4071EF42-5EB1-4919-91FE-87CEEB4918AF}" destId="{9632D7CA-58BF-4F59-88C0-598A0F60C352}" srcOrd="0" destOrd="0" presId="urn:microsoft.com/office/officeart/2005/8/layout/pyramid1"/>
    <dgm:cxn modelId="{7B0C128E-F434-4062-9FB5-54874E536625}" type="presOf" srcId="{6E1BB33B-42D2-458E-AB52-7F2BB92506A6}" destId="{B2152AE9-0FAE-436A-83BC-812F56B2E117}" srcOrd="0" destOrd="0" presId="urn:microsoft.com/office/officeart/2005/8/layout/pyramid1"/>
    <dgm:cxn modelId="{1D306678-A61B-436B-8EB1-738B8F272F8E}" type="presOf" srcId="{1C1EE8F5-BE20-41FF-BE63-7DD9353C48C5}" destId="{AC3B59A4-5C3F-41CC-9561-EF00C1CD3C44}" srcOrd="1" destOrd="0" presId="urn:microsoft.com/office/officeart/2005/8/layout/pyramid1"/>
    <dgm:cxn modelId="{48D2E38D-AAFE-4149-A8AB-016515E07164}" type="presOf" srcId="{8D065752-6801-472F-8CF2-ADC32B50BEC8}" destId="{9D30E61A-6E4B-4B7F-BE13-E571596E5E67}" srcOrd="1" destOrd="0" presId="urn:microsoft.com/office/officeart/2005/8/layout/pyramid1"/>
    <dgm:cxn modelId="{2B8CC639-FBC3-480B-88AD-D840774A18FB}" srcId="{02D0D900-D332-483A-885F-87F693E032C0}" destId="{C9B12276-42E3-4402-AF53-F1BF7836DA49}" srcOrd="6" destOrd="0" parTransId="{3A0591F6-657A-4087-93E6-77D8430BFF0E}" sibTransId="{6CBEE2FA-862E-472F-A6FB-BA752133852D}"/>
    <dgm:cxn modelId="{611ABE36-6176-4600-ABA6-277B200511F5}" type="presOf" srcId="{AF51B8A0-0BCA-4459-8B43-3ED44AC7E25B}" destId="{7F96AB36-87F0-43D3-84B1-3E1459B5E11A}" srcOrd="0" destOrd="0" presId="urn:microsoft.com/office/officeart/2005/8/layout/pyramid1"/>
    <dgm:cxn modelId="{E6A9C39E-E77A-4084-9DDC-E371621593AB}" srcId="{02D0D900-D332-483A-885F-87F693E032C0}" destId="{4071EF42-5EB1-4919-91FE-87CEEB4918AF}" srcOrd="2" destOrd="0" parTransId="{E0EE08A3-8620-419D-9438-3C107EBBE3F0}" sibTransId="{15A7E8D0-189D-47A4-830D-1D7EC59B18D7}"/>
    <dgm:cxn modelId="{37013378-872C-4460-AE73-9F27AB90DAFD}" type="presOf" srcId="{27A6D55A-F61D-4896-81EA-CB7ACE5F8F10}" destId="{66BB05B2-FC7C-43B0-B3B9-858B30866E51}" srcOrd="1" destOrd="0" presId="urn:microsoft.com/office/officeart/2005/8/layout/pyramid1"/>
    <dgm:cxn modelId="{FE8B4D18-215F-4C4D-9D0A-FF274AA28D38}" srcId="{02D0D900-D332-483A-885F-87F693E032C0}" destId="{F645451C-F9DC-4C1E-958E-54FB7856FF35}" srcOrd="4" destOrd="0" parTransId="{3206758D-FBE2-4DD6-8B8C-1386B85CFA81}" sibTransId="{924BE584-7907-4C84-BD73-8AF1D1E6E130}"/>
    <dgm:cxn modelId="{EF114195-685C-4F1E-9CE5-8FA150594526}" srcId="{F645451C-F9DC-4C1E-958E-54FB7856FF35}" destId="{5ED6F6E9-46E4-4F3E-B344-4184EA571722}" srcOrd="0" destOrd="0" parTransId="{6EF4D740-6BD0-4010-BE78-4E4F2B1AECA1}" sibTransId="{87D3225F-E77F-42F7-A051-B04CC340C452}"/>
    <dgm:cxn modelId="{79E7CA96-F7BA-49D3-ABCF-742650CDA997}" type="presOf" srcId="{010B320B-F5F0-4F07-8FC7-89B037B8EBA9}" destId="{CD4D9A9D-EECE-4679-9EF7-EC9447449D6F}" srcOrd="0" destOrd="0" presId="urn:microsoft.com/office/officeart/2005/8/layout/pyramid1"/>
    <dgm:cxn modelId="{92E4D564-F6DD-46CD-8529-E25EC21C7314}" srcId="{6E1BB33B-42D2-458E-AB52-7F2BB92506A6}" destId="{C883DE3B-7539-4B00-B854-D62F9C29E104}" srcOrd="1" destOrd="0" parTransId="{A9F4D9F5-8ADB-4ABE-8324-95DC43C728D4}" sibTransId="{66AA8393-D1A9-4C9A-8B08-2155AF7F6A5D}"/>
    <dgm:cxn modelId="{E3F19D77-CF32-4289-8160-898DFAF453B8}" srcId="{2CEE66DF-22B4-436B-8D20-F246876DF8DA}" destId="{92C73A72-597B-4A80-9677-F17634F2F899}" srcOrd="0" destOrd="0" parTransId="{4333E849-B740-4BBE-AB9D-0DAC7531CFA6}" sibTransId="{CB601C29-CEAA-4DFE-99DF-B6A90CF6B220}"/>
    <dgm:cxn modelId="{95029920-C56C-4795-B000-535F228AD401}" type="presOf" srcId="{20A5BBCA-9467-4ADA-A675-CBE0A8084971}" destId="{E30A52EF-6791-4B09-BA9A-412BD6EC1309}" srcOrd="0" destOrd="0" presId="urn:microsoft.com/office/officeart/2005/8/layout/pyramid1"/>
    <dgm:cxn modelId="{1922C30A-C65C-4A14-AC6B-29F822E36C36}" type="presOf" srcId="{51A28E80-7464-4D3D-8E79-B92B975801BF}" destId="{EB80E8E2-FC34-4AEA-9DF9-BA1AFC0F61C3}" srcOrd="1" destOrd="0" presId="urn:microsoft.com/office/officeart/2005/8/layout/pyramid1"/>
    <dgm:cxn modelId="{2D742A59-BDC6-440C-88F8-889725AE0B6B}" srcId="{51A28E80-7464-4D3D-8E79-B92B975801BF}" destId="{652E0A7F-1978-4D40-B534-E7B01D0DAE52}" srcOrd="0" destOrd="0" parTransId="{BF83D0E3-21AC-4C79-8AB7-568FAC307D45}" sibTransId="{7D1AF6EB-DB7E-43A1-A5A9-B033490D13BE}"/>
    <dgm:cxn modelId="{2C2A4196-9EBF-4EAD-BE1B-A9F59824D95C}" type="presOf" srcId="{A8103D43-17AA-46FB-847D-DE3815C98997}" destId="{F08BCA98-0333-4F28-A57F-BEACC4B8AC3E}" srcOrd="0" destOrd="0" presId="urn:microsoft.com/office/officeart/2005/8/layout/pyramid1"/>
    <dgm:cxn modelId="{D37B6564-9322-4F71-8148-19FCEF0F077E}" type="presOf" srcId="{C883DE3B-7539-4B00-B854-D62F9C29E104}" destId="{7A52F5D3-E40E-4923-9F4E-054435E3BBD4}" srcOrd="1" destOrd="1" presId="urn:microsoft.com/office/officeart/2005/8/layout/pyramid1"/>
    <dgm:cxn modelId="{2236DAD1-45A9-4741-878C-B4BCBFEC8DDA}" type="presOf" srcId="{2CEE66DF-22B4-436B-8D20-F246876DF8DA}" destId="{78E54806-4437-47D2-93A5-684C2E102E0A}" srcOrd="0" destOrd="0" presId="urn:microsoft.com/office/officeart/2005/8/layout/pyramid1"/>
    <dgm:cxn modelId="{C195A399-4618-41AF-A043-09C66F2C954D}" type="presParOf" srcId="{470632A8-923E-46FF-ACBA-62836F974AD9}" destId="{A8DFD99B-28B7-4E5C-B239-5BA68837CE8E}" srcOrd="0" destOrd="0" presId="urn:microsoft.com/office/officeart/2005/8/layout/pyramid1"/>
    <dgm:cxn modelId="{43410A92-AEF3-443F-9E5D-FF5620208ED6}" type="presParOf" srcId="{A8DFD99B-28B7-4E5C-B239-5BA68837CE8E}" destId="{6D718DF4-B276-4C40-9166-E80B4D3C6069}" srcOrd="0" destOrd="0" presId="urn:microsoft.com/office/officeart/2005/8/layout/pyramid1"/>
    <dgm:cxn modelId="{91F2FD86-654E-4579-849E-C8212873234D}" type="presParOf" srcId="{A8DFD99B-28B7-4E5C-B239-5BA68837CE8E}" destId="{7A52F5D3-E40E-4923-9F4E-054435E3BBD4}" srcOrd="1" destOrd="0" presId="urn:microsoft.com/office/officeart/2005/8/layout/pyramid1"/>
    <dgm:cxn modelId="{C7413130-697F-4F2C-B19F-166362EA116D}" type="presParOf" srcId="{A8DFD99B-28B7-4E5C-B239-5BA68837CE8E}" destId="{B2152AE9-0FAE-436A-83BC-812F56B2E117}" srcOrd="2" destOrd="0" presId="urn:microsoft.com/office/officeart/2005/8/layout/pyramid1"/>
    <dgm:cxn modelId="{268C3411-E4F3-46E6-B028-1A99F6AA5879}" type="presParOf" srcId="{A8DFD99B-28B7-4E5C-B239-5BA68837CE8E}" destId="{5299F04D-6E65-420B-86C2-74B3245C23FB}" srcOrd="3" destOrd="0" presId="urn:microsoft.com/office/officeart/2005/8/layout/pyramid1"/>
    <dgm:cxn modelId="{000D567D-B7EA-4C7F-A32B-2F692BB2D0AE}" type="presParOf" srcId="{470632A8-923E-46FF-ACBA-62836F974AD9}" destId="{2CD2E6D0-0846-457C-AC8F-B7E186F6EF6D}" srcOrd="1" destOrd="0" presId="urn:microsoft.com/office/officeart/2005/8/layout/pyramid1"/>
    <dgm:cxn modelId="{65E236F1-235B-42A2-B519-182C6B9D3F2E}" type="presParOf" srcId="{2CD2E6D0-0846-457C-AC8F-B7E186F6EF6D}" destId="{37271DBF-6632-493F-9529-CACBD0FA6D83}" srcOrd="0" destOrd="0" presId="urn:microsoft.com/office/officeart/2005/8/layout/pyramid1"/>
    <dgm:cxn modelId="{55712DE9-C82B-4E02-90A2-B0BB8F3E95A4}" type="presParOf" srcId="{2CD2E6D0-0846-457C-AC8F-B7E186F6EF6D}" destId="{FF0362C7-9D11-4385-9D5B-D1F728D8AB6C}" srcOrd="1" destOrd="0" presId="urn:microsoft.com/office/officeart/2005/8/layout/pyramid1"/>
    <dgm:cxn modelId="{FEB91913-B6CE-45A9-A3F5-84D55410475F}" type="presParOf" srcId="{2CD2E6D0-0846-457C-AC8F-B7E186F6EF6D}" destId="{78E54806-4437-47D2-93A5-684C2E102E0A}" srcOrd="2" destOrd="0" presId="urn:microsoft.com/office/officeart/2005/8/layout/pyramid1"/>
    <dgm:cxn modelId="{B8130C13-6CF5-4642-9047-630F5D075C6B}" type="presParOf" srcId="{2CD2E6D0-0846-457C-AC8F-B7E186F6EF6D}" destId="{E413DACB-72E7-4361-BB53-7F74B7D26924}" srcOrd="3" destOrd="0" presId="urn:microsoft.com/office/officeart/2005/8/layout/pyramid1"/>
    <dgm:cxn modelId="{83F7FD87-2864-4D2B-B584-0AD0B92DAEE3}" type="presParOf" srcId="{470632A8-923E-46FF-ACBA-62836F974AD9}" destId="{4AFA0F03-454F-4345-8D3F-46F84D858958}" srcOrd="2" destOrd="0" presId="urn:microsoft.com/office/officeart/2005/8/layout/pyramid1"/>
    <dgm:cxn modelId="{9FDFD72E-0794-4043-A363-1172A3DB0BF3}" type="presParOf" srcId="{4AFA0F03-454F-4345-8D3F-46F84D858958}" destId="{C62ACC1C-9D25-45AE-8ACF-1FE3E9064AA4}" srcOrd="0" destOrd="0" presId="urn:microsoft.com/office/officeart/2005/8/layout/pyramid1"/>
    <dgm:cxn modelId="{28E43D57-5509-4BAF-A43F-F2680CE83595}" type="presParOf" srcId="{4AFA0F03-454F-4345-8D3F-46F84D858958}" destId="{B4ED33BA-7F7D-4746-BA5F-11EE5D8ABD4A}" srcOrd="1" destOrd="0" presId="urn:microsoft.com/office/officeart/2005/8/layout/pyramid1"/>
    <dgm:cxn modelId="{CF0CF178-D587-425D-B211-D8A473577F54}" type="presParOf" srcId="{4AFA0F03-454F-4345-8D3F-46F84D858958}" destId="{9632D7CA-58BF-4F59-88C0-598A0F60C352}" srcOrd="2" destOrd="0" presId="urn:microsoft.com/office/officeart/2005/8/layout/pyramid1"/>
    <dgm:cxn modelId="{D1A62535-F311-4507-AABB-EC7CF653AA58}" type="presParOf" srcId="{4AFA0F03-454F-4345-8D3F-46F84D858958}" destId="{1F49C9E5-3F7E-47F0-881C-429048400AAA}" srcOrd="3" destOrd="0" presId="urn:microsoft.com/office/officeart/2005/8/layout/pyramid1"/>
    <dgm:cxn modelId="{DA504789-7921-479B-A8B2-AC1DF63A2ABD}" type="presParOf" srcId="{470632A8-923E-46FF-ACBA-62836F974AD9}" destId="{ECB8561B-C112-41DA-A69A-D747FD7873C0}" srcOrd="3" destOrd="0" presId="urn:microsoft.com/office/officeart/2005/8/layout/pyramid1"/>
    <dgm:cxn modelId="{BC7D999A-66CB-480A-BCFD-DBD9D8F65312}" type="presParOf" srcId="{ECB8561B-C112-41DA-A69A-D747FD7873C0}" destId="{CD4D9A9D-EECE-4679-9EF7-EC9447449D6F}" srcOrd="0" destOrd="0" presId="urn:microsoft.com/office/officeart/2005/8/layout/pyramid1"/>
    <dgm:cxn modelId="{F43C7B72-30F2-47E5-A292-C3A464B808FB}" type="presParOf" srcId="{ECB8561B-C112-41DA-A69A-D747FD7873C0}" destId="{97203AE5-1FAF-4536-A215-0422457FFB58}" srcOrd="1" destOrd="0" presId="urn:microsoft.com/office/officeart/2005/8/layout/pyramid1"/>
    <dgm:cxn modelId="{2A1ECFDF-D4E9-4C1A-AB86-019412A07FE4}" type="presParOf" srcId="{ECB8561B-C112-41DA-A69A-D747FD7873C0}" destId="{DF5D8F7A-36E9-4AF7-988F-459DB3E2D487}" srcOrd="2" destOrd="0" presId="urn:microsoft.com/office/officeart/2005/8/layout/pyramid1"/>
    <dgm:cxn modelId="{9032A1D8-CF90-45C3-B06C-2756DAA2CB75}" type="presParOf" srcId="{ECB8561B-C112-41DA-A69A-D747FD7873C0}" destId="{65F571B5-7A7A-47D8-9603-D275033F06B4}" srcOrd="3" destOrd="0" presId="urn:microsoft.com/office/officeart/2005/8/layout/pyramid1"/>
    <dgm:cxn modelId="{10566F5E-CEF1-4276-B7D9-2882F96F564D}" type="presParOf" srcId="{470632A8-923E-46FF-ACBA-62836F974AD9}" destId="{0BA6764D-97DE-40E6-A16F-5FA1A0485F8E}" srcOrd="4" destOrd="0" presId="urn:microsoft.com/office/officeart/2005/8/layout/pyramid1"/>
    <dgm:cxn modelId="{2686E1B6-8967-43D7-A34D-9B5AB3575700}" type="presParOf" srcId="{0BA6764D-97DE-40E6-A16F-5FA1A0485F8E}" destId="{04B5D6D0-D5BA-42BA-8AF7-BE711D0F0FE0}" srcOrd="0" destOrd="0" presId="urn:microsoft.com/office/officeart/2005/8/layout/pyramid1"/>
    <dgm:cxn modelId="{5CFA1775-90C7-49E2-A3CF-56C27C756386}" type="presParOf" srcId="{0BA6764D-97DE-40E6-A16F-5FA1A0485F8E}" destId="{8ADE8CD9-545E-43AC-93D6-D652A119A2A2}" srcOrd="1" destOrd="0" presId="urn:microsoft.com/office/officeart/2005/8/layout/pyramid1"/>
    <dgm:cxn modelId="{D8B2A861-B02E-448D-9ECE-4B33A5DF4CCB}" type="presParOf" srcId="{0BA6764D-97DE-40E6-A16F-5FA1A0485F8E}" destId="{DEFE4E25-153F-46EC-9591-F1FC19BFF624}" srcOrd="2" destOrd="0" presId="urn:microsoft.com/office/officeart/2005/8/layout/pyramid1"/>
    <dgm:cxn modelId="{454E651A-5309-4BF0-9B94-4E6BE8C60050}" type="presParOf" srcId="{0BA6764D-97DE-40E6-A16F-5FA1A0485F8E}" destId="{E96A2B89-AE1C-455F-811E-31CE3F46B656}" srcOrd="3" destOrd="0" presId="urn:microsoft.com/office/officeart/2005/8/layout/pyramid1"/>
    <dgm:cxn modelId="{9FD74E51-77B9-4301-A014-33FE3F3D1935}" type="presParOf" srcId="{470632A8-923E-46FF-ACBA-62836F974AD9}" destId="{C13F21CB-7A38-4D9E-89FB-3FA1DC0DFCF8}" srcOrd="5" destOrd="0" presId="urn:microsoft.com/office/officeart/2005/8/layout/pyramid1"/>
    <dgm:cxn modelId="{40265A2A-B66F-41B3-B3E3-741978893864}" type="presParOf" srcId="{C13F21CB-7A38-4D9E-89FB-3FA1DC0DFCF8}" destId="{C2E257BC-F0FD-498E-ADCD-42945B96913A}" srcOrd="0" destOrd="0" presId="urn:microsoft.com/office/officeart/2005/8/layout/pyramid1"/>
    <dgm:cxn modelId="{3D0B575E-288F-4674-BA28-BC914733F8A8}" type="presParOf" srcId="{C13F21CB-7A38-4D9E-89FB-3FA1DC0DFCF8}" destId="{AC3B59A4-5C3F-41CC-9561-EF00C1CD3C44}" srcOrd="1" destOrd="0" presId="urn:microsoft.com/office/officeart/2005/8/layout/pyramid1"/>
    <dgm:cxn modelId="{5962847E-FE6E-4C29-BE4B-5F88FC17F03A}" type="presParOf" srcId="{C13F21CB-7A38-4D9E-89FB-3FA1DC0DFCF8}" destId="{7F96AB36-87F0-43D3-84B1-3E1459B5E11A}" srcOrd="2" destOrd="0" presId="urn:microsoft.com/office/officeart/2005/8/layout/pyramid1"/>
    <dgm:cxn modelId="{6BFC285D-E7DD-41A6-BB7F-14EB5B96C11E}" type="presParOf" srcId="{C13F21CB-7A38-4D9E-89FB-3FA1DC0DFCF8}" destId="{028D8759-DD82-46C2-B110-9383CB4FD71B}" srcOrd="3" destOrd="0" presId="urn:microsoft.com/office/officeart/2005/8/layout/pyramid1"/>
    <dgm:cxn modelId="{FC73DEE3-F016-4F2C-AA9A-44AE69EF9E5C}" type="presParOf" srcId="{470632A8-923E-46FF-ACBA-62836F974AD9}" destId="{1B4EE678-507E-43AC-9C66-2C2F9C6E88E3}" srcOrd="6" destOrd="0" presId="urn:microsoft.com/office/officeart/2005/8/layout/pyramid1"/>
    <dgm:cxn modelId="{449EE60C-515A-4595-9A38-330584E94FFC}" type="presParOf" srcId="{1B4EE678-507E-43AC-9C66-2C2F9C6E88E3}" destId="{4C6F9D44-3676-43E4-9CB0-C7C43D7E1FC7}" srcOrd="0" destOrd="0" presId="urn:microsoft.com/office/officeart/2005/8/layout/pyramid1"/>
    <dgm:cxn modelId="{DA3C4A6A-3617-4D4C-82FC-24250F673935}" type="presParOf" srcId="{1B4EE678-507E-43AC-9C66-2C2F9C6E88E3}" destId="{8A7E79C3-40FE-4067-9EDB-4DB7A5FEB777}" srcOrd="1" destOrd="0" presId="urn:microsoft.com/office/officeart/2005/8/layout/pyramid1"/>
    <dgm:cxn modelId="{7F0B7CD7-55ED-4975-BE26-F96B296FA5EE}" type="presParOf" srcId="{1B4EE678-507E-43AC-9C66-2C2F9C6E88E3}" destId="{A6FFA56A-E28C-4267-854F-66B79DA68299}" srcOrd="2" destOrd="0" presId="urn:microsoft.com/office/officeart/2005/8/layout/pyramid1"/>
    <dgm:cxn modelId="{7654F7B6-32E3-4DFB-B1F6-16B9F5F06C03}" type="presParOf" srcId="{1B4EE678-507E-43AC-9C66-2C2F9C6E88E3}" destId="{B4E61DE1-3E33-4238-A84D-AB46B326C7C0}" srcOrd="3" destOrd="0" presId="urn:microsoft.com/office/officeart/2005/8/layout/pyramid1"/>
    <dgm:cxn modelId="{83BBDEB4-8349-49F9-BE25-CFB8770DFCF2}" type="presParOf" srcId="{470632A8-923E-46FF-ACBA-62836F974AD9}" destId="{1A2305E9-0076-4333-A55F-A9BA05A80B6E}" srcOrd="7" destOrd="0" presId="urn:microsoft.com/office/officeart/2005/8/layout/pyramid1"/>
    <dgm:cxn modelId="{BF9D2519-931B-4DB8-83BF-1928A68B65EB}" type="presParOf" srcId="{1A2305E9-0076-4333-A55F-A9BA05A80B6E}" destId="{E1B5B74E-D9A0-43F8-ABFE-1BDA62F954FB}" srcOrd="0" destOrd="0" presId="urn:microsoft.com/office/officeart/2005/8/layout/pyramid1"/>
    <dgm:cxn modelId="{19217C41-A2E6-4170-A184-13E8E57C2149}" type="presParOf" srcId="{1A2305E9-0076-4333-A55F-A9BA05A80B6E}" destId="{9D30E61A-6E4B-4B7F-BE13-E571596E5E67}" srcOrd="1" destOrd="0" presId="urn:microsoft.com/office/officeart/2005/8/layout/pyramid1"/>
    <dgm:cxn modelId="{A0E73DAA-7931-4CB5-8C2F-7E6ACE4B2741}" type="presParOf" srcId="{1A2305E9-0076-4333-A55F-A9BA05A80B6E}" destId="{48577543-7302-46F5-9327-569C54BB82CD}" srcOrd="2" destOrd="0" presId="urn:microsoft.com/office/officeart/2005/8/layout/pyramid1"/>
    <dgm:cxn modelId="{089669F6-2CF2-4DCE-9F42-AA9CF1B992FE}" type="presParOf" srcId="{1A2305E9-0076-4333-A55F-A9BA05A80B6E}" destId="{66BB05B2-FC7C-43B0-B3B9-858B30866E51}" srcOrd="3" destOrd="0" presId="urn:microsoft.com/office/officeart/2005/8/layout/pyramid1"/>
    <dgm:cxn modelId="{E62577E6-5C81-4218-843D-20EC05F9E099}" type="presParOf" srcId="{470632A8-923E-46FF-ACBA-62836F974AD9}" destId="{4236C398-024A-4FC2-8B3F-FCB5EF8C1396}" srcOrd="8" destOrd="0" presId="urn:microsoft.com/office/officeart/2005/8/layout/pyramid1"/>
    <dgm:cxn modelId="{2C62F50D-0B92-430E-877E-4B2B11F337EC}" type="presParOf" srcId="{4236C398-024A-4FC2-8B3F-FCB5EF8C1396}" destId="{43D2A99C-A657-4D84-9FF9-69982A601729}" srcOrd="0" destOrd="0" presId="urn:microsoft.com/office/officeart/2005/8/layout/pyramid1"/>
    <dgm:cxn modelId="{2EF6CAE9-566B-4AB7-878A-85D9B83F4962}" type="presParOf" srcId="{4236C398-024A-4FC2-8B3F-FCB5EF8C1396}" destId="{8461CB3D-276A-4B3C-83B4-16D38A4627E2}" srcOrd="1" destOrd="0" presId="urn:microsoft.com/office/officeart/2005/8/layout/pyramid1"/>
    <dgm:cxn modelId="{6A639BD9-53CD-4E9F-BD13-893173265E69}" type="presParOf" srcId="{4236C398-024A-4FC2-8B3F-FCB5EF8C1396}" destId="{4619466E-3641-493F-AE7C-820081113748}" srcOrd="2" destOrd="0" presId="urn:microsoft.com/office/officeart/2005/8/layout/pyramid1"/>
    <dgm:cxn modelId="{612A8EB0-2B35-4377-BC0F-129C8B27B2FC}" type="presParOf" srcId="{4236C398-024A-4FC2-8B3F-FCB5EF8C1396}" destId="{EB80E8E2-FC34-4AEA-9DF9-BA1AFC0F61C3}" srcOrd="3" destOrd="0" presId="urn:microsoft.com/office/officeart/2005/8/layout/pyramid1"/>
    <dgm:cxn modelId="{E7F98C35-9571-4274-A279-B10561166D25}" type="presParOf" srcId="{470632A8-923E-46FF-ACBA-62836F974AD9}" destId="{E78D0021-2484-4FEF-8D9A-40399B81391D}" srcOrd="9" destOrd="0" presId="urn:microsoft.com/office/officeart/2005/8/layout/pyramid1"/>
    <dgm:cxn modelId="{7A8BB212-ED60-4012-B95C-3662533CA146}" type="presParOf" srcId="{E78D0021-2484-4FEF-8D9A-40399B81391D}" destId="{E30A52EF-6791-4B09-BA9A-412BD6EC1309}" srcOrd="0" destOrd="0" presId="urn:microsoft.com/office/officeart/2005/8/layout/pyramid1"/>
    <dgm:cxn modelId="{1B64E73D-12AF-4C1B-8C2C-1A2B760EE975}" type="presParOf" srcId="{E78D0021-2484-4FEF-8D9A-40399B81391D}" destId="{B894E876-2D6D-42BB-B74C-EFF9A67F55D2}" srcOrd="1" destOrd="0" presId="urn:microsoft.com/office/officeart/2005/8/layout/pyramid1"/>
    <dgm:cxn modelId="{A26A213C-5997-4873-8C59-5F755D23FE20}" type="presParOf" srcId="{E78D0021-2484-4FEF-8D9A-40399B81391D}" destId="{F08BCA98-0333-4F28-A57F-BEACC4B8AC3E}" srcOrd="2" destOrd="0" presId="urn:microsoft.com/office/officeart/2005/8/layout/pyramid1"/>
    <dgm:cxn modelId="{4F060CFB-37F6-4455-9B99-4F9319A9D620}" type="presParOf" srcId="{E78D0021-2484-4FEF-8D9A-40399B81391D}" destId="{26114595-EB67-435B-B41B-A21FFE4FAD8E}" srcOrd="3" destOrd="0" presId="urn:microsoft.com/office/officeart/2005/8/layout/pyramid1"/>
  </dgm:cxnLst>
  <dgm:bg>
    <a:noFill/>
  </dgm:bg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7549C05-2D36-4B86-912E-540607BC9038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4403EFB0-2CCA-404C-A57E-984510224E32}">
      <dgm:prSet phldrT="[Текст]"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</a:t>
          </a:r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74</a:t>
          </a:r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782,1 тыс. рублей</a:t>
          </a:r>
        </a:p>
      </dgm:t>
    </dgm:pt>
    <dgm:pt modelId="{4E377EF5-EB65-4814-B1B0-33BB44F16A8B}" type="parTrans" cxnId="{FF209F55-51C6-4936-B323-ADD4BF5FB3FD}">
      <dgm:prSet/>
      <dgm:spPr/>
      <dgm:t>
        <a:bodyPr/>
        <a:lstStyle/>
        <a:p>
          <a:endParaRPr lang="ru-RU"/>
        </a:p>
      </dgm:t>
    </dgm:pt>
    <dgm:pt modelId="{A35D5743-8C0A-47F5-BA33-34262987FDC2}" type="sibTrans" cxnId="{FF209F55-51C6-4936-B323-ADD4BF5FB3FD}">
      <dgm:prSet/>
      <dgm:spPr/>
      <dgm:t>
        <a:bodyPr/>
        <a:lstStyle/>
        <a:p>
          <a:endParaRPr lang="ru-RU"/>
        </a:p>
      </dgm:t>
    </dgm:pt>
    <dgm:pt modelId="{BFB855B0-5B9A-436D-A357-25D3230FADD7}">
      <dgm:prSet phldrT="[Текст]" custT="1"/>
      <dgm:spPr/>
      <dgm:t>
        <a:bodyPr vert="vert270"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2 933,0 тыс. рублей</a:t>
          </a:r>
        </a:p>
      </dgm:t>
    </dgm:pt>
    <dgm:pt modelId="{1F668998-4E88-4369-A4A2-AD226D7A6013}" type="parTrans" cxnId="{5E188043-5A27-482F-9423-EDAB9C91239B}">
      <dgm:prSet/>
      <dgm:spPr/>
      <dgm:t>
        <a:bodyPr/>
        <a:lstStyle/>
        <a:p>
          <a:endParaRPr lang="ru-RU"/>
        </a:p>
      </dgm:t>
    </dgm:pt>
    <dgm:pt modelId="{FB365670-565A-496F-AA50-AEAF2342F456}" type="sibTrans" cxnId="{5E188043-5A27-482F-9423-EDAB9C91239B}">
      <dgm:prSet/>
      <dgm:spPr/>
      <dgm:t>
        <a:bodyPr/>
        <a:lstStyle/>
        <a:p>
          <a:endParaRPr lang="ru-RU"/>
        </a:p>
      </dgm:t>
    </dgm:pt>
    <dgm:pt modelId="{BFB4625E-2C98-4EB2-B239-B7F19A661E71}">
      <dgm:prSet phldrT="[Текст]"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4 358,3 тыс. рублей</a:t>
          </a:r>
        </a:p>
      </dgm:t>
    </dgm:pt>
    <dgm:pt modelId="{D39A5F52-07C6-43EE-BA5F-303C2F68A001}" type="parTrans" cxnId="{F9511DA6-B482-43B2-8E12-9AAE579932EB}">
      <dgm:prSet/>
      <dgm:spPr/>
      <dgm:t>
        <a:bodyPr/>
        <a:lstStyle/>
        <a:p>
          <a:endParaRPr lang="ru-RU"/>
        </a:p>
      </dgm:t>
    </dgm:pt>
    <dgm:pt modelId="{44CC8464-03F3-4457-A001-6A9276FE4A1F}" type="sibTrans" cxnId="{F9511DA6-B482-43B2-8E12-9AAE579932EB}">
      <dgm:prSet/>
      <dgm:spPr/>
      <dgm:t>
        <a:bodyPr/>
        <a:lstStyle/>
        <a:p>
          <a:endParaRPr lang="ru-RU"/>
        </a:p>
      </dgm:t>
    </dgm:pt>
    <dgm:pt modelId="{974B6F97-E440-4197-83A3-380926C7E599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8 887,2 тыс. рублей</a:t>
          </a:r>
        </a:p>
      </dgm:t>
    </dgm:pt>
    <dgm:pt modelId="{2FDA6C98-B191-49ED-9AD9-EB6A1A8E2544}" type="parTrans" cxnId="{82DD837A-1D83-46C4-B043-21AC6163A815}">
      <dgm:prSet/>
      <dgm:spPr/>
      <dgm:t>
        <a:bodyPr/>
        <a:lstStyle/>
        <a:p>
          <a:endParaRPr lang="ru-RU"/>
        </a:p>
      </dgm:t>
    </dgm:pt>
    <dgm:pt modelId="{B208A87E-9194-4257-8CEC-5647370D369A}" type="sibTrans" cxnId="{82DD837A-1D83-46C4-B043-21AC6163A815}">
      <dgm:prSet/>
      <dgm:spPr/>
      <dgm:t>
        <a:bodyPr/>
        <a:lstStyle/>
        <a:p>
          <a:endParaRPr lang="ru-RU"/>
        </a:p>
      </dgm:t>
    </dgm:pt>
    <dgm:pt modelId="{EC801DD1-802B-4F7C-9647-6D4B10DFC850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2 003,0 тыс. рублей</a:t>
          </a:r>
        </a:p>
      </dgm:t>
    </dgm:pt>
    <dgm:pt modelId="{B4172876-E3B0-4A4C-BED8-5D5B234EAA45}" type="parTrans" cxnId="{C54ABF58-CBD9-485D-8381-2C10971F370E}">
      <dgm:prSet/>
      <dgm:spPr/>
      <dgm:t>
        <a:bodyPr/>
        <a:lstStyle/>
        <a:p>
          <a:endParaRPr lang="ru-RU"/>
        </a:p>
      </dgm:t>
    </dgm:pt>
    <dgm:pt modelId="{D0A91372-D427-4887-9620-F32F2D599EA4}" type="sibTrans" cxnId="{C54ABF58-CBD9-485D-8381-2C10971F370E}">
      <dgm:prSet/>
      <dgm:spPr/>
      <dgm:t>
        <a:bodyPr/>
        <a:lstStyle/>
        <a:p>
          <a:endParaRPr lang="ru-RU"/>
        </a:p>
      </dgm:t>
    </dgm:pt>
    <dgm:pt modelId="{B81BA33B-E105-4A12-9335-34B12804BC5B}">
      <dgm:prSet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6 296,7 тыс. рублей</a:t>
          </a:r>
        </a:p>
      </dgm:t>
    </dgm:pt>
    <dgm:pt modelId="{E5B966FC-958A-4E45-92BB-2B009AB75675}" type="parTrans" cxnId="{B35D7A3F-B351-4462-82E1-EA158D51C25C}">
      <dgm:prSet/>
      <dgm:spPr/>
      <dgm:t>
        <a:bodyPr/>
        <a:lstStyle/>
        <a:p>
          <a:endParaRPr lang="ru-RU"/>
        </a:p>
      </dgm:t>
    </dgm:pt>
    <dgm:pt modelId="{CA1BB355-5EA8-4023-B8DB-3385D55D6FCD}" type="sibTrans" cxnId="{B35D7A3F-B351-4462-82E1-EA158D51C25C}">
      <dgm:prSet/>
      <dgm:spPr/>
      <dgm:t>
        <a:bodyPr/>
        <a:lstStyle/>
        <a:p>
          <a:endParaRPr lang="ru-RU"/>
        </a:p>
      </dgm:t>
    </dgm:pt>
    <dgm:pt modelId="{4C9760A5-4DFE-4A5A-B2C6-4CB8D9A30DAE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824,2 тыс. рублей</a:t>
          </a:r>
        </a:p>
      </dgm:t>
    </dgm:pt>
    <dgm:pt modelId="{62748EF6-FA88-4F77-954F-CE2F264C8ED4}" type="parTrans" cxnId="{5284D67F-CEB0-4402-AC5E-DEB00825DD01}">
      <dgm:prSet/>
      <dgm:spPr/>
      <dgm:t>
        <a:bodyPr/>
        <a:lstStyle/>
        <a:p>
          <a:endParaRPr lang="ru-RU"/>
        </a:p>
      </dgm:t>
    </dgm:pt>
    <dgm:pt modelId="{45BAAC0F-7F0A-43F9-B62D-31C20B5AB414}" type="sibTrans" cxnId="{5284D67F-CEB0-4402-AC5E-DEB00825DD01}">
      <dgm:prSet/>
      <dgm:spPr/>
      <dgm:t>
        <a:bodyPr/>
        <a:lstStyle/>
        <a:p>
          <a:endParaRPr lang="ru-RU"/>
        </a:p>
      </dgm:t>
    </dgm:pt>
    <dgm:pt modelId="{8EA7FE08-3FB1-4F90-AB68-2E92E7C0840D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4 376,5 тыс. рублей</a:t>
          </a:r>
        </a:p>
      </dgm:t>
    </dgm:pt>
    <dgm:pt modelId="{98B182A1-3A9B-41E4-9605-BFEE360B431A}" type="parTrans" cxnId="{9A822581-143F-478A-8D34-3E4BF2CA577F}">
      <dgm:prSet/>
      <dgm:spPr/>
      <dgm:t>
        <a:bodyPr/>
        <a:lstStyle/>
        <a:p>
          <a:endParaRPr lang="ru-RU"/>
        </a:p>
      </dgm:t>
    </dgm:pt>
    <dgm:pt modelId="{B3CE39B1-2468-4F69-8947-158EFFA728CB}" type="sibTrans" cxnId="{9A822581-143F-478A-8D34-3E4BF2CA577F}">
      <dgm:prSet/>
      <dgm:spPr/>
      <dgm:t>
        <a:bodyPr/>
        <a:lstStyle/>
        <a:p>
          <a:endParaRPr lang="ru-RU"/>
        </a:p>
      </dgm:t>
    </dgm:pt>
    <dgm:pt modelId="{C787CDDE-246D-430A-BAA3-98BF85EE85DA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47,4 тыс. рублей</a:t>
          </a:r>
        </a:p>
      </dgm:t>
    </dgm:pt>
    <dgm:pt modelId="{AA6656BB-00C6-4298-B5D9-3508329BA46F}" type="parTrans" cxnId="{235950D2-D83A-439F-A4E4-7DFEC6516962}">
      <dgm:prSet/>
      <dgm:spPr/>
      <dgm:t>
        <a:bodyPr/>
        <a:lstStyle/>
        <a:p>
          <a:endParaRPr lang="ru-RU"/>
        </a:p>
      </dgm:t>
    </dgm:pt>
    <dgm:pt modelId="{6630877D-6781-4920-875A-E363070054F4}" type="sibTrans" cxnId="{235950D2-D83A-439F-A4E4-7DFEC6516962}">
      <dgm:prSet/>
      <dgm:spPr/>
      <dgm:t>
        <a:bodyPr/>
        <a:lstStyle/>
        <a:p>
          <a:endParaRPr lang="ru-RU"/>
        </a:p>
      </dgm:t>
    </dgm:pt>
    <dgm:pt modelId="{181F64AD-539C-417F-85E6-498F22B9050A}" type="pres">
      <dgm:prSet presAssocID="{A7549C05-2D36-4B86-912E-540607BC9038}" presName="Name0" presStyleCnt="0">
        <dgm:presLayoutVars>
          <dgm:dir/>
          <dgm:resizeHandles val="exact"/>
        </dgm:presLayoutVars>
      </dgm:prSet>
      <dgm:spPr/>
    </dgm:pt>
    <dgm:pt modelId="{DAAC1C38-2F2E-41C6-AB18-25E2D442C6D0}" type="pres">
      <dgm:prSet presAssocID="{A7549C05-2D36-4B86-912E-540607BC9038}" presName="fgShape" presStyleLbl="fgShp" presStyleIdx="0" presStyleCnt="1"/>
      <dgm:spPr/>
    </dgm:pt>
    <dgm:pt modelId="{193401F0-D04E-4F2F-8234-FEAEC9645943}" type="pres">
      <dgm:prSet presAssocID="{A7549C05-2D36-4B86-912E-540607BC9038}" presName="linComp" presStyleCnt="0"/>
      <dgm:spPr/>
    </dgm:pt>
    <dgm:pt modelId="{971B5763-8BA4-4E70-AE22-61F33B280453}" type="pres">
      <dgm:prSet presAssocID="{4403EFB0-2CCA-404C-A57E-984510224E32}" presName="compNode" presStyleCnt="0"/>
      <dgm:spPr/>
    </dgm:pt>
    <dgm:pt modelId="{07573E68-63F5-40C7-81E8-48EB8325189A}" type="pres">
      <dgm:prSet presAssocID="{4403EFB0-2CCA-404C-A57E-984510224E32}" presName="bkgdShape" presStyleLbl="node1" presStyleIdx="0" presStyleCnt="9" custLinFactNeighborX="-302" custLinFactNeighborY="2"/>
      <dgm:spPr/>
      <dgm:t>
        <a:bodyPr/>
        <a:lstStyle/>
        <a:p>
          <a:endParaRPr lang="ru-RU"/>
        </a:p>
      </dgm:t>
    </dgm:pt>
    <dgm:pt modelId="{19B2CF5C-0C14-44C6-86DB-53291D5BF1DA}" type="pres">
      <dgm:prSet presAssocID="{4403EFB0-2CCA-404C-A57E-984510224E32}" presName="nodeTx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C3D7B3-94DB-4DEE-BD58-B20688D70871}" type="pres">
      <dgm:prSet presAssocID="{4403EFB0-2CCA-404C-A57E-984510224E32}" presName="invisiNode" presStyleLbl="node1" presStyleIdx="0" presStyleCnt="9"/>
      <dgm:spPr/>
    </dgm:pt>
    <dgm:pt modelId="{AC98816D-1C25-4C07-B558-3DE8A9C27DAC}" type="pres">
      <dgm:prSet presAssocID="{4403EFB0-2CCA-404C-A57E-984510224E32}" presName="imagNode" presStyleLbl="fgImgPlace1" presStyleIdx="0" presStyleCnt="9" custScaleY="67263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</dgm:spPr>
    </dgm:pt>
    <dgm:pt modelId="{77328404-330D-406F-AE7C-E0863AEF04A4}" type="pres">
      <dgm:prSet presAssocID="{A35D5743-8C0A-47F5-BA33-34262987FDC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3F79873-DB8A-4877-97DE-AAFA6C1FDFF6}" type="pres">
      <dgm:prSet presAssocID="{BFB855B0-5B9A-436D-A357-25D3230FADD7}" presName="compNode" presStyleCnt="0"/>
      <dgm:spPr/>
    </dgm:pt>
    <dgm:pt modelId="{F0848E80-9046-4B24-A37A-9F50AA9D54A0}" type="pres">
      <dgm:prSet presAssocID="{BFB855B0-5B9A-436D-A357-25D3230FADD7}" presName="bkgdShape" presStyleLbl="node1" presStyleIdx="1" presStyleCnt="9"/>
      <dgm:spPr/>
      <dgm:t>
        <a:bodyPr/>
        <a:lstStyle/>
        <a:p>
          <a:endParaRPr lang="ru-RU"/>
        </a:p>
      </dgm:t>
    </dgm:pt>
    <dgm:pt modelId="{2ADD93BE-B779-4DC1-AD60-137B7CE0A43A}" type="pres">
      <dgm:prSet presAssocID="{BFB855B0-5B9A-436D-A357-25D3230FADD7}" presName="nodeTx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90C1CA-622E-46E0-AC0C-4BE22AAEC7B2}" type="pres">
      <dgm:prSet presAssocID="{BFB855B0-5B9A-436D-A357-25D3230FADD7}" presName="invisiNode" presStyleLbl="node1" presStyleIdx="1" presStyleCnt="9"/>
      <dgm:spPr/>
    </dgm:pt>
    <dgm:pt modelId="{967656B3-18B1-4FA6-ACCE-9B9FC954FC73}" type="pres">
      <dgm:prSet presAssocID="{BFB855B0-5B9A-436D-A357-25D3230FADD7}" presName="imagNode" presStyleLbl="fgImgPlace1" presStyleIdx="1" presStyleCnt="9" custScaleY="69327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5566" r="-125566"/>
          </a:stretch>
        </a:blipFill>
      </dgm:spPr>
    </dgm:pt>
    <dgm:pt modelId="{7CC539C1-E881-40DB-951D-33791F3F74BF}" type="pres">
      <dgm:prSet presAssocID="{FB365670-565A-496F-AA50-AEAF2342F45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14882B9-E49D-4EF9-B5FE-605BC22BD3E4}" type="pres">
      <dgm:prSet presAssocID="{BFB4625E-2C98-4EB2-B239-B7F19A661E71}" presName="compNode" presStyleCnt="0"/>
      <dgm:spPr/>
    </dgm:pt>
    <dgm:pt modelId="{A3437A3A-9DFD-48D0-B943-F2B5D8FC6DCA}" type="pres">
      <dgm:prSet presAssocID="{BFB4625E-2C98-4EB2-B239-B7F19A661E71}" presName="bkgdShape" presStyleLbl="node1" presStyleIdx="2" presStyleCnt="9"/>
      <dgm:spPr/>
      <dgm:t>
        <a:bodyPr/>
        <a:lstStyle/>
        <a:p>
          <a:endParaRPr lang="ru-RU"/>
        </a:p>
      </dgm:t>
    </dgm:pt>
    <dgm:pt modelId="{3185D68E-A03F-440A-B7E6-18EBE05FC442}" type="pres">
      <dgm:prSet presAssocID="{BFB4625E-2C98-4EB2-B239-B7F19A661E71}" presName="nodeTx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578DB0-9D7B-4AFE-A2A2-5C697DECBD36}" type="pres">
      <dgm:prSet presAssocID="{BFB4625E-2C98-4EB2-B239-B7F19A661E71}" presName="invisiNode" presStyleLbl="node1" presStyleIdx="2" presStyleCnt="9"/>
      <dgm:spPr/>
    </dgm:pt>
    <dgm:pt modelId="{2181DE0F-BD91-4703-B840-EEEE8A27669F}" type="pres">
      <dgm:prSet presAssocID="{BFB4625E-2C98-4EB2-B239-B7F19A661E71}" presName="imagNode" presStyleLbl="fgImgPlace1" presStyleIdx="2" presStyleCnt="9" custScaleY="68295"/>
      <dgm:spPr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</dgm:spPr>
    </dgm:pt>
    <dgm:pt modelId="{02880D4B-AD69-4C5B-B808-36A48C2A7884}" type="pres">
      <dgm:prSet presAssocID="{44CC8464-03F3-4457-A001-6A9276FE4A1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7E306E6-3FAC-4D3E-A4F1-F181BB22F291}" type="pres">
      <dgm:prSet presAssocID="{974B6F97-E440-4197-83A3-380926C7E599}" presName="compNode" presStyleCnt="0"/>
      <dgm:spPr/>
    </dgm:pt>
    <dgm:pt modelId="{36587809-3E3A-40B0-8175-A81284B27287}" type="pres">
      <dgm:prSet presAssocID="{974B6F97-E440-4197-83A3-380926C7E599}" presName="bkgdShape" presStyleLbl="node1" presStyleIdx="3" presStyleCnt="9"/>
      <dgm:spPr/>
      <dgm:t>
        <a:bodyPr/>
        <a:lstStyle/>
        <a:p>
          <a:endParaRPr lang="ru-RU"/>
        </a:p>
      </dgm:t>
    </dgm:pt>
    <dgm:pt modelId="{BC7D8E69-06AB-45E9-A405-2D5E1EC6ECE6}" type="pres">
      <dgm:prSet presAssocID="{974B6F97-E440-4197-83A3-380926C7E599}" presName="nodeTx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2D30F3-C9F0-432E-A881-2C55AB9B078B}" type="pres">
      <dgm:prSet presAssocID="{974B6F97-E440-4197-83A3-380926C7E599}" presName="invisiNode" presStyleLbl="node1" presStyleIdx="3" presStyleCnt="9"/>
      <dgm:spPr/>
    </dgm:pt>
    <dgm:pt modelId="{EA7C290C-5285-46D9-B30E-65A17C6BAED3}" type="pres">
      <dgm:prSet presAssocID="{974B6F97-E440-4197-83A3-380926C7E599}" presName="imagNode" presStyleLbl="fgImgPlace1" presStyleIdx="3" presStyleCnt="9" custScaleY="68203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38" t="1199" r="-6538" b="1199"/>
          </a:stretch>
        </a:blipFill>
      </dgm:spPr>
    </dgm:pt>
    <dgm:pt modelId="{31F5BA73-B3F5-4EBA-901E-08B35A7F3966}" type="pres">
      <dgm:prSet presAssocID="{B208A87E-9194-4257-8CEC-5647370D369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7A83BB1-0D57-430D-8472-1D85D0665C89}" type="pres">
      <dgm:prSet presAssocID="{EC801DD1-802B-4F7C-9647-6D4B10DFC850}" presName="compNode" presStyleCnt="0"/>
      <dgm:spPr/>
    </dgm:pt>
    <dgm:pt modelId="{890AD3BA-CBD5-4777-A5CA-D2783EACB72E}" type="pres">
      <dgm:prSet presAssocID="{EC801DD1-802B-4F7C-9647-6D4B10DFC850}" presName="bkgdShape" presStyleLbl="node1" presStyleIdx="4" presStyleCnt="9"/>
      <dgm:spPr/>
      <dgm:t>
        <a:bodyPr/>
        <a:lstStyle/>
        <a:p>
          <a:endParaRPr lang="ru-RU"/>
        </a:p>
      </dgm:t>
    </dgm:pt>
    <dgm:pt modelId="{4CB17E16-9E2F-401A-AE35-C4A77E3A94F1}" type="pres">
      <dgm:prSet presAssocID="{EC801DD1-802B-4F7C-9647-6D4B10DFC850}" presName="nodeTx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BB1D0B-29FA-4CAB-804C-F093871F8884}" type="pres">
      <dgm:prSet presAssocID="{EC801DD1-802B-4F7C-9647-6D4B10DFC850}" presName="invisiNode" presStyleLbl="node1" presStyleIdx="4" presStyleCnt="9"/>
      <dgm:spPr/>
    </dgm:pt>
    <dgm:pt modelId="{B514684A-8660-4ADD-866E-97CF077E5F79}" type="pres">
      <dgm:prSet presAssocID="{EC801DD1-802B-4F7C-9647-6D4B10DFC850}" presName="imagNode" presStyleLbl="fgImgPlace1" presStyleIdx="4" presStyleCnt="9" custScaleY="68203"/>
      <dgm:spPr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4979" t="1199" r="-74979" b="1199"/>
          </a:stretch>
        </a:blipFill>
      </dgm:spPr>
    </dgm:pt>
    <dgm:pt modelId="{E2FA11EC-A312-4225-B260-152FDE00BFAF}" type="pres">
      <dgm:prSet presAssocID="{D0A91372-D427-4887-9620-F32F2D599EA4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5C104F1-CED5-443F-963B-237D0B7B172D}" type="pres">
      <dgm:prSet presAssocID="{B81BA33B-E105-4A12-9335-34B12804BC5B}" presName="compNode" presStyleCnt="0"/>
      <dgm:spPr/>
    </dgm:pt>
    <dgm:pt modelId="{99103AF5-2F83-4527-9768-F36AB1C578BA}" type="pres">
      <dgm:prSet presAssocID="{B81BA33B-E105-4A12-9335-34B12804BC5B}" presName="bkgdShape" presStyleLbl="node1" presStyleIdx="5" presStyleCnt="9"/>
      <dgm:spPr/>
      <dgm:t>
        <a:bodyPr/>
        <a:lstStyle/>
        <a:p>
          <a:endParaRPr lang="ru-RU"/>
        </a:p>
      </dgm:t>
    </dgm:pt>
    <dgm:pt modelId="{10178FF7-1F1F-4D55-B4BA-C4368F239A33}" type="pres">
      <dgm:prSet presAssocID="{B81BA33B-E105-4A12-9335-34B12804BC5B}" presName="nodeTx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359E03-D8E7-48B4-8BD6-287409A7BCF8}" type="pres">
      <dgm:prSet presAssocID="{B81BA33B-E105-4A12-9335-34B12804BC5B}" presName="invisiNode" presStyleLbl="node1" presStyleIdx="5" presStyleCnt="9"/>
      <dgm:spPr/>
    </dgm:pt>
    <dgm:pt modelId="{8AA38F1A-0BBE-437B-9848-802D2B1206A6}" type="pres">
      <dgm:prSet presAssocID="{B81BA33B-E105-4A12-9335-34B12804BC5B}" presName="imagNode" presStyleLbl="fgImgPlace1" presStyleIdx="5" presStyleCnt="9" custScaleY="68914"/>
      <dgm:spPr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6882" r="-86882"/>
          </a:stretch>
        </a:blipFill>
      </dgm:spPr>
    </dgm:pt>
    <dgm:pt modelId="{5720C80B-EBD8-43E4-9FC2-A2C54D17E765}" type="pres">
      <dgm:prSet presAssocID="{CA1BB355-5EA8-4023-B8DB-3385D55D6FC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B85361E4-06A9-4079-BAE4-2D5C4CC472DC}" type="pres">
      <dgm:prSet presAssocID="{4C9760A5-4DFE-4A5A-B2C6-4CB8D9A30DAE}" presName="compNode" presStyleCnt="0"/>
      <dgm:spPr/>
    </dgm:pt>
    <dgm:pt modelId="{3E4B1DDB-14E8-4184-AC64-8FD4BE103635}" type="pres">
      <dgm:prSet presAssocID="{4C9760A5-4DFE-4A5A-B2C6-4CB8D9A30DAE}" presName="bkgdShape" presStyleLbl="node1" presStyleIdx="6" presStyleCnt="9"/>
      <dgm:spPr/>
      <dgm:t>
        <a:bodyPr/>
        <a:lstStyle/>
        <a:p>
          <a:endParaRPr lang="ru-RU"/>
        </a:p>
      </dgm:t>
    </dgm:pt>
    <dgm:pt modelId="{E3CBC9E6-CF55-4E54-A9FA-CB577ADEDB97}" type="pres">
      <dgm:prSet presAssocID="{4C9760A5-4DFE-4A5A-B2C6-4CB8D9A30DAE}" presName="nodeTx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772909-C12E-41A0-AF3E-5417C9A7543F}" type="pres">
      <dgm:prSet presAssocID="{4C9760A5-4DFE-4A5A-B2C6-4CB8D9A30DAE}" presName="invisiNode" presStyleLbl="node1" presStyleIdx="6" presStyleCnt="9"/>
      <dgm:spPr/>
    </dgm:pt>
    <dgm:pt modelId="{857EF615-0C5B-47A0-B1F8-9EF0DE126074}" type="pres">
      <dgm:prSet presAssocID="{4C9760A5-4DFE-4A5A-B2C6-4CB8D9A30DAE}" presName="imagNode" presStyleLbl="fgImgPlace1" presStyleIdx="6" presStyleCnt="9" custScaleY="69626"/>
      <dgm:spPr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3177" t="2197" r="-173177" b="2197"/>
          </a:stretch>
        </a:blipFill>
      </dgm:spPr>
    </dgm:pt>
    <dgm:pt modelId="{10151CB0-55D8-4EB4-95F1-3AAEEA1EBB90}" type="pres">
      <dgm:prSet presAssocID="{45BAAC0F-7F0A-43F9-B62D-31C20B5AB414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1FA7957-5386-4828-BF62-74C5C4764257}" type="pres">
      <dgm:prSet presAssocID="{8EA7FE08-3FB1-4F90-AB68-2E92E7C0840D}" presName="compNode" presStyleCnt="0"/>
      <dgm:spPr/>
    </dgm:pt>
    <dgm:pt modelId="{4ABC6A30-316E-4B0A-91D1-9B2E18F4BEB0}" type="pres">
      <dgm:prSet presAssocID="{8EA7FE08-3FB1-4F90-AB68-2E92E7C0840D}" presName="bkgdShape" presStyleLbl="node1" presStyleIdx="7" presStyleCnt="9"/>
      <dgm:spPr/>
      <dgm:t>
        <a:bodyPr/>
        <a:lstStyle/>
        <a:p>
          <a:endParaRPr lang="ru-RU"/>
        </a:p>
      </dgm:t>
    </dgm:pt>
    <dgm:pt modelId="{C729B849-8A26-4F9D-9107-57EAF1DA83CF}" type="pres">
      <dgm:prSet presAssocID="{8EA7FE08-3FB1-4F90-AB68-2E92E7C0840D}" presName="nodeTx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265DA2-76FB-4E8C-893A-38D7C78E2EC2}" type="pres">
      <dgm:prSet presAssocID="{8EA7FE08-3FB1-4F90-AB68-2E92E7C0840D}" presName="invisiNode" presStyleLbl="node1" presStyleIdx="7" presStyleCnt="9"/>
      <dgm:spPr/>
    </dgm:pt>
    <dgm:pt modelId="{66F042EA-05C6-4115-9CDD-51CFCDD8D3FD}" type="pres">
      <dgm:prSet presAssocID="{8EA7FE08-3FB1-4F90-AB68-2E92E7C0840D}" presName="imagNode" presStyleLbl="fgImgPlace1" presStyleIdx="7" presStyleCnt="9" custScaleY="71049"/>
      <dgm:spPr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1761" t="1853" r="-101761" b="1853"/>
          </a:stretch>
        </a:blipFill>
      </dgm:spPr>
    </dgm:pt>
    <dgm:pt modelId="{470F1DF2-F9B5-4395-81AF-DE1353F6889D}" type="pres">
      <dgm:prSet presAssocID="{B3CE39B1-2468-4F69-8947-158EFFA728CB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9265587-27A8-4101-AE2F-B1C3FEE0C1C1}" type="pres">
      <dgm:prSet presAssocID="{C787CDDE-246D-430A-BAA3-98BF85EE85DA}" presName="compNode" presStyleCnt="0"/>
      <dgm:spPr/>
    </dgm:pt>
    <dgm:pt modelId="{49BF5E3E-35FB-4757-85A8-B4F6511D937A}" type="pres">
      <dgm:prSet presAssocID="{C787CDDE-246D-430A-BAA3-98BF85EE85DA}" presName="bkgdShape" presStyleLbl="node1" presStyleIdx="8" presStyleCnt="9"/>
      <dgm:spPr/>
      <dgm:t>
        <a:bodyPr/>
        <a:lstStyle/>
        <a:p>
          <a:endParaRPr lang="ru-RU"/>
        </a:p>
      </dgm:t>
    </dgm:pt>
    <dgm:pt modelId="{2A990802-81ED-41AD-8870-088D05AA29CE}" type="pres">
      <dgm:prSet presAssocID="{C787CDDE-246D-430A-BAA3-98BF85EE85DA}" presName="nodeTx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F7EF6D-FFC3-4560-841D-C861F3F58D70}" type="pres">
      <dgm:prSet presAssocID="{C787CDDE-246D-430A-BAA3-98BF85EE85DA}" presName="invisiNode" presStyleLbl="node1" presStyleIdx="8" presStyleCnt="9"/>
      <dgm:spPr/>
    </dgm:pt>
    <dgm:pt modelId="{3B88BB84-41CC-47F6-9841-DF40A868FCF3}" type="pres">
      <dgm:prSet presAssocID="{C787CDDE-246D-430A-BAA3-98BF85EE85DA}" presName="imagNode" presStyleLbl="fgImgPlace1" presStyleIdx="8" presStyleCnt="9" custScaleY="72472"/>
      <dgm:spPr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14" t="1523" r="-9514" b="1523"/>
          </a:stretch>
        </a:blipFill>
      </dgm:spPr>
    </dgm:pt>
  </dgm:ptLst>
  <dgm:cxnLst>
    <dgm:cxn modelId="{235950D2-D83A-439F-A4E4-7DFEC6516962}" srcId="{A7549C05-2D36-4B86-912E-540607BC9038}" destId="{C787CDDE-246D-430A-BAA3-98BF85EE85DA}" srcOrd="8" destOrd="0" parTransId="{AA6656BB-00C6-4298-B5D9-3508329BA46F}" sibTransId="{6630877D-6781-4920-875A-E363070054F4}"/>
    <dgm:cxn modelId="{F8883366-ECA0-4DF6-9EEA-B21F4D1BD211}" type="presOf" srcId="{B208A87E-9194-4257-8CEC-5647370D369A}" destId="{31F5BA73-B3F5-4EBA-901E-08B35A7F3966}" srcOrd="0" destOrd="0" presId="urn:microsoft.com/office/officeart/2005/8/layout/hList7"/>
    <dgm:cxn modelId="{E8BD8FB2-633E-4DF0-9171-7ABA7E19FD19}" type="presOf" srcId="{EC801DD1-802B-4F7C-9647-6D4B10DFC850}" destId="{890AD3BA-CBD5-4777-A5CA-D2783EACB72E}" srcOrd="0" destOrd="0" presId="urn:microsoft.com/office/officeart/2005/8/layout/hList7"/>
    <dgm:cxn modelId="{5284D67F-CEB0-4402-AC5E-DEB00825DD01}" srcId="{A7549C05-2D36-4B86-912E-540607BC9038}" destId="{4C9760A5-4DFE-4A5A-B2C6-4CB8D9A30DAE}" srcOrd="6" destOrd="0" parTransId="{62748EF6-FA88-4F77-954F-CE2F264C8ED4}" sibTransId="{45BAAC0F-7F0A-43F9-B62D-31C20B5AB414}"/>
    <dgm:cxn modelId="{24213094-A87C-4428-8E86-03672074955C}" type="presOf" srcId="{D0A91372-D427-4887-9620-F32F2D599EA4}" destId="{E2FA11EC-A312-4225-B260-152FDE00BFAF}" srcOrd="0" destOrd="0" presId="urn:microsoft.com/office/officeart/2005/8/layout/hList7"/>
    <dgm:cxn modelId="{023DACE0-EF3C-40EB-9275-B727B252D642}" type="presOf" srcId="{C787CDDE-246D-430A-BAA3-98BF85EE85DA}" destId="{2A990802-81ED-41AD-8870-088D05AA29CE}" srcOrd="1" destOrd="0" presId="urn:microsoft.com/office/officeart/2005/8/layout/hList7"/>
    <dgm:cxn modelId="{16482E6D-3A3A-47A8-8DB5-4699CE055BD6}" type="presOf" srcId="{44CC8464-03F3-4457-A001-6A9276FE4A1F}" destId="{02880D4B-AD69-4C5B-B808-36A48C2A7884}" srcOrd="0" destOrd="0" presId="urn:microsoft.com/office/officeart/2005/8/layout/hList7"/>
    <dgm:cxn modelId="{D48C02E3-808A-45AD-BA9D-1B526F5DA31D}" type="presOf" srcId="{CA1BB355-5EA8-4023-B8DB-3385D55D6FCD}" destId="{5720C80B-EBD8-43E4-9FC2-A2C54D17E765}" srcOrd="0" destOrd="0" presId="urn:microsoft.com/office/officeart/2005/8/layout/hList7"/>
    <dgm:cxn modelId="{630903CA-C270-4F8F-9FFE-880D910E45F1}" type="presOf" srcId="{BFB4625E-2C98-4EB2-B239-B7F19A661E71}" destId="{3185D68E-A03F-440A-B7E6-18EBE05FC442}" srcOrd="1" destOrd="0" presId="urn:microsoft.com/office/officeart/2005/8/layout/hList7"/>
    <dgm:cxn modelId="{5E188043-5A27-482F-9423-EDAB9C91239B}" srcId="{A7549C05-2D36-4B86-912E-540607BC9038}" destId="{BFB855B0-5B9A-436D-A357-25D3230FADD7}" srcOrd="1" destOrd="0" parTransId="{1F668998-4E88-4369-A4A2-AD226D7A6013}" sibTransId="{FB365670-565A-496F-AA50-AEAF2342F456}"/>
    <dgm:cxn modelId="{57CBD57E-0C84-4224-9B08-E8B7299DEF25}" type="presOf" srcId="{BFB4625E-2C98-4EB2-B239-B7F19A661E71}" destId="{A3437A3A-9DFD-48D0-B943-F2B5D8FC6DCA}" srcOrd="0" destOrd="0" presId="urn:microsoft.com/office/officeart/2005/8/layout/hList7"/>
    <dgm:cxn modelId="{F4FB53F8-BCD4-4BF2-9342-447C8CA42C65}" type="presOf" srcId="{4C9760A5-4DFE-4A5A-B2C6-4CB8D9A30DAE}" destId="{E3CBC9E6-CF55-4E54-A9FA-CB577ADEDB97}" srcOrd="1" destOrd="0" presId="urn:microsoft.com/office/officeart/2005/8/layout/hList7"/>
    <dgm:cxn modelId="{9A822581-143F-478A-8D34-3E4BF2CA577F}" srcId="{A7549C05-2D36-4B86-912E-540607BC9038}" destId="{8EA7FE08-3FB1-4F90-AB68-2E92E7C0840D}" srcOrd="7" destOrd="0" parTransId="{98B182A1-3A9B-41E4-9605-BFEE360B431A}" sibTransId="{B3CE39B1-2468-4F69-8947-158EFFA728CB}"/>
    <dgm:cxn modelId="{71C27D32-7386-4C0C-B811-F136E649BDE8}" type="presOf" srcId="{B3CE39B1-2468-4F69-8947-158EFFA728CB}" destId="{470F1DF2-F9B5-4395-81AF-DE1353F6889D}" srcOrd="0" destOrd="0" presId="urn:microsoft.com/office/officeart/2005/8/layout/hList7"/>
    <dgm:cxn modelId="{B35D7A3F-B351-4462-82E1-EA158D51C25C}" srcId="{A7549C05-2D36-4B86-912E-540607BC9038}" destId="{B81BA33B-E105-4A12-9335-34B12804BC5B}" srcOrd="5" destOrd="0" parTransId="{E5B966FC-958A-4E45-92BB-2B009AB75675}" sibTransId="{CA1BB355-5EA8-4023-B8DB-3385D55D6FCD}"/>
    <dgm:cxn modelId="{9BECBC76-FAD7-4163-A352-FCAD8A39D55C}" type="presOf" srcId="{BFB855B0-5B9A-436D-A357-25D3230FADD7}" destId="{2ADD93BE-B779-4DC1-AD60-137B7CE0A43A}" srcOrd="1" destOrd="0" presId="urn:microsoft.com/office/officeart/2005/8/layout/hList7"/>
    <dgm:cxn modelId="{4DD57D7C-8476-45F9-A1BB-534D780777E5}" type="presOf" srcId="{974B6F97-E440-4197-83A3-380926C7E599}" destId="{36587809-3E3A-40B0-8175-A81284B27287}" srcOrd="0" destOrd="0" presId="urn:microsoft.com/office/officeart/2005/8/layout/hList7"/>
    <dgm:cxn modelId="{A5859B08-B7CA-40CB-B223-F10951AC55C0}" type="presOf" srcId="{8EA7FE08-3FB1-4F90-AB68-2E92E7C0840D}" destId="{C729B849-8A26-4F9D-9107-57EAF1DA83CF}" srcOrd="1" destOrd="0" presId="urn:microsoft.com/office/officeart/2005/8/layout/hList7"/>
    <dgm:cxn modelId="{82DD837A-1D83-46C4-B043-21AC6163A815}" srcId="{A7549C05-2D36-4B86-912E-540607BC9038}" destId="{974B6F97-E440-4197-83A3-380926C7E599}" srcOrd="3" destOrd="0" parTransId="{2FDA6C98-B191-49ED-9AD9-EB6A1A8E2544}" sibTransId="{B208A87E-9194-4257-8CEC-5647370D369A}"/>
    <dgm:cxn modelId="{1F719739-552E-4134-88E9-FCEE3FB6798A}" type="presOf" srcId="{8EA7FE08-3FB1-4F90-AB68-2E92E7C0840D}" destId="{4ABC6A30-316E-4B0A-91D1-9B2E18F4BEB0}" srcOrd="0" destOrd="0" presId="urn:microsoft.com/office/officeart/2005/8/layout/hList7"/>
    <dgm:cxn modelId="{C025CEB7-9CC6-4133-9B1D-6A8746DF69F7}" type="presOf" srcId="{4403EFB0-2CCA-404C-A57E-984510224E32}" destId="{07573E68-63F5-40C7-81E8-48EB8325189A}" srcOrd="0" destOrd="0" presId="urn:microsoft.com/office/officeart/2005/8/layout/hList7"/>
    <dgm:cxn modelId="{F61614C4-A6E5-4728-82DB-1277223B4A78}" type="presOf" srcId="{B81BA33B-E105-4A12-9335-34B12804BC5B}" destId="{10178FF7-1F1F-4D55-B4BA-C4368F239A33}" srcOrd="1" destOrd="0" presId="urn:microsoft.com/office/officeart/2005/8/layout/hList7"/>
    <dgm:cxn modelId="{FD730470-DD10-409B-B6E1-613A8CB3B07F}" type="presOf" srcId="{974B6F97-E440-4197-83A3-380926C7E599}" destId="{BC7D8E69-06AB-45E9-A405-2D5E1EC6ECE6}" srcOrd="1" destOrd="0" presId="urn:microsoft.com/office/officeart/2005/8/layout/hList7"/>
    <dgm:cxn modelId="{ADF80BAB-63F7-4F33-B2A9-C21BCFBF213E}" type="presOf" srcId="{A7549C05-2D36-4B86-912E-540607BC9038}" destId="{181F64AD-539C-417F-85E6-498F22B9050A}" srcOrd="0" destOrd="0" presId="urn:microsoft.com/office/officeart/2005/8/layout/hList7"/>
    <dgm:cxn modelId="{FF209F55-51C6-4936-B323-ADD4BF5FB3FD}" srcId="{A7549C05-2D36-4B86-912E-540607BC9038}" destId="{4403EFB0-2CCA-404C-A57E-984510224E32}" srcOrd="0" destOrd="0" parTransId="{4E377EF5-EB65-4814-B1B0-33BB44F16A8B}" sibTransId="{A35D5743-8C0A-47F5-BA33-34262987FDC2}"/>
    <dgm:cxn modelId="{F9511DA6-B482-43B2-8E12-9AAE579932EB}" srcId="{A7549C05-2D36-4B86-912E-540607BC9038}" destId="{BFB4625E-2C98-4EB2-B239-B7F19A661E71}" srcOrd="2" destOrd="0" parTransId="{D39A5F52-07C6-43EE-BA5F-303C2F68A001}" sibTransId="{44CC8464-03F3-4457-A001-6A9276FE4A1F}"/>
    <dgm:cxn modelId="{39AA1607-9AD6-48E9-B9C2-AD92FF8AA8F3}" type="presOf" srcId="{A35D5743-8C0A-47F5-BA33-34262987FDC2}" destId="{77328404-330D-406F-AE7C-E0863AEF04A4}" srcOrd="0" destOrd="0" presId="urn:microsoft.com/office/officeart/2005/8/layout/hList7"/>
    <dgm:cxn modelId="{C54ABF58-CBD9-485D-8381-2C10971F370E}" srcId="{A7549C05-2D36-4B86-912E-540607BC9038}" destId="{EC801DD1-802B-4F7C-9647-6D4B10DFC850}" srcOrd="4" destOrd="0" parTransId="{B4172876-E3B0-4A4C-BED8-5D5B234EAA45}" sibTransId="{D0A91372-D427-4887-9620-F32F2D599EA4}"/>
    <dgm:cxn modelId="{0FFBB329-10AE-411D-A593-56263ECAD086}" type="presOf" srcId="{4C9760A5-4DFE-4A5A-B2C6-4CB8D9A30DAE}" destId="{3E4B1DDB-14E8-4184-AC64-8FD4BE103635}" srcOrd="0" destOrd="0" presId="urn:microsoft.com/office/officeart/2005/8/layout/hList7"/>
    <dgm:cxn modelId="{576C3A55-8483-4079-81A1-03CDE4400BAB}" type="presOf" srcId="{4403EFB0-2CCA-404C-A57E-984510224E32}" destId="{19B2CF5C-0C14-44C6-86DB-53291D5BF1DA}" srcOrd="1" destOrd="0" presId="urn:microsoft.com/office/officeart/2005/8/layout/hList7"/>
    <dgm:cxn modelId="{8447F4F7-C28D-4F65-9E5C-F6D2FAFB4CE1}" type="presOf" srcId="{C787CDDE-246D-430A-BAA3-98BF85EE85DA}" destId="{49BF5E3E-35FB-4757-85A8-B4F6511D937A}" srcOrd="0" destOrd="0" presId="urn:microsoft.com/office/officeart/2005/8/layout/hList7"/>
    <dgm:cxn modelId="{B547E143-4AD9-4102-B75F-8F3402823E71}" type="presOf" srcId="{EC801DD1-802B-4F7C-9647-6D4B10DFC850}" destId="{4CB17E16-9E2F-401A-AE35-C4A77E3A94F1}" srcOrd="1" destOrd="0" presId="urn:microsoft.com/office/officeart/2005/8/layout/hList7"/>
    <dgm:cxn modelId="{9702BC05-5C94-4B28-9B54-9E5F698A351C}" type="presOf" srcId="{BFB855B0-5B9A-436D-A357-25D3230FADD7}" destId="{F0848E80-9046-4B24-A37A-9F50AA9D54A0}" srcOrd="0" destOrd="0" presId="urn:microsoft.com/office/officeart/2005/8/layout/hList7"/>
    <dgm:cxn modelId="{4DF9F71E-5781-4E0B-BE41-60260461D3B1}" type="presOf" srcId="{B81BA33B-E105-4A12-9335-34B12804BC5B}" destId="{99103AF5-2F83-4527-9768-F36AB1C578BA}" srcOrd="0" destOrd="0" presId="urn:microsoft.com/office/officeart/2005/8/layout/hList7"/>
    <dgm:cxn modelId="{EC6B1F4E-B570-4DFD-A349-4D408489D518}" type="presOf" srcId="{FB365670-565A-496F-AA50-AEAF2342F456}" destId="{7CC539C1-E881-40DB-951D-33791F3F74BF}" srcOrd="0" destOrd="0" presId="urn:microsoft.com/office/officeart/2005/8/layout/hList7"/>
    <dgm:cxn modelId="{3A49E2CF-C551-4C25-BF88-4E894A49D691}" type="presOf" srcId="{45BAAC0F-7F0A-43F9-B62D-31C20B5AB414}" destId="{10151CB0-55D8-4EB4-95F1-3AAEEA1EBB90}" srcOrd="0" destOrd="0" presId="urn:microsoft.com/office/officeart/2005/8/layout/hList7"/>
    <dgm:cxn modelId="{8C8F7A9A-0E81-44FB-A8E6-CA9919661868}" type="presParOf" srcId="{181F64AD-539C-417F-85E6-498F22B9050A}" destId="{DAAC1C38-2F2E-41C6-AB18-25E2D442C6D0}" srcOrd="0" destOrd="0" presId="urn:microsoft.com/office/officeart/2005/8/layout/hList7"/>
    <dgm:cxn modelId="{1B8A207A-7184-405C-84F6-E89C1D821293}" type="presParOf" srcId="{181F64AD-539C-417F-85E6-498F22B9050A}" destId="{193401F0-D04E-4F2F-8234-FEAEC9645943}" srcOrd="1" destOrd="0" presId="urn:microsoft.com/office/officeart/2005/8/layout/hList7"/>
    <dgm:cxn modelId="{AFB16B5A-EB30-4C24-AF73-00C96291CD66}" type="presParOf" srcId="{193401F0-D04E-4F2F-8234-FEAEC9645943}" destId="{971B5763-8BA4-4E70-AE22-61F33B280453}" srcOrd="0" destOrd="0" presId="urn:microsoft.com/office/officeart/2005/8/layout/hList7"/>
    <dgm:cxn modelId="{B0EBB4FA-9FDF-4023-AD9A-45654C1DB5E7}" type="presParOf" srcId="{971B5763-8BA4-4E70-AE22-61F33B280453}" destId="{07573E68-63F5-40C7-81E8-48EB8325189A}" srcOrd="0" destOrd="0" presId="urn:microsoft.com/office/officeart/2005/8/layout/hList7"/>
    <dgm:cxn modelId="{B8C8833D-47F1-4433-BA51-09BBA96F75AF}" type="presParOf" srcId="{971B5763-8BA4-4E70-AE22-61F33B280453}" destId="{19B2CF5C-0C14-44C6-86DB-53291D5BF1DA}" srcOrd="1" destOrd="0" presId="urn:microsoft.com/office/officeart/2005/8/layout/hList7"/>
    <dgm:cxn modelId="{70BBEE9D-FAD0-4E27-AA94-2A20D73988EE}" type="presParOf" srcId="{971B5763-8BA4-4E70-AE22-61F33B280453}" destId="{C7C3D7B3-94DB-4DEE-BD58-B20688D70871}" srcOrd="2" destOrd="0" presId="urn:microsoft.com/office/officeart/2005/8/layout/hList7"/>
    <dgm:cxn modelId="{4DE3F250-E527-4E37-829B-1E5F80A53C15}" type="presParOf" srcId="{971B5763-8BA4-4E70-AE22-61F33B280453}" destId="{AC98816D-1C25-4C07-B558-3DE8A9C27DAC}" srcOrd="3" destOrd="0" presId="urn:microsoft.com/office/officeart/2005/8/layout/hList7"/>
    <dgm:cxn modelId="{9EA01573-B510-4880-BB81-7117D45F1894}" type="presParOf" srcId="{193401F0-D04E-4F2F-8234-FEAEC9645943}" destId="{77328404-330D-406F-AE7C-E0863AEF04A4}" srcOrd="1" destOrd="0" presId="urn:microsoft.com/office/officeart/2005/8/layout/hList7"/>
    <dgm:cxn modelId="{F6E8201C-6D66-4D1D-9DE5-5979383B733F}" type="presParOf" srcId="{193401F0-D04E-4F2F-8234-FEAEC9645943}" destId="{43F79873-DB8A-4877-97DE-AAFA6C1FDFF6}" srcOrd="2" destOrd="0" presId="urn:microsoft.com/office/officeart/2005/8/layout/hList7"/>
    <dgm:cxn modelId="{8DF29433-BD7B-4E6F-B749-77D780BE64BB}" type="presParOf" srcId="{43F79873-DB8A-4877-97DE-AAFA6C1FDFF6}" destId="{F0848E80-9046-4B24-A37A-9F50AA9D54A0}" srcOrd="0" destOrd="0" presId="urn:microsoft.com/office/officeart/2005/8/layout/hList7"/>
    <dgm:cxn modelId="{ABEB62C3-4449-4156-A114-54FA6F7C404B}" type="presParOf" srcId="{43F79873-DB8A-4877-97DE-AAFA6C1FDFF6}" destId="{2ADD93BE-B779-4DC1-AD60-137B7CE0A43A}" srcOrd="1" destOrd="0" presId="urn:microsoft.com/office/officeart/2005/8/layout/hList7"/>
    <dgm:cxn modelId="{246308B7-5E1E-4B8D-8C9B-F3C97B69169A}" type="presParOf" srcId="{43F79873-DB8A-4877-97DE-AAFA6C1FDFF6}" destId="{C390C1CA-622E-46E0-AC0C-4BE22AAEC7B2}" srcOrd="2" destOrd="0" presId="urn:microsoft.com/office/officeart/2005/8/layout/hList7"/>
    <dgm:cxn modelId="{6554800E-8587-46AF-99F7-A3E6A79969FB}" type="presParOf" srcId="{43F79873-DB8A-4877-97DE-AAFA6C1FDFF6}" destId="{967656B3-18B1-4FA6-ACCE-9B9FC954FC73}" srcOrd="3" destOrd="0" presId="urn:microsoft.com/office/officeart/2005/8/layout/hList7"/>
    <dgm:cxn modelId="{EEF42505-A2CD-44E9-8BFE-CAF2A1FE6FF9}" type="presParOf" srcId="{193401F0-D04E-4F2F-8234-FEAEC9645943}" destId="{7CC539C1-E881-40DB-951D-33791F3F74BF}" srcOrd="3" destOrd="0" presId="urn:microsoft.com/office/officeart/2005/8/layout/hList7"/>
    <dgm:cxn modelId="{2A1AC73B-AD45-4A1C-935A-2A08E031AB12}" type="presParOf" srcId="{193401F0-D04E-4F2F-8234-FEAEC9645943}" destId="{F14882B9-E49D-4EF9-B5FE-605BC22BD3E4}" srcOrd="4" destOrd="0" presId="urn:microsoft.com/office/officeart/2005/8/layout/hList7"/>
    <dgm:cxn modelId="{BC9F2FF3-8267-40C5-BC3C-F3836CEB3A96}" type="presParOf" srcId="{F14882B9-E49D-4EF9-B5FE-605BC22BD3E4}" destId="{A3437A3A-9DFD-48D0-B943-F2B5D8FC6DCA}" srcOrd="0" destOrd="0" presId="urn:microsoft.com/office/officeart/2005/8/layout/hList7"/>
    <dgm:cxn modelId="{2834D189-649C-4027-B46F-64793DD644FC}" type="presParOf" srcId="{F14882B9-E49D-4EF9-B5FE-605BC22BD3E4}" destId="{3185D68E-A03F-440A-B7E6-18EBE05FC442}" srcOrd="1" destOrd="0" presId="urn:microsoft.com/office/officeart/2005/8/layout/hList7"/>
    <dgm:cxn modelId="{018E9CA3-4633-4490-BB44-30FC15B18610}" type="presParOf" srcId="{F14882B9-E49D-4EF9-B5FE-605BC22BD3E4}" destId="{1B578DB0-9D7B-4AFE-A2A2-5C697DECBD36}" srcOrd="2" destOrd="0" presId="urn:microsoft.com/office/officeart/2005/8/layout/hList7"/>
    <dgm:cxn modelId="{8DF92093-C219-415A-A2CB-AB2CF88CC411}" type="presParOf" srcId="{F14882B9-E49D-4EF9-B5FE-605BC22BD3E4}" destId="{2181DE0F-BD91-4703-B840-EEEE8A27669F}" srcOrd="3" destOrd="0" presId="urn:microsoft.com/office/officeart/2005/8/layout/hList7"/>
    <dgm:cxn modelId="{58F75F13-978E-498F-AFD4-B7317F53D0F6}" type="presParOf" srcId="{193401F0-D04E-4F2F-8234-FEAEC9645943}" destId="{02880D4B-AD69-4C5B-B808-36A48C2A7884}" srcOrd="5" destOrd="0" presId="urn:microsoft.com/office/officeart/2005/8/layout/hList7"/>
    <dgm:cxn modelId="{BDF1E471-0E90-4D7C-A954-44368CF7B49C}" type="presParOf" srcId="{193401F0-D04E-4F2F-8234-FEAEC9645943}" destId="{47E306E6-3FAC-4D3E-A4F1-F181BB22F291}" srcOrd="6" destOrd="0" presId="urn:microsoft.com/office/officeart/2005/8/layout/hList7"/>
    <dgm:cxn modelId="{95AF31D5-4DB3-4D8E-999E-65903CC575F4}" type="presParOf" srcId="{47E306E6-3FAC-4D3E-A4F1-F181BB22F291}" destId="{36587809-3E3A-40B0-8175-A81284B27287}" srcOrd="0" destOrd="0" presId="urn:microsoft.com/office/officeart/2005/8/layout/hList7"/>
    <dgm:cxn modelId="{6A3407D5-FA1E-4BD8-AB5A-4B15E388347C}" type="presParOf" srcId="{47E306E6-3FAC-4D3E-A4F1-F181BB22F291}" destId="{BC7D8E69-06AB-45E9-A405-2D5E1EC6ECE6}" srcOrd="1" destOrd="0" presId="urn:microsoft.com/office/officeart/2005/8/layout/hList7"/>
    <dgm:cxn modelId="{C3745035-34A5-410E-B9D0-BE88B3A68C48}" type="presParOf" srcId="{47E306E6-3FAC-4D3E-A4F1-F181BB22F291}" destId="{6F2D30F3-C9F0-432E-A881-2C55AB9B078B}" srcOrd="2" destOrd="0" presId="urn:microsoft.com/office/officeart/2005/8/layout/hList7"/>
    <dgm:cxn modelId="{70607B92-3577-4933-A8D1-17280A817AA2}" type="presParOf" srcId="{47E306E6-3FAC-4D3E-A4F1-F181BB22F291}" destId="{EA7C290C-5285-46D9-B30E-65A17C6BAED3}" srcOrd="3" destOrd="0" presId="urn:microsoft.com/office/officeart/2005/8/layout/hList7"/>
    <dgm:cxn modelId="{80B86B20-185A-42DD-8CA8-82104CE8379B}" type="presParOf" srcId="{193401F0-D04E-4F2F-8234-FEAEC9645943}" destId="{31F5BA73-B3F5-4EBA-901E-08B35A7F3966}" srcOrd="7" destOrd="0" presId="urn:microsoft.com/office/officeart/2005/8/layout/hList7"/>
    <dgm:cxn modelId="{1D8B47EA-6DEC-43A4-B8F5-0CF0B55770DB}" type="presParOf" srcId="{193401F0-D04E-4F2F-8234-FEAEC9645943}" destId="{A7A83BB1-0D57-430D-8472-1D85D0665C89}" srcOrd="8" destOrd="0" presId="urn:microsoft.com/office/officeart/2005/8/layout/hList7"/>
    <dgm:cxn modelId="{7551F512-F5E6-47F2-929C-4C7F41F6B2C6}" type="presParOf" srcId="{A7A83BB1-0D57-430D-8472-1D85D0665C89}" destId="{890AD3BA-CBD5-4777-A5CA-D2783EACB72E}" srcOrd="0" destOrd="0" presId="urn:microsoft.com/office/officeart/2005/8/layout/hList7"/>
    <dgm:cxn modelId="{BBE5F0B1-67BF-4112-AAF1-2C3E9CEE4EBB}" type="presParOf" srcId="{A7A83BB1-0D57-430D-8472-1D85D0665C89}" destId="{4CB17E16-9E2F-401A-AE35-C4A77E3A94F1}" srcOrd="1" destOrd="0" presId="urn:microsoft.com/office/officeart/2005/8/layout/hList7"/>
    <dgm:cxn modelId="{F1F60359-5721-49A8-8566-EFC4063E35CE}" type="presParOf" srcId="{A7A83BB1-0D57-430D-8472-1D85D0665C89}" destId="{C9BB1D0B-29FA-4CAB-804C-F093871F8884}" srcOrd="2" destOrd="0" presId="urn:microsoft.com/office/officeart/2005/8/layout/hList7"/>
    <dgm:cxn modelId="{82A74E70-EAC1-42E0-94E7-25C26D98DDA8}" type="presParOf" srcId="{A7A83BB1-0D57-430D-8472-1D85D0665C89}" destId="{B514684A-8660-4ADD-866E-97CF077E5F79}" srcOrd="3" destOrd="0" presId="urn:microsoft.com/office/officeart/2005/8/layout/hList7"/>
    <dgm:cxn modelId="{F6B64998-AE18-45C6-8BFB-0BA9A8EE2DB2}" type="presParOf" srcId="{193401F0-D04E-4F2F-8234-FEAEC9645943}" destId="{E2FA11EC-A312-4225-B260-152FDE00BFAF}" srcOrd="9" destOrd="0" presId="urn:microsoft.com/office/officeart/2005/8/layout/hList7"/>
    <dgm:cxn modelId="{D431DAB4-4EEF-4A94-95EE-FCEB94EAAF20}" type="presParOf" srcId="{193401F0-D04E-4F2F-8234-FEAEC9645943}" destId="{55C104F1-CED5-443F-963B-237D0B7B172D}" srcOrd="10" destOrd="0" presId="urn:microsoft.com/office/officeart/2005/8/layout/hList7"/>
    <dgm:cxn modelId="{71B9A729-AFB3-4137-A021-4967DACFCAF0}" type="presParOf" srcId="{55C104F1-CED5-443F-963B-237D0B7B172D}" destId="{99103AF5-2F83-4527-9768-F36AB1C578BA}" srcOrd="0" destOrd="0" presId="urn:microsoft.com/office/officeart/2005/8/layout/hList7"/>
    <dgm:cxn modelId="{43B76CBC-209C-4460-AE94-B3B9DF6058EE}" type="presParOf" srcId="{55C104F1-CED5-443F-963B-237D0B7B172D}" destId="{10178FF7-1F1F-4D55-B4BA-C4368F239A33}" srcOrd="1" destOrd="0" presId="urn:microsoft.com/office/officeart/2005/8/layout/hList7"/>
    <dgm:cxn modelId="{C5F0EA32-CA31-4143-BA36-E3BB9757EFA0}" type="presParOf" srcId="{55C104F1-CED5-443F-963B-237D0B7B172D}" destId="{2C359E03-D8E7-48B4-8BD6-287409A7BCF8}" srcOrd="2" destOrd="0" presId="urn:microsoft.com/office/officeart/2005/8/layout/hList7"/>
    <dgm:cxn modelId="{34BDF278-784E-40DC-9BC8-5A838995B736}" type="presParOf" srcId="{55C104F1-CED5-443F-963B-237D0B7B172D}" destId="{8AA38F1A-0BBE-437B-9848-802D2B1206A6}" srcOrd="3" destOrd="0" presId="urn:microsoft.com/office/officeart/2005/8/layout/hList7"/>
    <dgm:cxn modelId="{673C570D-FF51-4386-9A04-CAB30FC9BF0A}" type="presParOf" srcId="{193401F0-D04E-4F2F-8234-FEAEC9645943}" destId="{5720C80B-EBD8-43E4-9FC2-A2C54D17E765}" srcOrd="11" destOrd="0" presId="urn:microsoft.com/office/officeart/2005/8/layout/hList7"/>
    <dgm:cxn modelId="{8F965826-18E9-42D6-AC12-71D1F4987D03}" type="presParOf" srcId="{193401F0-D04E-4F2F-8234-FEAEC9645943}" destId="{B85361E4-06A9-4079-BAE4-2D5C4CC472DC}" srcOrd="12" destOrd="0" presId="urn:microsoft.com/office/officeart/2005/8/layout/hList7"/>
    <dgm:cxn modelId="{6FE0F3F3-38B6-4690-B9D9-294352DF52E9}" type="presParOf" srcId="{B85361E4-06A9-4079-BAE4-2D5C4CC472DC}" destId="{3E4B1DDB-14E8-4184-AC64-8FD4BE103635}" srcOrd="0" destOrd="0" presId="urn:microsoft.com/office/officeart/2005/8/layout/hList7"/>
    <dgm:cxn modelId="{9E018216-E90C-4151-9383-D946CAA965B1}" type="presParOf" srcId="{B85361E4-06A9-4079-BAE4-2D5C4CC472DC}" destId="{E3CBC9E6-CF55-4E54-A9FA-CB577ADEDB97}" srcOrd="1" destOrd="0" presId="urn:microsoft.com/office/officeart/2005/8/layout/hList7"/>
    <dgm:cxn modelId="{5A0C08E5-B270-4976-B5E3-F021C59703AB}" type="presParOf" srcId="{B85361E4-06A9-4079-BAE4-2D5C4CC472DC}" destId="{45772909-C12E-41A0-AF3E-5417C9A7543F}" srcOrd="2" destOrd="0" presId="urn:microsoft.com/office/officeart/2005/8/layout/hList7"/>
    <dgm:cxn modelId="{F4A4550B-9257-4DBD-B214-7EF347E37B93}" type="presParOf" srcId="{B85361E4-06A9-4079-BAE4-2D5C4CC472DC}" destId="{857EF615-0C5B-47A0-B1F8-9EF0DE126074}" srcOrd="3" destOrd="0" presId="urn:microsoft.com/office/officeart/2005/8/layout/hList7"/>
    <dgm:cxn modelId="{06669C1D-7785-4DA8-BA43-C91988F53AC5}" type="presParOf" srcId="{193401F0-D04E-4F2F-8234-FEAEC9645943}" destId="{10151CB0-55D8-4EB4-95F1-3AAEEA1EBB90}" srcOrd="13" destOrd="0" presId="urn:microsoft.com/office/officeart/2005/8/layout/hList7"/>
    <dgm:cxn modelId="{B6F13D08-EDFA-49C1-9748-42B7983DD1DC}" type="presParOf" srcId="{193401F0-D04E-4F2F-8234-FEAEC9645943}" destId="{81FA7957-5386-4828-BF62-74C5C4764257}" srcOrd="14" destOrd="0" presId="urn:microsoft.com/office/officeart/2005/8/layout/hList7"/>
    <dgm:cxn modelId="{DD2F04DD-3D4B-4289-BF31-FD6F619B32D2}" type="presParOf" srcId="{81FA7957-5386-4828-BF62-74C5C4764257}" destId="{4ABC6A30-316E-4B0A-91D1-9B2E18F4BEB0}" srcOrd="0" destOrd="0" presId="urn:microsoft.com/office/officeart/2005/8/layout/hList7"/>
    <dgm:cxn modelId="{36ABA20C-A39C-4FEE-883F-4F874234930E}" type="presParOf" srcId="{81FA7957-5386-4828-BF62-74C5C4764257}" destId="{C729B849-8A26-4F9D-9107-57EAF1DA83CF}" srcOrd="1" destOrd="0" presId="urn:microsoft.com/office/officeart/2005/8/layout/hList7"/>
    <dgm:cxn modelId="{F020AD6B-F241-4CAB-8E41-DB4F69B5578E}" type="presParOf" srcId="{81FA7957-5386-4828-BF62-74C5C4764257}" destId="{C9265DA2-76FB-4E8C-893A-38D7C78E2EC2}" srcOrd="2" destOrd="0" presId="urn:microsoft.com/office/officeart/2005/8/layout/hList7"/>
    <dgm:cxn modelId="{697BB110-5F58-49AF-9253-2A2CC2829CD1}" type="presParOf" srcId="{81FA7957-5386-4828-BF62-74C5C4764257}" destId="{66F042EA-05C6-4115-9CDD-51CFCDD8D3FD}" srcOrd="3" destOrd="0" presId="urn:microsoft.com/office/officeart/2005/8/layout/hList7"/>
    <dgm:cxn modelId="{4BB01E4D-EC64-43D7-98B0-FA42F9CFC0A3}" type="presParOf" srcId="{193401F0-D04E-4F2F-8234-FEAEC9645943}" destId="{470F1DF2-F9B5-4395-81AF-DE1353F6889D}" srcOrd="15" destOrd="0" presId="urn:microsoft.com/office/officeart/2005/8/layout/hList7"/>
    <dgm:cxn modelId="{A70349B5-73C3-4DD8-9A23-9E9EEB00D469}" type="presParOf" srcId="{193401F0-D04E-4F2F-8234-FEAEC9645943}" destId="{59265587-27A8-4101-AE2F-B1C3FEE0C1C1}" srcOrd="16" destOrd="0" presId="urn:microsoft.com/office/officeart/2005/8/layout/hList7"/>
    <dgm:cxn modelId="{8F73529C-0E3A-4B4B-93E5-D9647A199C6B}" type="presParOf" srcId="{59265587-27A8-4101-AE2F-B1C3FEE0C1C1}" destId="{49BF5E3E-35FB-4757-85A8-B4F6511D937A}" srcOrd="0" destOrd="0" presId="urn:microsoft.com/office/officeart/2005/8/layout/hList7"/>
    <dgm:cxn modelId="{D7696213-592F-4425-AE7C-8E6EB3BA70D3}" type="presParOf" srcId="{59265587-27A8-4101-AE2F-B1C3FEE0C1C1}" destId="{2A990802-81ED-41AD-8870-088D05AA29CE}" srcOrd="1" destOrd="0" presId="urn:microsoft.com/office/officeart/2005/8/layout/hList7"/>
    <dgm:cxn modelId="{AEE5EF42-534D-46D3-858D-5A80C646524A}" type="presParOf" srcId="{59265587-27A8-4101-AE2F-B1C3FEE0C1C1}" destId="{E8F7EF6D-FFC3-4560-841D-C861F3F58D70}" srcOrd="2" destOrd="0" presId="urn:microsoft.com/office/officeart/2005/8/layout/hList7"/>
    <dgm:cxn modelId="{DA362692-E27A-487E-99AD-FDA7B93B088B}" type="presParOf" srcId="{59265587-27A8-4101-AE2F-B1C3FEE0C1C1}" destId="{3B88BB84-41CC-47F6-9841-DF40A868FCF3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7AAE324-C0DE-4F01-9D08-8DEF70A131C4}" type="doc">
      <dgm:prSet loTypeId="urn:microsoft.com/office/officeart/2005/8/layout/equation2" loCatId="process" qsTypeId="urn:microsoft.com/office/officeart/2005/8/quickstyle/simple1" qsCatId="simple" csTypeId="urn:microsoft.com/office/officeart/2005/8/colors/colorful1" csCatId="colorful" phldr="1"/>
      <dgm:spPr/>
    </dgm:pt>
    <dgm:pt modelId="{6D42673B-E18E-4AC5-89BF-47C8DE0FE477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9 895,2 тыс. рублей</a:t>
          </a:r>
        </a:p>
      </dgm:t>
    </dgm:pt>
    <dgm:pt modelId="{927EF0B0-1585-46E6-9834-355A84BED07B}" type="par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129924-9EED-43C5-81EA-B54F778A979E}" type="sib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9A5959-975E-4EFB-A459-D10BB858C994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91 251,5 тыс. рублей</a:t>
          </a:r>
        </a:p>
      </dgm:t>
    </dgm:pt>
    <dgm:pt modelId="{EF8B0FFA-A293-45BE-84F7-BDE0521EFDB6}" type="par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5CFECC-C443-400D-B6AA-79BA9219BFD8}" type="sib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83AF1F-5838-499D-B4FB-3D603702D903}">
      <dgm:prSet phldrT="[Текст]"/>
      <dgm:spPr/>
      <dgm:t>
        <a:bodyPr vert="vert270"/>
        <a:lstStyle/>
        <a:p>
          <a:r>
            <a:rPr lang="ru-RU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118 386,8 тыс. рублей</a:t>
          </a:r>
        </a:p>
      </dgm:t>
    </dgm:pt>
    <dgm:pt modelId="{42C82C47-565D-4EE8-8D85-9B96F952F108}" type="par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0C0F0A-7E0A-4A52-9BD4-830E56364BCE}" type="sib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7E117F-3DD9-41E0-B958-F0EADACC9026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75,0 тыс. рублей</a:t>
          </a:r>
        </a:p>
      </dgm:t>
    </dgm:pt>
    <dgm:pt modelId="{B4BB437E-7385-4242-A518-F157B7AA4BEF}" type="par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312E20-952B-44A9-8711-0628277D25E6}" type="sib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ED92C6-77DC-4175-A158-7E1D9EFA35B0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5 796,7 тыс. рублей</a:t>
          </a:r>
        </a:p>
      </dgm:t>
    </dgm:pt>
    <dgm:pt modelId="{E148BE27-FE4E-4F7F-99AD-1A95EA5A9449}" type="par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CE724C-C5B8-46D1-BD13-57DAA3611CA8}" type="sib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4FA-89C0-4E0A-AD16-7DBF112A2051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10,0 тыс. рублей</a:t>
          </a:r>
        </a:p>
      </dgm:t>
    </dgm:pt>
    <dgm:pt modelId="{307853A6-3552-44F8-822D-436549EF8DB7}" type="par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5F3C6F-2755-4DE6-8B88-BC3C6E7A2BE4}" type="sib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CA326B-9394-46A5-864F-62809F832CCC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11 358,4 тыс. рублей</a:t>
          </a:r>
        </a:p>
      </dgm:t>
    </dgm:pt>
    <dgm:pt modelId="{9C6BCF8F-3206-48DE-BF2F-F7CE09ED824B}" type="par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3C7022-93EB-4C6E-BF08-CE007FD1C6D3}" type="sib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78188D-7544-4EF9-BD4E-F6C32FC5C0C8}" type="pres">
      <dgm:prSet presAssocID="{F7AAE324-C0DE-4F01-9D08-8DEF70A131C4}" presName="Name0" presStyleCnt="0">
        <dgm:presLayoutVars>
          <dgm:dir/>
          <dgm:resizeHandles val="exact"/>
        </dgm:presLayoutVars>
      </dgm:prSet>
      <dgm:spPr/>
    </dgm:pt>
    <dgm:pt modelId="{DAB1D63A-0D83-47C7-B4EB-DB2592D0AD16}" type="pres">
      <dgm:prSet presAssocID="{F7AAE324-C0DE-4F01-9D08-8DEF70A131C4}" presName="vNodes" presStyleCnt="0"/>
      <dgm:spPr/>
    </dgm:pt>
    <dgm:pt modelId="{CE8ED3E3-9A31-401F-9C2E-4F9BCAF0A213}" type="pres">
      <dgm:prSet presAssocID="{6D42673B-E18E-4AC5-89BF-47C8DE0FE477}" presName="node" presStyleLbl="node1" presStyleIdx="0" presStyleCnt="7" custScaleX="13856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B65222-7390-4E3E-A6EF-AAD719C8C943}" type="pres">
      <dgm:prSet presAssocID="{1F129924-9EED-43C5-81EA-B54F778A979E}" presName="spacerT" presStyleCnt="0"/>
      <dgm:spPr/>
    </dgm:pt>
    <dgm:pt modelId="{67066753-4A36-4AE2-AEB5-56A1E2F18A74}" type="pres">
      <dgm:prSet presAssocID="{1F129924-9EED-43C5-81EA-B54F778A979E}" presName="sibTrans" presStyleLbl="sibTrans2D1" presStyleIdx="0" presStyleCnt="6"/>
      <dgm:spPr/>
      <dgm:t>
        <a:bodyPr/>
        <a:lstStyle/>
        <a:p>
          <a:endParaRPr lang="ru-RU"/>
        </a:p>
      </dgm:t>
    </dgm:pt>
    <dgm:pt modelId="{3383EA15-CA2C-4F3F-84DA-F93EA9D21544}" type="pres">
      <dgm:prSet presAssocID="{1F129924-9EED-43C5-81EA-B54F778A979E}" presName="spacerB" presStyleCnt="0"/>
      <dgm:spPr/>
    </dgm:pt>
    <dgm:pt modelId="{7FF98444-F877-465A-91E5-BFD4D26BB0CA}" type="pres">
      <dgm:prSet presAssocID="{187E117F-3DD9-41E0-B958-F0EADACC9026}" presName="node" presStyleLbl="node1" presStyleIdx="1" presStyleCnt="7" custScaleX="13938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320BC6-E5B7-4569-93F1-857529FF1A76}" type="pres">
      <dgm:prSet presAssocID="{3F312E20-952B-44A9-8711-0628277D25E6}" presName="spacerT" presStyleCnt="0"/>
      <dgm:spPr/>
    </dgm:pt>
    <dgm:pt modelId="{014FA916-E0F2-4AAA-9BDA-5B1881BCFECB}" type="pres">
      <dgm:prSet presAssocID="{3F312E20-952B-44A9-8711-0628277D25E6}" presName="sibTrans" presStyleLbl="sibTrans2D1" presStyleIdx="1" presStyleCnt="6"/>
      <dgm:spPr/>
      <dgm:t>
        <a:bodyPr/>
        <a:lstStyle/>
        <a:p>
          <a:endParaRPr lang="ru-RU"/>
        </a:p>
      </dgm:t>
    </dgm:pt>
    <dgm:pt modelId="{711D21BE-F8E0-4E6F-A902-59BDC773E067}" type="pres">
      <dgm:prSet presAssocID="{3F312E20-952B-44A9-8711-0628277D25E6}" presName="spacerB" presStyleCnt="0"/>
      <dgm:spPr/>
    </dgm:pt>
    <dgm:pt modelId="{20282A58-69E0-4950-91C0-97C09A6B8B45}" type="pres">
      <dgm:prSet presAssocID="{0DED92C6-77DC-4175-A158-7E1D9EFA35B0}" presName="node" presStyleLbl="node1" presStyleIdx="2" presStyleCnt="7" custScaleX="13963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928EFB-4DC1-4857-A68F-4AA49E05D01E}" type="pres">
      <dgm:prSet presAssocID="{6ECE724C-C5B8-46D1-BD13-57DAA3611CA8}" presName="spacerT" presStyleCnt="0"/>
      <dgm:spPr/>
    </dgm:pt>
    <dgm:pt modelId="{89B441D5-9BD6-4DF7-AB95-387D06F90D2D}" type="pres">
      <dgm:prSet presAssocID="{6ECE724C-C5B8-46D1-BD13-57DAA3611CA8}" presName="sibTrans" presStyleLbl="sibTrans2D1" presStyleIdx="2" presStyleCnt="6"/>
      <dgm:spPr/>
      <dgm:t>
        <a:bodyPr/>
        <a:lstStyle/>
        <a:p>
          <a:endParaRPr lang="ru-RU"/>
        </a:p>
      </dgm:t>
    </dgm:pt>
    <dgm:pt modelId="{DFC2C360-D347-4836-A4FA-12B68492F121}" type="pres">
      <dgm:prSet presAssocID="{6ECE724C-C5B8-46D1-BD13-57DAA3611CA8}" presName="spacerB" presStyleCnt="0"/>
      <dgm:spPr/>
    </dgm:pt>
    <dgm:pt modelId="{7C8531E9-EA0E-45D2-A571-D697394FE2BB}" type="pres">
      <dgm:prSet presAssocID="{3DBED4FA-89C0-4E0A-AD16-7DBF112A2051}" presName="node" presStyleLbl="node1" presStyleIdx="3" presStyleCnt="7" custScaleX="13980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68F585-2DA5-4F25-99A1-87D72F2F0157}" type="pres">
      <dgm:prSet presAssocID="{9A5F3C6F-2755-4DE6-8B88-BC3C6E7A2BE4}" presName="spacerT" presStyleCnt="0"/>
      <dgm:spPr/>
    </dgm:pt>
    <dgm:pt modelId="{66F9020B-5802-4CA9-9364-C19E51A6C132}" type="pres">
      <dgm:prSet presAssocID="{9A5F3C6F-2755-4DE6-8B88-BC3C6E7A2BE4}" presName="sibTrans" presStyleLbl="sibTrans2D1" presStyleIdx="3" presStyleCnt="6"/>
      <dgm:spPr/>
      <dgm:t>
        <a:bodyPr/>
        <a:lstStyle/>
        <a:p>
          <a:endParaRPr lang="ru-RU"/>
        </a:p>
      </dgm:t>
    </dgm:pt>
    <dgm:pt modelId="{8A4692F1-C93B-4D33-BEDC-73A1EFAC5CD0}" type="pres">
      <dgm:prSet presAssocID="{9A5F3C6F-2755-4DE6-8B88-BC3C6E7A2BE4}" presName="spacerB" presStyleCnt="0"/>
      <dgm:spPr/>
    </dgm:pt>
    <dgm:pt modelId="{2E5C2FC1-4E82-4098-8004-E6E2643603F4}" type="pres">
      <dgm:prSet presAssocID="{4CCA326B-9394-46A5-864F-62809F832CCC}" presName="node" presStyleLbl="node1" presStyleIdx="4" presStyleCnt="7" custScaleX="13997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1B9EFD-8206-49EC-8DE0-E7ACCA759B49}" type="pres">
      <dgm:prSet presAssocID="{813C7022-93EB-4C6E-BF08-CE007FD1C6D3}" presName="spacerT" presStyleCnt="0"/>
      <dgm:spPr/>
    </dgm:pt>
    <dgm:pt modelId="{96629224-2390-4F6D-8E7E-E122DFCBA258}" type="pres">
      <dgm:prSet presAssocID="{813C7022-93EB-4C6E-BF08-CE007FD1C6D3}" presName="sibTrans" presStyleLbl="sibTrans2D1" presStyleIdx="4" presStyleCnt="6"/>
      <dgm:spPr/>
      <dgm:t>
        <a:bodyPr/>
        <a:lstStyle/>
        <a:p>
          <a:endParaRPr lang="ru-RU"/>
        </a:p>
      </dgm:t>
    </dgm:pt>
    <dgm:pt modelId="{2C5D5A88-426F-44DC-8CBC-131153A181AC}" type="pres">
      <dgm:prSet presAssocID="{813C7022-93EB-4C6E-BF08-CE007FD1C6D3}" presName="spacerB" presStyleCnt="0"/>
      <dgm:spPr/>
    </dgm:pt>
    <dgm:pt modelId="{9D7D2EEF-CE24-4D04-8A24-B9E4120AB018}" type="pres">
      <dgm:prSet presAssocID="{189A5959-975E-4EFB-A459-D10BB858C994}" presName="node" presStyleLbl="node1" presStyleIdx="5" presStyleCnt="7" custScaleX="14014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4118EF-6872-41DB-958B-B8EC80DBBDD0}" type="pres">
      <dgm:prSet presAssocID="{F7AAE324-C0DE-4F01-9D08-8DEF70A131C4}" presName="sibTransLast" presStyleLbl="sibTrans2D1" presStyleIdx="5" presStyleCnt="6" custScaleX="295843" custScaleY="231225" custLinFactNeighborX="-34531" custLinFactNeighborY="-4920"/>
      <dgm:spPr/>
      <dgm:t>
        <a:bodyPr/>
        <a:lstStyle/>
        <a:p>
          <a:endParaRPr lang="ru-RU"/>
        </a:p>
      </dgm:t>
    </dgm:pt>
    <dgm:pt modelId="{F266CAA0-8E6F-447B-ACDE-8B6A39895643}" type="pres">
      <dgm:prSet presAssocID="{F7AAE324-C0DE-4F01-9D08-8DEF70A131C4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ECBB059D-6ECC-49E3-93CD-803856D2F50D}" type="pres">
      <dgm:prSet presAssocID="{F7AAE324-C0DE-4F01-9D08-8DEF70A131C4}" presName="lastNode" presStyleLbl="node1" presStyleIdx="6" presStyleCnt="7" custScaleY="5051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1F9C3B7-6104-4DDE-8A41-AB0678765996}" type="presOf" srcId="{9A5F3C6F-2755-4DE6-8B88-BC3C6E7A2BE4}" destId="{66F9020B-5802-4CA9-9364-C19E51A6C132}" srcOrd="0" destOrd="0" presId="urn:microsoft.com/office/officeart/2005/8/layout/equation2"/>
    <dgm:cxn modelId="{092DA88F-8CF3-4573-847F-7D059E0FC519}" srcId="{F7AAE324-C0DE-4F01-9D08-8DEF70A131C4}" destId="{6D42673B-E18E-4AC5-89BF-47C8DE0FE477}" srcOrd="0" destOrd="0" parTransId="{927EF0B0-1585-46E6-9834-355A84BED07B}" sibTransId="{1F129924-9EED-43C5-81EA-B54F778A979E}"/>
    <dgm:cxn modelId="{13CD4811-E7CD-4FA9-93EC-B36E9DF46514}" srcId="{F7AAE324-C0DE-4F01-9D08-8DEF70A131C4}" destId="{3DBED4FA-89C0-4E0A-AD16-7DBF112A2051}" srcOrd="3" destOrd="0" parTransId="{307853A6-3552-44F8-822D-436549EF8DB7}" sibTransId="{9A5F3C6F-2755-4DE6-8B88-BC3C6E7A2BE4}"/>
    <dgm:cxn modelId="{C84A5D23-5963-4E1A-8C11-B14A379EAE9B}" srcId="{F7AAE324-C0DE-4F01-9D08-8DEF70A131C4}" destId="{0DED92C6-77DC-4175-A158-7E1D9EFA35B0}" srcOrd="2" destOrd="0" parTransId="{E148BE27-FE4E-4F7F-99AD-1A95EA5A9449}" sibTransId="{6ECE724C-C5B8-46D1-BD13-57DAA3611CA8}"/>
    <dgm:cxn modelId="{59F5118D-0408-4F96-BE62-27873718ADD1}" srcId="{F7AAE324-C0DE-4F01-9D08-8DEF70A131C4}" destId="{189A5959-975E-4EFB-A459-D10BB858C994}" srcOrd="5" destOrd="0" parTransId="{EF8B0FFA-A293-45BE-84F7-BDE0521EFDB6}" sibTransId="{145CFECC-C443-400D-B6AA-79BA9219BFD8}"/>
    <dgm:cxn modelId="{AD90AB62-1DFE-45FC-9415-42BB38CF033D}" srcId="{F7AAE324-C0DE-4F01-9D08-8DEF70A131C4}" destId="{8F83AF1F-5838-499D-B4FB-3D603702D903}" srcOrd="6" destOrd="0" parTransId="{42C82C47-565D-4EE8-8D85-9B96F952F108}" sibTransId="{190C0F0A-7E0A-4A52-9BD4-830E56364BCE}"/>
    <dgm:cxn modelId="{85159FB3-1D3E-4730-8C35-7B571F283E2F}" type="presOf" srcId="{145CFECC-C443-400D-B6AA-79BA9219BFD8}" destId="{F266CAA0-8E6F-447B-ACDE-8B6A39895643}" srcOrd="1" destOrd="0" presId="urn:microsoft.com/office/officeart/2005/8/layout/equation2"/>
    <dgm:cxn modelId="{1BE57EEC-7241-4F7B-8677-25914744EDC9}" type="presOf" srcId="{0DED92C6-77DC-4175-A158-7E1D9EFA35B0}" destId="{20282A58-69E0-4950-91C0-97C09A6B8B45}" srcOrd="0" destOrd="0" presId="urn:microsoft.com/office/officeart/2005/8/layout/equation2"/>
    <dgm:cxn modelId="{91A5C52D-23D1-4F3F-A775-D7A5140A323D}" type="presOf" srcId="{187E117F-3DD9-41E0-B958-F0EADACC9026}" destId="{7FF98444-F877-465A-91E5-BFD4D26BB0CA}" srcOrd="0" destOrd="0" presId="urn:microsoft.com/office/officeart/2005/8/layout/equation2"/>
    <dgm:cxn modelId="{8FE834E9-FBE5-4E0C-9E3B-AB724CC06214}" type="presOf" srcId="{8F83AF1F-5838-499D-B4FB-3D603702D903}" destId="{ECBB059D-6ECC-49E3-93CD-803856D2F50D}" srcOrd="0" destOrd="0" presId="urn:microsoft.com/office/officeart/2005/8/layout/equation2"/>
    <dgm:cxn modelId="{A37FB486-FCC4-498D-AE92-5184EE440F7C}" type="presOf" srcId="{145CFECC-C443-400D-B6AA-79BA9219BFD8}" destId="{954118EF-6872-41DB-958B-B8EC80DBBDD0}" srcOrd="0" destOrd="0" presId="urn:microsoft.com/office/officeart/2005/8/layout/equation2"/>
    <dgm:cxn modelId="{7FCD6ACC-223A-44BE-B17B-8F2CE1BC9BB6}" type="presOf" srcId="{6D42673B-E18E-4AC5-89BF-47C8DE0FE477}" destId="{CE8ED3E3-9A31-401F-9C2E-4F9BCAF0A213}" srcOrd="0" destOrd="0" presId="urn:microsoft.com/office/officeart/2005/8/layout/equation2"/>
    <dgm:cxn modelId="{99D9ED7F-AD49-4A56-B177-D918096D6B53}" type="presOf" srcId="{189A5959-975E-4EFB-A459-D10BB858C994}" destId="{9D7D2EEF-CE24-4D04-8A24-B9E4120AB018}" srcOrd="0" destOrd="0" presId="urn:microsoft.com/office/officeart/2005/8/layout/equation2"/>
    <dgm:cxn modelId="{CBFADF91-9B69-49A5-BD84-15BCE9B6F7D1}" srcId="{F7AAE324-C0DE-4F01-9D08-8DEF70A131C4}" destId="{4CCA326B-9394-46A5-864F-62809F832CCC}" srcOrd="4" destOrd="0" parTransId="{9C6BCF8F-3206-48DE-BF2F-F7CE09ED824B}" sibTransId="{813C7022-93EB-4C6E-BF08-CE007FD1C6D3}"/>
    <dgm:cxn modelId="{13F9EF34-A022-4DA3-9158-BA42E24B8ED3}" type="presOf" srcId="{F7AAE324-C0DE-4F01-9D08-8DEF70A131C4}" destId="{7078188D-7544-4EF9-BD4E-F6C32FC5C0C8}" srcOrd="0" destOrd="0" presId="urn:microsoft.com/office/officeart/2005/8/layout/equation2"/>
    <dgm:cxn modelId="{5B6F8619-70DF-4CD4-B90B-11EE0313ABC7}" srcId="{F7AAE324-C0DE-4F01-9D08-8DEF70A131C4}" destId="{187E117F-3DD9-41E0-B958-F0EADACC9026}" srcOrd="1" destOrd="0" parTransId="{B4BB437E-7385-4242-A518-F157B7AA4BEF}" sibTransId="{3F312E20-952B-44A9-8711-0628277D25E6}"/>
    <dgm:cxn modelId="{0042B6B7-EA9D-4FA8-A8EF-31E0D81E531B}" type="presOf" srcId="{3F312E20-952B-44A9-8711-0628277D25E6}" destId="{014FA916-E0F2-4AAA-9BDA-5B1881BCFECB}" srcOrd="0" destOrd="0" presId="urn:microsoft.com/office/officeart/2005/8/layout/equation2"/>
    <dgm:cxn modelId="{AE6EF82C-CE86-4437-ADE5-8FC32747D2C6}" type="presOf" srcId="{3DBED4FA-89C0-4E0A-AD16-7DBF112A2051}" destId="{7C8531E9-EA0E-45D2-A571-D697394FE2BB}" srcOrd="0" destOrd="0" presId="urn:microsoft.com/office/officeart/2005/8/layout/equation2"/>
    <dgm:cxn modelId="{BB00E511-AC1E-4570-9FD6-4A4EA90AA6A5}" type="presOf" srcId="{813C7022-93EB-4C6E-BF08-CE007FD1C6D3}" destId="{96629224-2390-4F6D-8E7E-E122DFCBA258}" srcOrd="0" destOrd="0" presId="urn:microsoft.com/office/officeart/2005/8/layout/equation2"/>
    <dgm:cxn modelId="{1834DBF5-29AD-47A4-A924-89F49598CD25}" type="presOf" srcId="{4CCA326B-9394-46A5-864F-62809F832CCC}" destId="{2E5C2FC1-4E82-4098-8004-E6E2643603F4}" srcOrd="0" destOrd="0" presId="urn:microsoft.com/office/officeart/2005/8/layout/equation2"/>
    <dgm:cxn modelId="{8846D3D9-A4ED-4A52-9A4D-E3BF74582C5A}" type="presOf" srcId="{1F129924-9EED-43C5-81EA-B54F778A979E}" destId="{67066753-4A36-4AE2-AEB5-56A1E2F18A74}" srcOrd="0" destOrd="0" presId="urn:microsoft.com/office/officeart/2005/8/layout/equation2"/>
    <dgm:cxn modelId="{D1F780A2-0952-48A3-9067-1376E89886F3}" type="presOf" srcId="{6ECE724C-C5B8-46D1-BD13-57DAA3611CA8}" destId="{89B441D5-9BD6-4DF7-AB95-387D06F90D2D}" srcOrd="0" destOrd="0" presId="urn:microsoft.com/office/officeart/2005/8/layout/equation2"/>
    <dgm:cxn modelId="{BAA38AC1-591E-4A2C-8FBF-701CFBF15CA2}" type="presParOf" srcId="{7078188D-7544-4EF9-BD4E-F6C32FC5C0C8}" destId="{DAB1D63A-0D83-47C7-B4EB-DB2592D0AD16}" srcOrd="0" destOrd="0" presId="urn:microsoft.com/office/officeart/2005/8/layout/equation2"/>
    <dgm:cxn modelId="{96630EA2-E161-47D4-96F8-9CDD1D8EC2C6}" type="presParOf" srcId="{DAB1D63A-0D83-47C7-B4EB-DB2592D0AD16}" destId="{CE8ED3E3-9A31-401F-9C2E-4F9BCAF0A213}" srcOrd="0" destOrd="0" presId="urn:microsoft.com/office/officeart/2005/8/layout/equation2"/>
    <dgm:cxn modelId="{981E6E0D-0AD6-42DD-A8F1-0B75E8B03992}" type="presParOf" srcId="{DAB1D63A-0D83-47C7-B4EB-DB2592D0AD16}" destId="{03B65222-7390-4E3E-A6EF-AAD719C8C943}" srcOrd="1" destOrd="0" presId="urn:microsoft.com/office/officeart/2005/8/layout/equation2"/>
    <dgm:cxn modelId="{D8CE5534-80A6-46BD-B47C-B47A572A5408}" type="presParOf" srcId="{DAB1D63A-0D83-47C7-B4EB-DB2592D0AD16}" destId="{67066753-4A36-4AE2-AEB5-56A1E2F18A74}" srcOrd="2" destOrd="0" presId="urn:microsoft.com/office/officeart/2005/8/layout/equation2"/>
    <dgm:cxn modelId="{AD56A541-2062-4FE9-AE8B-91F8806BF3B9}" type="presParOf" srcId="{DAB1D63A-0D83-47C7-B4EB-DB2592D0AD16}" destId="{3383EA15-CA2C-4F3F-84DA-F93EA9D21544}" srcOrd="3" destOrd="0" presId="urn:microsoft.com/office/officeart/2005/8/layout/equation2"/>
    <dgm:cxn modelId="{FECF4BD6-E5AC-439D-B8A9-3946C5C0F4E8}" type="presParOf" srcId="{DAB1D63A-0D83-47C7-B4EB-DB2592D0AD16}" destId="{7FF98444-F877-465A-91E5-BFD4D26BB0CA}" srcOrd="4" destOrd="0" presId="urn:microsoft.com/office/officeart/2005/8/layout/equation2"/>
    <dgm:cxn modelId="{4E8A2161-C5B1-4D1A-B608-6B37E418E10E}" type="presParOf" srcId="{DAB1D63A-0D83-47C7-B4EB-DB2592D0AD16}" destId="{82320BC6-E5B7-4569-93F1-857529FF1A76}" srcOrd="5" destOrd="0" presId="urn:microsoft.com/office/officeart/2005/8/layout/equation2"/>
    <dgm:cxn modelId="{EF5DD559-D03E-48B3-8C8F-69ADFABE4083}" type="presParOf" srcId="{DAB1D63A-0D83-47C7-B4EB-DB2592D0AD16}" destId="{014FA916-E0F2-4AAA-9BDA-5B1881BCFECB}" srcOrd="6" destOrd="0" presId="urn:microsoft.com/office/officeart/2005/8/layout/equation2"/>
    <dgm:cxn modelId="{6C4A6825-FBFA-49A7-B899-7E5DCED78B37}" type="presParOf" srcId="{DAB1D63A-0D83-47C7-B4EB-DB2592D0AD16}" destId="{711D21BE-F8E0-4E6F-A902-59BDC773E067}" srcOrd="7" destOrd="0" presId="urn:microsoft.com/office/officeart/2005/8/layout/equation2"/>
    <dgm:cxn modelId="{CFC60B81-1A6B-4F25-9CE6-AF0E5A5499C1}" type="presParOf" srcId="{DAB1D63A-0D83-47C7-B4EB-DB2592D0AD16}" destId="{20282A58-69E0-4950-91C0-97C09A6B8B45}" srcOrd="8" destOrd="0" presId="urn:microsoft.com/office/officeart/2005/8/layout/equation2"/>
    <dgm:cxn modelId="{6286B93E-C112-4DA9-A4B6-4DEA31C16427}" type="presParOf" srcId="{DAB1D63A-0D83-47C7-B4EB-DB2592D0AD16}" destId="{2C928EFB-4DC1-4857-A68F-4AA49E05D01E}" srcOrd="9" destOrd="0" presId="urn:microsoft.com/office/officeart/2005/8/layout/equation2"/>
    <dgm:cxn modelId="{139E08F1-F6B4-43AC-B9DB-F9CCCA461F05}" type="presParOf" srcId="{DAB1D63A-0D83-47C7-B4EB-DB2592D0AD16}" destId="{89B441D5-9BD6-4DF7-AB95-387D06F90D2D}" srcOrd="10" destOrd="0" presId="urn:microsoft.com/office/officeart/2005/8/layout/equation2"/>
    <dgm:cxn modelId="{74A87550-D409-4830-95C3-A0FD93373F06}" type="presParOf" srcId="{DAB1D63A-0D83-47C7-B4EB-DB2592D0AD16}" destId="{DFC2C360-D347-4836-A4FA-12B68492F121}" srcOrd="11" destOrd="0" presId="urn:microsoft.com/office/officeart/2005/8/layout/equation2"/>
    <dgm:cxn modelId="{0BA702D5-FF47-409E-A1DC-DEAE3304C15A}" type="presParOf" srcId="{DAB1D63A-0D83-47C7-B4EB-DB2592D0AD16}" destId="{7C8531E9-EA0E-45D2-A571-D697394FE2BB}" srcOrd="12" destOrd="0" presId="urn:microsoft.com/office/officeart/2005/8/layout/equation2"/>
    <dgm:cxn modelId="{B3D780BF-EFA2-45F1-9875-DA727BC9A916}" type="presParOf" srcId="{DAB1D63A-0D83-47C7-B4EB-DB2592D0AD16}" destId="{8968F585-2DA5-4F25-99A1-87D72F2F0157}" srcOrd="13" destOrd="0" presId="urn:microsoft.com/office/officeart/2005/8/layout/equation2"/>
    <dgm:cxn modelId="{47383B5B-D694-4920-B359-60BA993AA3EC}" type="presParOf" srcId="{DAB1D63A-0D83-47C7-B4EB-DB2592D0AD16}" destId="{66F9020B-5802-4CA9-9364-C19E51A6C132}" srcOrd="14" destOrd="0" presId="urn:microsoft.com/office/officeart/2005/8/layout/equation2"/>
    <dgm:cxn modelId="{576D4506-C78A-4390-80E9-52808A7CE8F8}" type="presParOf" srcId="{DAB1D63A-0D83-47C7-B4EB-DB2592D0AD16}" destId="{8A4692F1-C93B-4D33-BEDC-73A1EFAC5CD0}" srcOrd="15" destOrd="0" presId="urn:microsoft.com/office/officeart/2005/8/layout/equation2"/>
    <dgm:cxn modelId="{4D13EBED-0237-4FD7-BE76-29AC294CF15E}" type="presParOf" srcId="{DAB1D63A-0D83-47C7-B4EB-DB2592D0AD16}" destId="{2E5C2FC1-4E82-4098-8004-E6E2643603F4}" srcOrd="16" destOrd="0" presId="urn:microsoft.com/office/officeart/2005/8/layout/equation2"/>
    <dgm:cxn modelId="{276892CC-6186-4039-A351-E2C1BCE65CA1}" type="presParOf" srcId="{DAB1D63A-0D83-47C7-B4EB-DB2592D0AD16}" destId="{6B1B9EFD-8206-49EC-8DE0-E7ACCA759B49}" srcOrd="17" destOrd="0" presId="urn:microsoft.com/office/officeart/2005/8/layout/equation2"/>
    <dgm:cxn modelId="{F8E162A9-03C2-4063-B4F2-C680D9D30EBC}" type="presParOf" srcId="{DAB1D63A-0D83-47C7-B4EB-DB2592D0AD16}" destId="{96629224-2390-4F6D-8E7E-E122DFCBA258}" srcOrd="18" destOrd="0" presId="urn:microsoft.com/office/officeart/2005/8/layout/equation2"/>
    <dgm:cxn modelId="{6AEE2D92-0C5E-43AD-94A4-81D621EF1F75}" type="presParOf" srcId="{DAB1D63A-0D83-47C7-B4EB-DB2592D0AD16}" destId="{2C5D5A88-426F-44DC-8CBC-131153A181AC}" srcOrd="19" destOrd="0" presId="urn:microsoft.com/office/officeart/2005/8/layout/equation2"/>
    <dgm:cxn modelId="{02FD9717-6AC1-4C4E-B344-63ACAAAEB8F1}" type="presParOf" srcId="{DAB1D63A-0D83-47C7-B4EB-DB2592D0AD16}" destId="{9D7D2EEF-CE24-4D04-8A24-B9E4120AB018}" srcOrd="20" destOrd="0" presId="urn:microsoft.com/office/officeart/2005/8/layout/equation2"/>
    <dgm:cxn modelId="{510B9C7B-68E2-412E-A86B-150E7A4BDAD7}" type="presParOf" srcId="{7078188D-7544-4EF9-BD4E-F6C32FC5C0C8}" destId="{954118EF-6872-41DB-958B-B8EC80DBBDD0}" srcOrd="1" destOrd="0" presId="urn:microsoft.com/office/officeart/2005/8/layout/equation2"/>
    <dgm:cxn modelId="{2E6BC69A-DA6A-44C0-BA10-4C598F7DC868}" type="presParOf" srcId="{954118EF-6872-41DB-958B-B8EC80DBBDD0}" destId="{F266CAA0-8E6F-447B-ACDE-8B6A39895643}" srcOrd="0" destOrd="0" presId="urn:microsoft.com/office/officeart/2005/8/layout/equation2"/>
    <dgm:cxn modelId="{7B41C1DC-8269-4F2C-9F39-8FF1EEB338E7}" type="presParOf" srcId="{7078188D-7544-4EF9-BD4E-F6C32FC5C0C8}" destId="{ECBB059D-6ECC-49E3-93CD-803856D2F50D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E59E54D-0961-422B-A85A-0B9B9C112558}" type="doc">
      <dgm:prSet loTypeId="urn:microsoft.com/office/officeart/2009/3/layout/IncreasingArrowsProcess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37994EF-C65C-41C9-BE93-C8526A5BBCB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gm:t>
    </dgm:pt>
    <dgm:pt modelId="{BCBAE9BA-270E-44DD-A7D5-724DBB5352FD}" type="par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C0B41D-EA11-4DD7-8590-10A833B6C706}" type="sib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A89D56-3113-49E2-AF62-3EC644141ED3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29 463,4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C68C892E-3606-4860-9B14-24D316937FEF}" type="par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BF5D0-4BBD-4C50-84A9-9FC3C5805900}" type="sib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5E93A0-5D0B-4C88-B9FD-62DC09C8821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B5E64A4-2DD5-44F3-957D-454CA78EC034}" type="par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70605A-8628-4E2B-91D0-77544B906E26}" type="sib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EF1478-2A3F-4D41-B924-1DD0F89AC4E9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47 096,2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B180BE7E-0478-4E5E-91FC-F42240B91208}" type="par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BD1A5E-56AF-4F8A-B147-865C848347FD}" type="sib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39E180-F9B1-4504-913C-9B9BDD6C333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795AE258-BB8A-48F5-9425-CC5037D21AD9}" type="par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15E53B-2A3D-4B00-8E65-E10FE0C6DB6F}" type="sib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6478D2-BF92-4BCB-85C4-3F199E82443C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4 592,4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A48C8C0D-1290-44B8-8772-159A4A55E8B2}" type="par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B0AE8C-A308-4DA6-A1A7-7368A57E8C45}" type="sib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643B5-15AF-4DA2-910E-E2320EA7425E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C504D359-C8BF-40CB-8A1D-D5F06BB8F619}" type="par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F110DB-4000-4037-97B1-91FE45D399CA}" type="sib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FC019A-9BDF-45A7-B599-08D203EC5476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A64113E1-E1C4-47C7-955A-6C5FB2F5F42E}" type="par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2C61F-0000-4181-B32C-74CE053C3985}" type="sib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33D6A2-495B-4158-8793-BEBFD3F9EC73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2F2B4-BAE4-4AF6-97A1-43D6F3BC0E29}" type="par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E5272F-F120-4B10-81F3-98A79CC0FC93}" type="sib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367C8F-9B9F-4A9E-A936-68C8E6D76F10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A5EC39-A093-4E9D-B942-9BBB251610E9}" type="par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BDBB8E-54DC-4930-92F9-2268868158EF}" type="sib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68B5B8-9DD5-4DD6-8B07-9E01712169DD}">
      <dgm:prSet custT="1"/>
      <dgm:spPr/>
      <dgm:t>
        <a:bodyPr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6 368,5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F003CFCA-EEAD-4102-93E6-613C999A6DED}" type="par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AB4A77-A5DE-4269-8C46-7F05E914BD59}" type="sib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F07928-0DB8-4009-81C0-18554F20675D}">
      <dgm:prSet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3 730,9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E922BC-E255-4BBC-B991-29F7B8DF24B9}" type="sib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DE195A-D8DB-45C2-9D88-22EA417DA943}" type="par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2833F4-0988-415F-AA88-D8D52A235F8A}" type="pres">
      <dgm:prSet presAssocID="{7E59E54D-0961-422B-A85A-0B9B9C112558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0B43E18-15A5-4510-9E1A-F7AE89461EDE}" type="pres">
      <dgm:prSet presAssocID="{037994EF-C65C-41C9-BE93-C8526A5BBCB1}" presName="parentText1" presStyleLbl="node1" presStyleIdx="0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8A93FC-137F-4B46-A1BF-1F0F2BC016C8}" type="pres">
      <dgm:prSet presAssocID="{037994EF-C65C-41C9-BE93-C8526A5BBCB1}" presName="childText1" presStyleLbl="solidAlignAcc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792EFB-17F9-44DC-88F8-9988CE0240CE}" type="pres">
      <dgm:prSet presAssocID="{A52643B5-15AF-4DA2-910E-E2320EA7425E}" presName="parentText2" presStyleLbl="node1" presStyleIdx="1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01B62B-5504-4A2E-B5C4-A87F064879EE}" type="pres">
      <dgm:prSet presAssocID="{A52643B5-15AF-4DA2-910E-E2320EA7425E}" presName="childText2" presStyleLbl="solidAlignAcc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D49260-E2BB-485D-8CF2-CF8B61797B45}" type="pres">
      <dgm:prSet presAssocID="{1CFC019A-9BDF-45A7-B599-08D203EC5476}" presName="parentText3" presStyleLbl="node1" presStyleIdx="2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91A784-8366-47F1-91F3-BF4DDD8E2FD4}" type="pres">
      <dgm:prSet presAssocID="{1CFC019A-9BDF-45A7-B599-08D203EC5476}" presName="childText3" presStyleLbl="solidAlignAcc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A54C70-A085-49F1-95EC-C258DCAAB8ED}" type="pres">
      <dgm:prSet presAssocID="{8F5E93A0-5D0B-4C88-B9FD-62DC09C8821F}" presName="parentText4" presStyleLbl="node1" presStyleIdx="3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007DD6-EF66-4173-A268-F4B7A95497DB}" type="pres">
      <dgm:prSet presAssocID="{8F5E93A0-5D0B-4C88-B9FD-62DC09C8821F}" presName="childText4" presStyleLbl="solidAlignAcc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4AD835-C13B-4D7B-807D-11255C00B70C}" type="pres">
      <dgm:prSet presAssocID="{B939E180-F9B1-4504-913C-9B9BDD6C3333}" presName="parentText5" presStyleLbl="node1" presStyleIdx="4" presStyleCnt="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049B77-520C-41E7-BB6E-FA475A5AB3AE}" type="pres">
      <dgm:prSet presAssocID="{B939E180-F9B1-4504-913C-9B9BDD6C3333}" presName="childText5" presStyleLbl="solidAlignAcc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AF08CD-7194-4921-AD5E-07643ADAC535}" srcId="{1CFC019A-9BDF-45A7-B599-08D203EC5476}" destId="{A033D6A2-495B-4158-8793-BEBFD3F9EC73}" srcOrd="0" destOrd="0" parTransId="{D0F2F2B4-BAE4-4AF6-97A1-43D6F3BC0E29}" sibTransId="{85E5272F-F120-4B10-81F3-98A79CC0FC93}"/>
    <dgm:cxn modelId="{FFDA93AC-27CB-464A-9C51-4EEFEB1D5858}" type="presOf" srcId="{F96478D2-BF92-4BCB-85C4-3F199E82443C}" destId="{15049B77-520C-41E7-BB6E-FA475A5AB3AE}" srcOrd="0" destOrd="0" presId="urn:microsoft.com/office/officeart/2009/3/layout/IncreasingArrowsProcess"/>
    <dgm:cxn modelId="{831BD828-35A7-48C9-8B98-B292D1BFF245}" srcId="{A52643B5-15AF-4DA2-910E-E2320EA7425E}" destId="{4AF07928-0DB8-4009-81C0-18554F20675D}" srcOrd="0" destOrd="0" parTransId="{B0DE195A-D8DB-45C2-9D88-22EA417DA943}" sibTransId="{F1E922BC-E255-4BBC-B991-29F7B8DF24B9}"/>
    <dgm:cxn modelId="{46B0CC08-6EFA-43B4-8E6D-83CB9FF02AC2}" type="presOf" srcId="{C3367C8F-9B9F-4A9E-A936-68C8E6D76F10}" destId="{AF91A784-8366-47F1-91F3-BF4DDD8E2FD4}" srcOrd="0" destOrd="1" presId="urn:microsoft.com/office/officeart/2009/3/layout/IncreasingArrowsProcess"/>
    <dgm:cxn modelId="{5701AD61-9F42-43F6-8F21-F4ECCE2DB525}" srcId="{B939E180-F9B1-4504-913C-9B9BDD6C3333}" destId="{F96478D2-BF92-4BCB-85C4-3F199E82443C}" srcOrd="0" destOrd="0" parTransId="{A48C8C0D-1290-44B8-8772-159A4A55E8B2}" sibTransId="{15B0AE8C-A308-4DA6-A1A7-7368A57E8C45}"/>
    <dgm:cxn modelId="{D9A50FD1-3521-4953-8C31-D8C6D132555F}" type="presOf" srcId="{7E59E54D-0961-422B-A85A-0B9B9C112558}" destId="{8F2833F4-0988-415F-AA88-D8D52A235F8A}" srcOrd="0" destOrd="0" presId="urn:microsoft.com/office/officeart/2009/3/layout/IncreasingArrowsProcess"/>
    <dgm:cxn modelId="{B2020030-14E6-494D-BE7C-08E889738E4B}" srcId="{7E59E54D-0961-422B-A85A-0B9B9C112558}" destId="{1CFC019A-9BDF-45A7-B599-08D203EC5476}" srcOrd="2" destOrd="0" parTransId="{A64113E1-E1C4-47C7-955A-6C5FB2F5F42E}" sibTransId="{5FB2C61F-0000-4181-B32C-74CE053C3985}"/>
    <dgm:cxn modelId="{4230C35A-2514-4FE3-97A4-DC14DB20C56B}" type="presOf" srcId="{3F68B5B8-9DD5-4DD6-8B07-9E01712169DD}" destId="{AF91A784-8366-47F1-91F3-BF4DDD8E2FD4}" srcOrd="0" destOrd="2" presId="urn:microsoft.com/office/officeart/2009/3/layout/IncreasingArrowsProcess"/>
    <dgm:cxn modelId="{83095A83-D3B9-4E91-BEDB-F7E4E2F0160B}" type="presOf" srcId="{4AF07928-0DB8-4009-81C0-18554F20675D}" destId="{FB01B62B-5504-4A2E-B5C4-A87F064879EE}" srcOrd="0" destOrd="0" presId="urn:microsoft.com/office/officeart/2009/3/layout/IncreasingArrowsProcess"/>
    <dgm:cxn modelId="{E87907C5-2679-4BDE-9F1C-2EBCC301C68B}" srcId="{037994EF-C65C-41C9-BE93-C8526A5BBCB1}" destId="{69A89D56-3113-49E2-AF62-3EC644141ED3}" srcOrd="0" destOrd="0" parTransId="{C68C892E-3606-4860-9B14-24D316937FEF}" sibTransId="{CF5BF5D0-4BBD-4C50-84A9-9FC3C5805900}"/>
    <dgm:cxn modelId="{9137405E-4350-46B8-9E0A-0D751B57493E}" type="presOf" srcId="{8F5E93A0-5D0B-4C88-B9FD-62DC09C8821F}" destId="{44A54C70-A085-49F1-95EC-C258DCAAB8ED}" srcOrd="0" destOrd="0" presId="urn:microsoft.com/office/officeart/2009/3/layout/IncreasingArrowsProcess"/>
    <dgm:cxn modelId="{649A7C15-9DF6-4DCC-8960-02F8FDCB495B}" type="presOf" srcId="{1CFC019A-9BDF-45A7-B599-08D203EC5476}" destId="{9BD49260-E2BB-485D-8CF2-CF8B61797B45}" srcOrd="0" destOrd="0" presId="urn:microsoft.com/office/officeart/2009/3/layout/IncreasingArrowsProcess"/>
    <dgm:cxn modelId="{E7D0B4C9-3413-435C-97C8-456F5EB7AF7E}" type="presOf" srcId="{EBEF1478-2A3F-4D41-B924-1DD0F89AC4E9}" destId="{1C007DD6-EF66-4173-A268-F4B7A95497DB}" srcOrd="0" destOrd="0" presId="urn:microsoft.com/office/officeart/2009/3/layout/IncreasingArrowsProcess"/>
    <dgm:cxn modelId="{D09299FF-E909-48F9-A816-8C6C644FFFD1}" srcId="{7E59E54D-0961-422B-A85A-0B9B9C112558}" destId="{B939E180-F9B1-4504-913C-9B9BDD6C3333}" srcOrd="4" destOrd="0" parTransId="{795AE258-BB8A-48F5-9425-CC5037D21AD9}" sibTransId="{6515E53B-2A3D-4B00-8E65-E10FE0C6DB6F}"/>
    <dgm:cxn modelId="{39DB0ABE-51CC-4112-ABAA-851B575CA7C2}" srcId="{7E59E54D-0961-422B-A85A-0B9B9C112558}" destId="{8F5E93A0-5D0B-4C88-B9FD-62DC09C8821F}" srcOrd="3" destOrd="0" parTransId="{7B5E64A4-2DD5-44F3-957D-454CA78EC034}" sibTransId="{FE70605A-8628-4E2B-91D0-77544B906E26}"/>
    <dgm:cxn modelId="{4B165398-29FA-488F-A110-E6C26282FDF8}" srcId="{7E59E54D-0961-422B-A85A-0B9B9C112558}" destId="{A52643B5-15AF-4DA2-910E-E2320EA7425E}" srcOrd="1" destOrd="0" parTransId="{C504D359-C8BF-40CB-8A1D-D5F06BB8F619}" sibTransId="{8BF110DB-4000-4037-97B1-91FE45D399CA}"/>
    <dgm:cxn modelId="{4E6B94B6-DE8B-4F3C-8C89-AB3A4D3ED1A1}" srcId="{1CFC019A-9BDF-45A7-B599-08D203EC5476}" destId="{C3367C8F-9B9F-4A9E-A936-68C8E6D76F10}" srcOrd="1" destOrd="0" parTransId="{28A5EC39-A093-4E9D-B942-9BBB251610E9}" sibTransId="{A9BDBB8E-54DC-4930-92F9-2268868158EF}"/>
    <dgm:cxn modelId="{3992521C-DDA5-46D8-9FC8-64E3EA04A1D7}" srcId="{7E59E54D-0961-422B-A85A-0B9B9C112558}" destId="{037994EF-C65C-41C9-BE93-C8526A5BBCB1}" srcOrd="0" destOrd="0" parTransId="{BCBAE9BA-270E-44DD-A7D5-724DBB5352FD}" sibTransId="{F0C0B41D-EA11-4DD7-8590-10A833B6C706}"/>
    <dgm:cxn modelId="{917E333F-999D-4194-A72D-01A4B06D82BA}" type="presOf" srcId="{69A89D56-3113-49E2-AF62-3EC644141ED3}" destId="{148A93FC-137F-4B46-A1BF-1F0F2BC016C8}" srcOrd="0" destOrd="0" presId="urn:microsoft.com/office/officeart/2009/3/layout/IncreasingArrowsProcess"/>
    <dgm:cxn modelId="{B926F129-87CC-41B4-86D4-DED26543B308}" type="presOf" srcId="{A033D6A2-495B-4158-8793-BEBFD3F9EC73}" destId="{AF91A784-8366-47F1-91F3-BF4DDD8E2FD4}" srcOrd="0" destOrd="0" presId="urn:microsoft.com/office/officeart/2009/3/layout/IncreasingArrowsProcess"/>
    <dgm:cxn modelId="{D3EA0CD4-3E27-4447-A30E-316553F9CD9C}" type="presOf" srcId="{037994EF-C65C-41C9-BE93-C8526A5BBCB1}" destId="{00B43E18-15A5-4510-9E1A-F7AE89461EDE}" srcOrd="0" destOrd="0" presId="urn:microsoft.com/office/officeart/2009/3/layout/IncreasingArrowsProcess"/>
    <dgm:cxn modelId="{8B09109E-51DB-45A7-A735-0E58BEDF5AD3}" srcId="{1CFC019A-9BDF-45A7-B599-08D203EC5476}" destId="{3F68B5B8-9DD5-4DD6-8B07-9E01712169DD}" srcOrd="2" destOrd="0" parTransId="{F003CFCA-EEAD-4102-93E6-613C999A6DED}" sibTransId="{2FAB4A77-A5DE-4269-8C46-7F05E914BD59}"/>
    <dgm:cxn modelId="{DE7B5B2B-7C31-4D25-82B2-6E6AC564EB9A}" type="presOf" srcId="{A52643B5-15AF-4DA2-910E-E2320EA7425E}" destId="{9A792EFB-17F9-44DC-88F8-9988CE0240CE}" srcOrd="0" destOrd="0" presId="urn:microsoft.com/office/officeart/2009/3/layout/IncreasingArrowsProcess"/>
    <dgm:cxn modelId="{A114BB1F-39E8-4855-A84E-742659C5B058}" srcId="{8F5E93A0-5D0B-4C88-B9FD-62DC09C8821F}" destId="{EBEF1478-2A3F-4D41-B924-1DD0F89AC4E9}" srcOrd="0" destOrd="0" parTransId="{B180BE7E-0478-4E5E-91FC-F42240B91208}" sibTransId="{DDBD1A5E-56AF-4F8A-B147-865C848347FD}"/>
    <dgm:cxn modelId="{04E5A75C-03C6-4900-8C3B-0BA349EE762F}" type="presOf" srcId="{B939E180-F9B1-4504-913C-9B9BDD6C3333}" destId="{724AD835-C13B-4D7B-807D-11255C00B70C}" srcOrd="0" destOrd="0" presId="urn:microsoft.com/office/officeart/2009/3/layout/IncreasingArrowsProcess"/>
    <dgm:cxn modelId="{4A7ED3C7-E219-445D-ADB5-D8D98324DB53}" type="presParOf" srcId="{8F2833F4-0988-415F-AA88-D8D52A235F8A}" destId="{00B43E18-15A5-4510-9E1A-F7AE89461EDE}" srcOrd="0" destOrd="0" presId="urn:microsoft.com/office/officeart/2009/3/layout/IncreasingArrowsProcess"/>
    <dgm:cxn modelId="{3D8DB9BE-9758-4798-A1AC-ECCC6CE75B4B}" type="presParOf" srcId="{8F2833F4-0988-415F-AA88-D8D52A235F8A}" destId="{148A93FC-137F-4B46-A1BF-1F0F2BC016C8}" srcOrd="1" destOrd="0" presId="urn:microsoft.com/office/officeart/2009/3/layout/IncreasingArrowsProcess"/>
    <dgm:cxn modelId="{2CA86F74-3FF3-4AC4-946D-A66888C010B0}" type="presParOf" srcId="{8F2833F4-0988-415F-AA88-D8D52A235F8A}" destId="{9A792EFB-17F9-44DC-88F8-9988CE0240CE}" srcOrd="2" destOrd="0" presId="urn:microsoft.com/office/officeart/2009/3/layout/IncreasingArrowsProcess"/>
    <dgm:cxn modelId="{0787D647-6D26-4780-A1CC-F5521DCCE907}" type="presParOf" srcId="{8F2833F4-0988-415F-AA88-D8D52A235F8A}" destId="{FB01B62B-5504-4A2E-B5C4-A87F064879EE}" srcOrd="3" destOrd="0" presId="urn:microsoft.com/office/officeart/2009/3/layout/IncreasingArrowsProcess"/>
    <dgm:cxn modelId="{AE100335-2062-491C-AD3F-5AB8D7B2D12D}" type="presParOf" srcId="{8F2833F4-0988-415F-AA88-D8D52A235F8A}" destId="{9BD49260-E2BB-485D-8CF2-CF8B61797B45}" srcOrd="4" destOrd="0" presId="urn:microsoft.com/office/officeart/2009/3/layout/IncreasingArrowsProcess"/>
    <dgm:cxn modelId="{464224EA-E1D6-4504-B171-5F3A1CB67003}" type="presParOf" srcId="{8F2833F4-0988-415F-AA88-D8D52A235F8A}" destId="{AF91A784-8366-47F1-91F3-BF4DDD8E2FD4}" srcOrd="5" destOrd="0" presId="urn:microsoft.com/office/officeart/2009/3/layout/IncreasingArrowsProcess"/>
    <dgm:cxn modelId="{D2EBA023-C713-4800-AD8A-A3D4C2E25A4D}" type="presParOf" srcId="{8F2833F4-0988-415F-AA88-D8D52A235F8A}" destId="{44A54C70-A085-49F1-95EC-C258DCAAB8ED}" srcOrd="6" destOrd="0" presId="urn:microsoft.com/office/officeart/2009/3/layout/IncreasingArrowsProcess"/>
    <dgm:cxn modelId="{3467B218-21A2-407C-9744-D9ECE0BB4023}" type="presParOf" srcId="{8F2833F4-0988-415F-AA88-D8D52A235F8A}" destId="{1C007DD6-EF66-4173-A268-F4B7A95497DB}" srcOrd="7" destOrd="0" presId="urn:microsoft.com/office/officeart/2009/3/layout/IncreasingArrowsProcess"/>
    <dgm:cxn modelId="{EE07CC7C-DE8D-4E97-9EEF-111511CF7886}" type="presParOf" srcId="{8F2833F4-0988-415F-AA88-D8D52A235F8A}" destId="{724AD835-C13B-4D7B-807D-11255C00B70C}" srcOrd="8" destOrd="0" presId="urn:microsoft.com/office/officeart/2009/3/layout/IncreasingArrowsProcess"/>
    <dgm:cxn modelId="{CE8887DE-1559-4D16-A3CF-6E8EBFA8F752}" type="presParOf" srcId="{8F2833F4-0988-415F-AA88-D8D52A235F8A}" destId="{15049B77-520C-41E7-BB6E-FA475A5AB3AE}" srcOrd="9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3578824-FDE8-4A60-A0B7-57172E9E05C0}" type="doc">
      <dgm:prSet loTypeId="urn:microsoft.com/office/officeart/2005/8/layout/funnel1" loCatId="process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6270D028-A92F-4320-AD1A-190ADEB293F0}">
      <dgm:prSet phldrT="[Текст]" custT="1"/>
      <dgm:spPr>
        <a:solidFill>
          <a:srgbClr val="7030A0"/>
        </a:solidFill>
      </dgm:spPr>
      <dgm:t>
        <a:bodyPr/>
        <a:lstStyle/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– 711,6 тыс. рублей (25,0%) </a:t>
          </a:r>
        </a:p>
      </dgm:t>
    </dgm:pt>
    <dgm:pt modelId="{2090CFD7-F527-467C-A108-4B6C5AA6AF80}" type="parTrans" cxnId="{E135FB38-BC6D-4351-A1F3-D50DDD53B6D7}">
      <dgm:prSet/>
      <dgm:spPr/>
      <dgm:t>
        <a:bodyPr/>
        <a:lstStyle/>
        <a:p>
          <a:endParaRPr lang="ru-RU"/>
        </a:p>
      </dgm:t>
    </dgm:pt>
    <dgm:pt modelId="{DECE1273-1E12-4578-BD56-98B30EF8E274}" type="sibTrans" cxnId="{E135FB38-BC6D-4351-A1F3-D50DDD53B6D7}">
      <dgm:prSet/>
      <dgm:spPr/>
      <dgm:t>
        <a:bodyPr/>
        <a:lstStyle/>
        <a:p>
          <a:endParaRPr lang="ru-RU"/>
        </a:p>
      </dgm:t>
    </dgm:pt>
    <dgm:pt modelId="{6EA83B33-098D-4F6D-BF52-C1D5E832B78D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Общегосу-дарственная деятельность –  2 128,9 тыс. рублей (74,9%)</a:t>
          </a:r>
        </a:p>
      </dgm:t>
    </dgm:pt>
    <dgm:pt modelId="{B9E7921B-DB98-4603-9E47-E1B37BCD367E}" type="parTrans" cxnId="{47F1640C-78A4-4550-9F04-674269E4888C}">
      <dgm:prSet/>
      <dgm:spPr/>
      <dgm:t>
        <a:bodyPr/>
        <a:lstStyle/>
        <a:p>
          <a:endParaRPr lang="ru-RU"/>
        </a:p>
      </dgm:t>
    </dgm:pt>
    <dgm:pt modelId="{E7315BE3-FEB4-4F1A-8566-31393CF34BC8}" type="sibTrans" cxnId="{47F1640C-78A4-4550-9F04-674269E4888C}">
      <dgm:prSet/>
      <dgm:spPr/>
      <dgm:t>
        <a:bodyPr/>
        <a:lstStyle/>
        <a:p>
          <a:endParaRPr lang="ru-RU"/>
        </a:p>
      </dgm:t>
    </dgm:pt>
    <dgm:pt modelId="{9E7A20D0-29A2-4251-BFBA-38669C94639D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Культура– 2,4 тыс. рублей (0,1%)</a:t>
          </a:r>
        </a:p>
      </dgm:t>
    </dgm:pt>
    <dgm:pt modelId="{AE085F80-D76E-4574-85CA-A657C2C71569}" type="parTrans" cxnId="{60EE26EC-A26D-4383-B108-B4F3044AD293}">
      <dgm:prSet/>
      <dgm:spPr/>
      <dgm:t>
        <a:bodyPr/>
        <a:lstStyle/>
        <a:p>
          <a:endParaRPr lang="ru-RU"/>
        </a:p>
      </dgm:t>
    </dgm:pt>
    <dgm:pt modelId="{DA8EC70A-0B3F-4186-A9AA-83BF1136A0D5}" type="sibTrans" cxnId="{60EE26EC-A26D-4383-B108-B4F3044AD293}">
      <dgm:prSet/>
      <dgm:spPr/>
      <dgm:t>
        <a:bodyPr/>
        <a:lstStyle/>
        <a:p>
          <a:endParaRPr lang="ru-RU"/>
        </a:p>
      </dgm:t>
    </dgm:pt>
    <dgm:pt modelId="{2EC1E98A-5854-463E-9DA9-9017D71045B4}">
      <dgm:prSet phldrT="[Текст]" custT="1"/>
      <dgm:spPr/>
      <dgm:t>
        <a:bodyPr anchor="b" anchorCtr="0"/>
        <a:lstStyle/>
        <a:p>
          <a:r>
            <a:rPr lang="ru-RU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ВСЕГО</a:t>
          </a:r>
          <a:r>
            <a:rPr lang="en-US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расходы – 2 842,9 тыс. рублей</a:t>
          </a:r>
        </a:p>
      </dgm:t>
    </dgm:pt>
    <dgm:pt modelId="{D5287816-96CC-4B4B-8CF0-C920F18C3B2F}" type="parTrans" cxnId="{0EEA6D64-A811-40E6-93A7-B111E9B44BD0}">
      <dgm:prSet/>
      <dgm:spPr/>
      <dgm:t>
        <a:bodyPr/>
        <a:lstStyle/>
        <a:p>
          <a:endParaRPr lang="ru-RU"/>
        </a:p>
      </dgm:t>
    </dgm:pt>
    <dgm:pt modelId="{689FA910-4682-4AC0-A353-5C870CD578BF}" type="sibTrans" cxnId="{0EEA6D64-A811-40E6-93A7-B111E9B44BD0}">
      <dgm:prSet/>
      <dgm:spPr/>
      <dgm:t>
        <a:bodyPr/>
        <a:lstStyle/>
        <a:p>
          <a:endParaRPr lang="ru-RU"/>
        </a:p>
      </dgm:t>
    </dgm:pt>
    <dgm:pt modelId="{5814151F-BB61-4B83-8243-9835A90129DD}" type="pres">
      <dgm:prSet presAssocID="{73578824-FDE8-4A60-A0B7-57172E9E05C0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6C1593D-A69A-46E9-8A23-A733F0897880}" type="pres">
      <dgm:prSet presAssocID="{73578824-FDE8-4A60-A0B7-57172E9E05C0}" presName="ellipse" presStyleLbl="trBgShp" presStyleIdx="0" presStyleCnt="1"/>
      <dgm:spPr/>
    </dgm:pt>
    <dgm:pt modelId="{4DC68B66-A8A4-4BC6-B6F6-DD4575396F50}" type="pres">
      <dgm:prSet presAssocID="{73578824-FDE8-4A60-A0B7-57172E9E05C0}" presName="arrow1" presStyleLbl="fgShp" presStyleIdx="0" presStyleCnt="1" custScaleY="115374" custLinFactNeighborX="458" custLinFactNeighborY="64649"/>
      <dgm:spPr>
        <a:solidFill>
          <a:srgbClr val="C00000"/>
        </a:solidFill>
      </dgm:spPr>
    </dgm:pt>
    <dgm:pt modelId="{B7E88AC9-335C-432A-B2FB-14EE8EC8633C}" type="pres">
      <dgm:prSet presAssocID="{73578824-FDE8-4A60-A0B7-57172E9E05C0}" presName="rectangle" presStyleLbl="revTx" presStyleIdx="0" presStyleCnt="1" custLinFactNeighborX="903" custLinFactNeighborY="316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A4C91B-54F8-4B78-8EF4-1A9DACBCFB53}" type="pres">
      <dgm:prSet presAssocID="{6EA83B33-098D-4F6D-BF52-C1D5E832B78D}" presName="item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AFD319-287F-497F-BD0B-2F0BFD894A75}" type="pres">
      <dgm:prSet presAssocID="{9E7A20D0-29A2-4251-BFBA-38669C94639D}" presName="item2" presStyleLbl="node1" presStyleIdx="1" presStyleCnt="3" custScaleX="138999" custScaleY="134733" custLinFactNeighborX="-2472" custLinFactNeighborY="-266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D7FBCF-7E40-476E-ADCF-90D179B636E3}" type="pres">
      <dgm:prSet presAssocID="{2EC1E98A-5854-463E-9DA9-9017D71045B4}" presName="item3" presStyleLbl="node1" presStyleIdx="2" presStyleCnt="3" custScaleX="123870" custScaleY="117475" custLinFactNeighborX="28278" custLinFactNeighborY="45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EAD9E8-6937-4F14-8160-90FD70C7DECB}" type="pres">
      <dgm:prSet presAssocID="{73578824-FDE8-4A60-A0B7-57172E9E05C0}" presName="funnel" presStyleLbl="trAlignAcc1" presStyleIdx="0" presStyleCnt="1" custScaleX="120310" custScaleY="117280" custLinFactNeighborX="1816" custLinFactNeighborY="5658"/>
      <dgm:spPr>
        <a:solidFill>
          <a:srgbClr val="FF0000">
            <a:alpha val="40000"/>
          </a:srgbClr>
        </a:solidFill>
      </dgm:spPr>
    </dgm:pt>
  </dgm:ptLst>
  <dgm:cxnLst>
    <dgm:cxn modelId="{0EEA6D64-A811-40E6-93A7-B111E9B44BD0}" srcId="{73578824-FDE8-4A60-A0B7-57172E9E05C0}" destId="{2EC1E98A-5854-463E-9DA9-9017D71045B4}" srcOrd="3" destOrd="0" parTransId="{D5287816-96CC-4B4B-8CF0-C920F18C3B2F}" sibTransId="{689FA910-4682-4AC0-A353-5C870CD578BF}"/>
    <dgm:cxn modelId="{41A5B787-E232-43A0-AB97-C601E885719E}" type="presOf" srcId="{73578824-FDE8-4A60-A0B7-57172E9E05C0}" destId="{5814151F-BB61-4B83-8243-9835A90129DD}" srcOrd="0" destOrd="0" presId="urn:microsoft.com/office/officeart/2005/8/layout/funnel1"/>
    <dgm:cxn modelId="{E135FB38-BC6D-4351-A1F3-D50DDD53B6D7}" srcId="{73578824-FDE8-4A60-A0B7-57172E9E05C0}" destId="{6270D028-A92F-4320-AD1A-190ADEB293F0}" srcOrd="0" destOrd="0" parTransId="{2090CFD7-F527-467C-A108-4B6C5AA6AF80}" sibTransId="{DECE1273-1E12-4578-BD56-98B30EF8E274}"/>
    <dgm:cxn modelId="{349E1663-99DF-49CD-A476-94015E58D135}" type="presOf" srcId="{9E7A20D0-29A2-4251-BFBA-38669C94639D}" destId="{6AA4C91B-54F8-4B78-8EF4-1A9DACBCFB53}" srcOrd="0" destOrd="0" presId="urn:microsoft.com/office/officeart/2005/8/layout/funnel1"/>
    <dgm:cxn modelId="{6302E6D9-3EC2-41AF-9723-2E05F45DC16A}" type="presOf" srcId="{6EA83B33-098D-4F6D-BF52-C1D5E832B78D}" destId="{51AFD319-287F-497F-BD0B-2F0BFD894A75}" srcOrd="0" destOrd="0" presId="urn:microsoft.com/office/officeart/2005/8/layout/funnel1"/>
    <dgm:cxn modelId="{47F1640C-78A4-4550-9F04-674269E4888C}" srcId="{73578824-FDE8-4A60-A0B7-57172E9E05C0}" destId="{6EA83B33-098D-4F6D-BF52-C1D5E832B78D}" srcOrd="1" destOrd="0" parTransId="{B9E7921B-DB98-4603-9E47-E1B37BCD367E}" sibTransId="{E7315BE3-FEB4-4F1A-8566-31393CF34BC8}"/>
    <dgm:cxn modelId="{FF71BA6B-C1E7-450F-B0DF-80C6BE8E77D1}" type="presOf" srcId="{6270D028-A92F-4320-AD1A-190ADEB293F0}" destId="{07D7FBCF-7E40-476E-ADCF-90D179B636E3}" srcOrd="0" destOrd="0" presId="urn:microsoft.com/office/officeart/2005/8/layout/funnel1"/>
    <dgm:cxn modelId="{60EE26EC-A26D-4383-B108-B4F3044AD293}" srcId="{73578824-FDE8-4A60-A0B7-57172E9E05C0}" destId="{9E7A20D0-29A2-4251-BFBA-38669C94639D}" srcOrd="2" destOrd="0" parTransId="{AE085F80-D76E-4574-85CA-A657C2C71569}" sibTransId="{DA8EC70A-0B3F-4186-A9AA-83BF1136A0D5}"/>
    <dgm:cxn modelId="{89A48867-3E12-4CDE-AE71-9E70F32E06C8}" type="presOf" srcId="{2EC1E98A-5854-463E-9DA9-9017D71045B4}" destId="{B7E88AC9-335C-432A-B2FB-14EE8EC8633C}" srcOrd="0" destOrd="0" presId="urn:microsoft.com/office/officeart/2005/8/layout/funnel1"/>
    <dgm:cxn modelId="{034BCC75-379D-4918-80C9-CFB441A0948F}" type="presParOf" srcId="{5814151F-BB61-4B83-8243-9835A90129DD}" destId="{16C1593D-A69A-46E9-8A23-A733F0897880}" srcOrd="0" destOrd="0" presId="urn:microsoft.com/office/officeart/2005/8/layout/funnel1"/>
    <dgm:cxn modelId="{C45F4A50-D4AB-4769-9B6A-C9C39539D79C}" type="presParOf" srcId="{5814151F-BB61-4B83-8243-9835A90129DD}" destId="{4DC68B66-A8A4-4BC6-B6F6-DD4575396F50}" srcOrd="1" destOrd="0" presId="urn:microsoft.com/office/officeart/2005/8/layout/funnel1"/>
    <dgm:cxn modelId="{22787B7C-028C-4D62-B276-C05ACD548D12}" type="presParOf" srcId="{5814151F-BB61-4B83-8243-9835A90129DD}" destId="{B7E88AC9-335C-432A-B2FB-14EE8EC8633C}" srcOrd="2" destOrd="0" presId="urn:microsoft.com/office/officeart/2005/8/layout/funnel1"/>
    <dgm:cxn modelId="{D0D84A6B-9C4C-4B45-A663-7EAFC03A0676}" type="presParOf" srcId="{5814151F-BB61-4B83-8243-9835A90129DD}" destId="{6AA4C91B-54F8-4B78-8EF4-1A9DACBCFB53}" srcOrd="3" destOrd="0" presId="urn:microsoft.com/office/officeart/2005/8/layout/funnel1"/>
    <dgm:cxn modelId="{890F2C72-24B2-4AA5-B9DB-88E632E375AD}" type="presParOf" srcId="{5814151F-BB61-4B83-8243-9835A90129DD}" destId="{51AFD319-287F-497F-BD0B-2F0BFD894A75}" srcOrd="4" destOrd="0" presId="urn:microsoft.com/office/officeart/2005/8/layout/funnel1"/>
    <dgm:cxn modelId="{9C9C82BF-68EA-4200-8639-7C720F59E1CD}" type="presParOf" srcId="{5814151F-BB61-4B83-8243-9835A90129DD}" destId="{07D7FBCF-7E40-476E-ADCF-90D179B636E3}" srcOrd="5" destOrd="0" presId="urn:microsoft.com/office/officeart/2005/8/layout/funnel1"/>
    <dgm:cxn modelId="{BBD681F5-7B22-493E-9CFC-938B6B86F997}" type="presParOf" srcId="{5814151F-BB61-4B83-8243-9835A90129DD}" destId="{F2EAD9E8-6937-4F14-8160-90FD70C7DECB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3A39D-DCAD-4BD1-9F20-DBFC66910520}">
      <dsp:nvSpPr>
        <dsp:cNvPr id="0" name=""/>
        <dsp:cNvSpPr/>
      </dsp:nvSpPr>
      <dsp:spPr>
        <a:xfrm>
          <a:off x="3838906" y="375507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56C35-C986-4088-A361-550547DB0B3B}">
      <dsp:nvSpPr>
        <dsp:cNvPr id="0" name=""/>
        <dsp:cNvSpPr/>
      </dsp:nvSpPr>
      <dsp:spPr>
        <a:xfrm>
          <a:off x="3838906" y="3755072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92CA1-7C84-45E9-8F12-A7BE48D58FFF}">
      <dsp:nvSpPr>
        <dsp:cNvPr id="0" name=""/>
        <dsp:cNvSpPr/>
      </dsp:nvSpPr>
      <dsp:spPr>
        <a:xfrm>
          <a:off x="3838906" y="3755072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480E90-1C4C-4C4A-A026-D9BAA83C191C}">
      <dsp:nvSpPr>
        <dsp:cNvPr id="0" name=""/>
        <dsp:cNvSpPr/>
      </dsp:nvSpPr>
      <dsp:spPr>
        <a:xfrm>
          <a:off x="3838906" y="3755072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4070C-8817-4F5B-8A47-0B9BE604E68C}">
      <dsp:nvSpPr>
        <dsp:cNvPr id="0" name=""/>
        <dsp:cNvSpPr/>
      </dsp:nvSpPr>
      <dsp:spPr>
        <a:xfrm>
          <a:off x="3838906" y="3755072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08AB-64F3-4407-A6A2-5077DF80B914}">
      <dsp:nvSpPr>
        <dsp:cNvPr id="0" name=""/>
        <dsp:cNvSpPr/>
      </dsp:nvSpPr>
      <dsp:spPr>
        <a:xfrm>
          <a:off x="3838906" y="3755072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C9283-7558-49B5-98CB-3D8CE3E7118A}">
      <dsp:nvSpPr>
        <dsp:cNvPr id="0" name=""/>
        <dsp:cNvSpPr/>
      </dsp:nvSpPr>
      <dsp:spPr>
        <a:xfrm>
          <a:off x="3838906" y="3434741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90DB9-F700-4090-AAC0-4E81FD52B943}">
      <dsp:nvSpPr>
        <dsp:cNvPr id="0" name=""/>
        <dsp:cNvSpPr/>
      </dsp:nvSpPr>
      <dsp:spPr>
        <a:xfrm>
          <a:off x="3838906" y="2794079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3712E-6842-45E6-917B-D0F0AF885515}">
      <dsp:nvSpPr>
        <dsp:cNvPr id="0" name=""/>
        <dsp:cNvSpPr/>
      </dsp:nvSpPr>
      <dsp:spPr>
        <a:xfrm>
          <a:off x="3838906" y="2153417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9009F-7467-4DB2-80D6-65EEC47D59A3}">
      <dsp:nvSpPr>
        <dsp:cNvPr id="0" name=""/>
        <dsp:cNvSpPr/>
      </dsp:nvSpPr>
      <dsp:spPr>
        <a:xfrm>
          <a:off x="3838906" y="1512755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A1396-B95B-4E76-A813-EFE6CB257866}">
      <dsp:nvSpPr>
        <dsp:cNvPr id="0" name=""/>
        <dsp:cNvSpPr/>
      </dsp:nvSpPr>
      <dsp:spPr>
        <a:xfrm>
          <a:off x="3838906" y="872093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D49E8-D09E-4A85-89A3-6C57FCB5CF31}">
      <dsp:nvSpPr>
        <dsp:cNvPr id="0" name=""/>
        <dsp:cNvSpPr/>
      </dsp:nvSpPr>
      <dsp:spPr>
        <a:xfrm>
          <a:off x="3838906" y="23143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744AB-FD63-4675-9E48-1F20144209DC}">
      <dsp:nvSpPr>
        <dsp:cNvPr id="0" name=""/>
        <dsp:cNvSpPr/>
      </dsp:nvSpPr>
      <dsp:spPr>
        <a:xfrm>
          <a:off x="2017579" y="3421367"/>
          <a:ext cx="331415" cy="33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5CD79-58E4-4768-993D-716567E41FF8}">
      <dsp:nvSpPr>
        <dsp:cNvPr id="0" name=""/>
        <dsp:cNvSpPr/>
      </dsp:nvSpPr>
      <dsp:spPr>
        <a:xfrm>
          <a:off x="2017579" y="3114410"/>
          <a:ext cx="331415" cy="306957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A6498-7421-4369-A8C7-1CEBA3B053D2}">
      <dsp:nvSpPr>
        <dsp:cNvPr id="0" name=""/>
        <dsp:cNvSpPr/>
      </dsp:nvSpPr>
      <dsp:spPr>
        <a:xfrm>
          <a:off x="214786" y="3014109"/>
          <a:ext cx="1802792" cy="814516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  <a:sp3d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sp:txBody>
      <dsp:txXfrm>
        <a:off x="214786" y="3014109"/>
        <a:ext cx="1802792" cy="814516"/>
      </dsp:txXfrm>
    </dsp:sp>
    <dsp:sp modelId="{979DF160-5D3C-495E-8973-A3C9D94BD6A4}">
      <dsp:nvSpPr>
        <dsp:cNvPr id="0" name=""/>
        <dsp:cNvSpPr/>
      </dsp:nvSpPr>
      <dsp:spPr>
        <a:xfrm>
          <a:off x="2348995" y="2887199"/>
          <a:ext cx="1489911" cy="454422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sp:txBody>
      <dsp:txXfrm>
        <a:off x="2348995" y="2887199"/>
        <a:ext cx="1489911" cy="454422"/>
      </dsp:txXfrm>
    </dsp:sp>
    <dsp:sp modelId="{C8B156EA-ADE0-419E-AB18-02E75A6A42CB}">
      <dsp:nvSpPr>
        <dsp:cNvPr id="0" name=""/>
        <dsp:cNvSpPr/>
      </dsp:nvSpPr>
      <dsp:spPr>
        <a:xfrm>
          <a:off x="2348995" y="3527861"/>
          <a:ext cx="1489911" cy="454422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sp:txBody>
      <dsp:txXfrm>
        <a:off x="2348995" y="3527861"/>
        <a:ext cx="1489911" cy="454422"/>
      </dsp:txXfrm>
    </dsp:sp>
    <dsp:sp modelId="{99EA0A1A-6083-4AE6-9F60-FF6015B59E1A}">
      <dsp:nvSpPr>
        <dsp:cNvPr id="0" name=""/>
        <dsp:cNvSpPr/>
      </dsp:nvSpPr>
      <dsp:spPr>
        <a:xfrm>
          <a:off x="4136888" y="4220"/>
          <a:ext cx="1489911" cy="454422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sp:txBody>
      <dsp:txXfrm>
        <a:off x="4136888" y="4220"/>
        <a:ext cx="1489911" cy="454422"/>
      </dsp:txXfrm>
    </dsp:sp>
    <dsp:sp modelId="{437DAD72-B3E8-4C0A-9636-A3C9077AE866}">
      <dsp:nvSpPr>
        <dsp:cNvPr id="0" name=""/>
        <dsp:cNvSpPr/>
      </dsp:nvSpPr>
      <dsp:spPr>
        <a:xfrm>
          <a:off x="4136888" y="644882"/>
          <a:ext cx="1489911" cy="454422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sp:txBody>
      <dsp:txXfrm>
        <a:off x="4136888" y="644882"/>
        <a:ext cx="1489911" cy="454422"/>
      </dsp:txXfrm>
    </dsp:sp>
    <dsp:sp modelId="{00BA40A5-48A7-46FF-8DA7-59B0708DD9D3}">
      <dsp:nvSpPr>
        <dsp:cNvPr id="0" name=""/>
        <dsp:cNvSpPr/>
      </dsp:nvSpPr>
      <dsp:spPr>
        <a:xfrm>
          <a:off x="4136888" y="1285544"/>
          <a:ext cx="1489911" cy="454422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sp:txBody>
      <dsp:txXfrm>
        <a:off x="4136888" y="1285544"/>
        <a:ext cx="1489911" cy="454422"/>
      </dsp:txXfrm>
    </dsp:sp>
    <dsp:sp modelId="{8B766186-3197-4575-9A23-B83AEA69DC28}">
      <dsp:nvSpPr>
        <dsp:cNvPr id="0" name=""/>
        <dsp:cNvSpPr/>
      </dsp:nvSpPr>
      <dsp:spPr>
        <a:xfrm>
          <a:off x="4136888" y="1926206"/>
          <a:ext cx="1489911" cy="454422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sp:txBody>
      <dsp:txXfrm>
        <a:off x="4136888" y="1926206"/>
        <a:ext cx="1489911" cy="454422"/>
      </dsp:txXfrm>
    </dsp:sp>
    <dsp:sp modelId="{8BD76FAF-4E50-4B93-9228-6B5BBC845D9F}">
      <dsp:nvSpPr>
        <dsp:cNvPr id="0" name=""/>
        <dsp:cNvSpPr/>
      </dsp:nvSpPr>
      <dsp:spPr>
        <a:xfrm>
          <a:off x="4136888" y="2566868"/>
          <a:ext cx="1489911" cy="454422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sp:txBody>
      <dsp:txXfrm>
        <a:off x="4136888" y="2566868"/>
        <a:ext cx="1489911" cy="454422"/>
      </dsp:txXfrm>
    </dsp:sp>
    <dsp:sp modelId="{547CFD1A-BD92-4D1C-BF1D-35CFBF4D6F2B}">
      <dsp:nvSpPr>
        <dsp:cNvPr id="0" name=""/>
        <dsp:cNvSpPr/>
      </dsp:nvSpPr>
      <dsp:spPr>
        <a:xfrm>
          <a:off x="4136888" y="3207530"/>
          <a:ext cx="1489911" cy="454422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sp:txBody>
      <dsp:txXfrm>
        <a:off x="4136888" y="3207530"/>
        <a:ext cx="1489911" cy="454422"/>
      </dsp:txXfrm>
    </dsp:sp>
    <dsp:sp modelId="{567D4F1E-61B4-4D8D-9BAE-BB306375F4F7}">
      <dsp:nvSpPr>
        <dsp:cNvPr id="0" name=""/>
        <dsp:cNvSpPr/>
      </dsp:nvSpPr>
      <dsp:spPr>
        <a:xfrm>
          <a:off x="4136888" y="3848191"/>
          <a:ext cx="1489911" cy="454422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sp:txBody>
      <dsp:txXfrm>
        <a:off x="4136888" y="3848191"/>
        <a:ext cx="1489911" cy="454422"/>
      </dsp:txXfrm>
    </dsp:sp>
    <dsp:sp modelId="{9D5596FE-E459-4ACD-B4B4-D78F06226B09}">
      <dsp:nvSpPr>
        <dsp:cNvPr id="0" name=""/>
        <dsp:cNvSpPr/>
      </dsp:nvSpPr>
      <dsp:spPr>
        <a:xfrm>
          <a:off x="4136888" y="4488853"/>
          <a:ext cx="1489911" cy="454422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sp:txBody>
      <dsp:txXfrm>
        <a:off x="4136888" y="4488853"/>
        <a:ext cx="1489911" cy="454422"/>
      </dsp:txXfrm>
    </dsp:sp>
    <dsp:sp modelId="{6FB0F370-4D27-45F7-859E-FE642BC1E577}">
      <dsp:nvSpPr>
        <dsp:cNvPr id="0" name=""/>
        <dsp:cNvSpPr/>
      </dsp:nvSpPr>
      <dsp:spPr>
        <a:xfrm>
          <a:off x="4136888" y="5129515"/>
          <a:ext cx="1489911" cy="454422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sp:txBody>
      <dsp:txXfrm>
        <a:off x="4136888" y="5129515"/>
        <a:ext cx="1489911" cy="454422"/>
      </dsp:txXfrm>
    </dsp:sp>
    <dsp:sp modelId="{D45FEEC5-2A3C-4CE4-8E28-0E5E824D7500}">
      <dsp:nvSpPr>
        <dsp:cNvPr id="0" name=""/>
        <dsp:cNvSpPr/>
      </dsp:nvSpPr>
      <dsp:spPr>
        <a:xfrm>
          <a:off x="4136888" y="5770177"/>
          <a:ext cx="1489911" cy="454422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sp:txBody>
      <dsp:txXfrm>
        <a:off x="4136888" y="5770177"/>
        <a:ext cx="1489911" cy="454422"/>
      </dsp:txXfrm>
    </dsp:sp>
    <dsp:sp modelId="{5071C859-C199-4EC6-B43A-5E2B277DDA30}">
      <dsp:nvSpPr>
        <dsp:cNvPr id="0" name=""/>
        <dsp:cNvSpPr/>
      </dsp:nvSpPr>
      <dsp:spPr>
        <a:xfrm>
          <a:off x="4136888" y="6410839"/>
          <a:ext cx="1489911" cy="454422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sp:txBody>
      <dsp:txXfrm>
        <a:off x="4136888" y="6410839"/>
        <a:ext cx="1489911" cy="454422"/>
      </dsp:txXfrm>
    </dsp:sp>
    <dsp:sp modelId="{59B67BFC-4CC0-40C9-813C-1A0AA0FD30A6}">
      <dsp:nvSpPr>
        <dsp:cNvPr id="0" name=""/>
        <dsp:cNvSpPr/>
      </dsp:nvSpPr>
      <dsp:spPr>
        <a:xfrm>
          <a:off x="4136888" y="7051501"/>
          <a:ext cx="1489911" cy="454422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>
            <a:bevelB w="44450" h="50800" prst="slope"/>
          </a:sp3d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sp:txBody>
      <dsp:txXfrm>
        <a:off x="4136888" y="7051501"/>
        <a:ext cx="1489911" cy="45442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B5DB0E-FB7A-4770-989E-6477D17B8BAD}">
      <dsp:nvSpPr>
        <dsp:cNvPr id="0" name=""/>
        <dsp:cNvSpPr/>
      </dsp:nvSpPr>
      <dsp:spPr>
        <a:xfrm rot="5400000" flipH="1">
          <a:off x="1159840" y="596671"/>
          <a:ext cx="28126" cy="1242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09565" bIns="0" numCol="1" spcCol="1270" anchor="t" anchorCtr="0">
          <a:noAutofit/>
          <a:sp3d extrusionH="28000" prstMaterial="matte"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159840" y="596671"/>
        <a:ext cx="28126" cy="124231"/>
      </dsp:txXfrm>
    </dsp:sp>
    <dsp:sp modelId="{C8843E7C-8EC7-4679-87C4-6190657C4E09}">
      <dsp:nvSpPr>
        <dsp:cNvPr id="0" name=""/>
        <dsp:cNvSpPr/>
      </dsp:nvSpPr>
      <dsp:spPr>
        <a:xfrm>
          <a:off x="345431" y="364645"/>
          <a:ext cx="1545488" cy="116382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09565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Налоговые доходы     56,2%</a:t>
          </a:r>
        </a:p>
      </dsp:txBody>
      <dsp:txXfrm>
        <a:off x="345431" y="364645"/>
        <a:ext cx="1545488" cy="1163820"/>
      </dsp:txXfrm>
    </dsp:sp>
    <dsp:sp modelId="{72F661D0-7BDF-4416-96AD-60505DFCA724}">
      <dsp:nvSpPr>
        <dsp:cNvPr id="0" name=""/>
        <dsp:cNvSpPr/>
      </dsp:nvSpPr>
      <dsp:spPr>
        <a:xfrm>
          <a:off x="312767" y="95006"/>
          <a:ext cx="414657" cy="412900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5CC9-9C66-44A3-98B5-A27757AEE598}">
      <dsp:nvSpPr>
        <dsp:cNvPr id="0" name=""/>
        <dsp:cNvSpPr/>
      </dsp:nvSpPr>
      <dsp:spPr>
        <a:xfrm rot="16200000">
          <a:off x="2672342" y="518045"/>
          <a:ext cx="28126" cy="1242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09565" bIns="0" numCol="1" spcCol="1270" anchor="t" anchorCtr="0">
          <a:noAutofit/>
          <a:sp3d extrusionH="28000" prstMaterial="matte"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672342" y="518045"/>
        <a:ext cx="28126" cy="124231"/>
      </dsp:txXfrm>
    </dsp:sp>
    <dsp:sp modelId="{80037981-43F8-4C24-9FE9-E27441BBA785}">
      <dsp:nvSpPr>
        <dsp:cNvPr id="0" name=""/>
        <dsp:cNvSpPr/>
      </dsp:nvSpPr>
      <dsp:spPr>
        <a:xfrm>
          <a:off x="2183507" y="377898"/>
          <a:ext cx="1456498" cy="116899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09565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4,6%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6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83507" y="377898"/>
        <a:ext cx="1456498" cy="1168994"/>
      </dsp:txXfrm>
    </dsp:sp>
    <dsp:sp modelId="{D1A23AEE-ED7F-45D0-8A5C-0068C0B63C0F}">
      <dsp:nvSpPr>
        <dsp:cNvPr id="0" name=""/>
        <dsp:cNvSpPr/>
      </dsp:nvSpPr>
      <dsp:spPr>
        <a:xfrm>
          <a:off x="2089554" y="136318"/>
          <a:ext cx="474499" cy="372729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08A116-4EEA-4A46-9D1E-AD9427B81240}">
      <dsp:nvSpPr>
        <dsp:cNvPr id="0" name=""/>
        <dsp:cNvSpPr/>
      </dsp:nvSpPr>
      <dsp:spPr>
        <a:xfrm rot="16200000">
          <a:off x="4248241" y="535158"/>
          <a:ext cx="138710" cy="1242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09565" bIns="0" numCol="1" spcCol="1270" anchor="t" anchorCtr="0">
          <a:noAutofit/>
          <a:sp3d extrusionH="28000" prstMaterial="matte"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48241" y="535158"/>
        <a:ext cx="138710" cy="124231"/>
      </dsp:txXfrm>
    </dsp:sp>
    <dsp:sp modelId="{E8C6E6BA-DC3D-49E2-A6FF-664ECD629F6E}">
      <dsp:nvSpPr>
        <dsp:cNvPr id="0" name=""/>
        <dsp:cNvSpPr/>
      </dsp:nvSpPr>
      <dsp:spPr>
        <a:xfrm>
          <a:off x="3917927" y="433415"/>
          <a:ext cx="1553638" cy="112089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09565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39,2%</a:t>
          </a:r>
        </a:p>
      </dsp:txBody>
      <dsp:txXfrm>
        <a:off x="3917927" y="433415"/>
        <a:ext cx="1553638" cy="1120895"/>
      </dsp:txXfrm>
    </dsp:sp>
    <dsp:sp modelId="{EB0B5E77-6635-460A-9E8F-91760A43800E}">
      <dsp:nvSpPr>
        <dsp:cNvPr id="0" name=""/>
        <dsp:cNvSpPr/>
      </dsp:nvSpPr>
      <dsp:spPr>
        <a:xfrm>
          <a:off x="3888018" y="167108"/>
          <a:ext cx="388342" cy="363844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5AA5F-4468-4571-A823-E70D014AD5CD}">
      <dsp:nvSpPr>
        <dsp:cNvPr id="0" name=""/>
        <dsp:cNvSpPr/>
      </dsp:nvSpPr>
      <dsp:spPr>
        <a:xfrm>
          <a:off x="0" y="0"/>
          <a:ext cx="1294832" cy="9150350"/>
        </a:xfrm>
        <a:prstGeom prst="rightArrowCallout">
          <a:avLst/>
        </a:prstGeom>
        <a:solidFill>
          <a:srgbClr val="CCCC00"/>
        </a:solid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8B98B-6E0E-497E-9EAC-7D7D6458FEB9}">
      <dsp:nvSpPr>
        <dsp:cNvPr id="0" name=""/>
        <dsp:cNvSpPr/>
      </dsp:nvSpPr>
      <dsp:spPr>
        <a:xfrm>
          <a:off x="1587539" y="145177"/>
          <a:ext cx="1086445" cy="727157"/>
        </a:xfrm>
        <a:prstGeom prst="roundRect">
          <a:avLst/>
        </a:prstGeom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kern="1200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23036" y="180674"/>
        <a:ext cx="1015451" cy="656163"/>
      </dsp:txXfrm>
    </dsp:sp>
    <dsp:sp modelId="{24987781-1F0C-4A4D-8BF2-34197803B908}">
      <dsp:nvSpPr>
        <dsp:cNvPr id="0" name=""/>
        <dsp:cNvSpPr/>
      </dsp:nvSpPr>
      <dsp:spPr>
        <a:xfrm>
          <a:off x="1587471" y="1050548"/>
          <a:ext cx="1086508" cy="727157"/>
        </a:xfrm>
        <a:prstGeom prst="roundRect">
          <a:avLst/>
        </a:prstGeom>
        <a:blipFill rotWithShape="0">
          <a:blip xmlns:r="http://schemas.openxmlformats.org/officeDocument/2006/relationships" r:embed="rId3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>
          <a:glow rad="127000">
            <a:schemeClr val="bg1"/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kern="1200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1622968" y="1086045"/>
        <a:ext cx="1015514" cy="656163"/>
      </dsp:txXfrm>
    </dsp:sp>
    <dsp:sp modelId="{13916DF0-0BEF-4FB9-AAE5-E3898312F21A}">
      <dsp:nvSpPr>
        <dsp:cNvPr id="0" name=""/>
        <dsp:cNvSpPr/>
      </dsp:nvSpPr>
      <dsp:spPr>
        <a:xfrm>
          <a:off x="1586154" y="1921345"/>
          <a:ext cx="1087830" cy="727157"/>
        </a:xfrm>
        <a:prstGeom prst="roundRect">
          <a:avLst/>
        </a:prstGeom>
        <a:blipFill rotWithShape="0">
          <a:blip xmlns:r="http://schemas.openxmlformats.org/officeDocument/2006/relationships" r:embed="rId5"/>
          <a:srcRect/>
          <a:stretch>
            <a:fillRect l="-21000" r="-21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sp:txBody>
      <dsp:txXfrm>
        <a:off x="1621651" y="1956842"/>
        <a:ext cx="1016836" cy="656163"/>
      </dsp:txXfrm>
    </dsp:sp>
    <dsp:sp modelId="{C392CD13-1E5F-4F9B-88DC-DA414F0C6388}">
      <dsp:nvSpPr>
        <dsp:cNvPr id="0" name=""/>
        <dsp:cNvSpPr/>
      </dsp:nvSpPr>
      <dsp:spPr>
        <a:xfrm>
          <a:off x="1591931" y="2802297"/>
          <a:ext cx="1082048" cy="727157"/>
        </a:xfrm>
        <a:prstGeom prst="roundRect">
          <a:avLst/>
        </a:prstGeom>
        <a:blipFill rotWithShape="0">
          <a:blip xmlns:r="http://schemas.openxmlformats.org/officeDocument/2006/relationships" r:embed="rId6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sp:txBody>
      <dsp:txXfrm>
        <a:off x="1627428" y="2837794"/>
        <a:ext cx="1011054" cy="656163"/>
      </dsp:txXfrm>
    </dsp:sp>
    <dsp:sp modelId="{5A7E706A-98BB-4E23-A0DA-7BB276A49943}">
      <dsp:nvSpPr>
        <dsp:cNvPr id="0" name=""/>
        <dsp:cNvSpPr/>
      </dsp:nvSpPr>
      <dsp:spPr>
        <a:xfrm>
          <a:off x="1598527" y="3741036"/>
          <a:ext cx="1075453" cy="727157"/>
        </a:xfrm>
        <a:prstGeom prst="roundRect">
          <a:avLst/>
        </a:prstGeom>
        <a:blipFill rotWithShape="0">
          <a:blip xmlns:r="http://schemas.openxmlformats.org/officeDocument/2006/relationships" r:embed="rId7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sp:txBody>
      <dsp:txXfrm>
        <a:off x="1634024" y="3776533"/>
        <a:ext cx="1004459" cy="656163"/>
      </dsp:txXfrm>
    </dsp:sp>
    <dsp:sp modelId="{6D3CB09F-99B2-4A2E-815A-EE73B35CAD7A}">
      <dsp:nvSpPr>
        <dsp:cNvPr id="0" name=""/>
        <dsp:cNvSpPr/>
      </dsp:nvSpPr>
      <dsp:spPr>
        <a:xfrm>
          <a:off x="1589685" y="5550745"/>
          <a:ext cx="1084299" cy="727157"/>
        </a:xfrm>
        <a:prstGeom prst="roundRect">
          <a:avLst/>
        </a:prstGeom>
        <a:blipFill rotWithShape="0">
          <a:blip xmlns:r="http://schemas.openxmlformats.org/officeDocument/2006/relationships" r:embed="rId8"/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625182" y="5586242"/>
        <a:ext cx="1013305" cy="656163"/>
      </dsp:txXfrm>
    </dsp:sp>
    <dsp:sp modelId="{A792AC38-F456-44AB-8B4A-7F04AFDBB21E}">
      <dsp:nvSpPr>
        <dsp:cNvPr id="0" name=""/>
        <dsp:cNvSpPr/>
      </dsp:nvSpPr>
      <dsp:spPr>
        <a:xfrm>
          <a:off x="1585383" y="6437986"/>
          <a:ext cx="1088601" cy="726113"/>
        </a:xfrm>
        <a:prstGeom prst="roundRect">
          <a:avLst/>
        </a:prstGeom>
        <a:blipFill rotWithShape="0">
          <a:blip xmlns:r="http://schemas.openxmlformats.org/officeDocument/2006/relationships" r:embed="rId9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1620829" y="6473432"/>
        <a:ext cx="1017709" cy="655221"/>
      </dsp:txXfrm>
    </dsp:sp>
    <dsp:sp modelId="{231DC219-DD3E-490B-8474-34D9129C773A}">
      <dsp:nvSpPr>
        <dsp:cNvPr id="0" name=""/>
        <dsp:cNvSpPr/>
      </dsp:nvSpPr>
      <dsp:spPr>
        <a:xfrm>
          <a:off x="1568387" y="4634850"/>
          <a:ext cx="1105597" cy="727157"/>
        </a:xfrm>
        <a:prstGeom prst="roundRect">
          <a:avLst/>
        </a:prstGeom>
        <a:blipFill rotWithShape="0">
          <a:blip xmlns:r="http://schemas.openxmlformats.org/officeDocument/2006/relationships" r:embed="rId10"/>
          <a:srcRect/>
          <a:stretch>
            <a:fillRect t="-2000" b="-2000"/>
          </a:stretch>
        </a:blipFill>
        <a:ln w="25400" cap="flat" cmpd="sng" algn="ctr">
          <a:solidFill>
            <a:srgbClr val="CCCC00"/>
          </a:solidFill>
          <a:prstDash val="solid"/>
        </a:ln>
        <a:effectLst/>
        <a:scene3d>
          <a:camera prst="orthographicFront">
            <a:rot lat="0" lon="30000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b" anchorCtr="0">
          <a:noAutofit/>
          <a:flatTx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sp:txBody>
      <dsp:txXfrm>
        <a:off x="1603884" y="4670347"/>
        <a:ext cx="1034603" cy="656163"/>
      </dsp:txXfrm>
    </dsp:sp>
    <dsp:sp modelId="{FD4A93BC-067A-4982-BABD-A410E8729B91}">
      <dsp:nvSpPr>
        <dsp:cNvPr id="0" name=""/>
        <dsp:cNvSpPr/>
      </dsp:nvSpPr>
      <dsp:spPr>
        <a:xfrm>
          <a:off x="1579819" y="7316782"/>
          <a:ext cx="1094161" cy="727157"/>
        </a:xfrm>
        <a:prstGeom prst="roundRect">
          <a:avLst/>
        </a:prstGeom>
        <a:blipFill rotWithShape="0">
          <a:blip xmlns:r="http://schemas.openxmlformats.org/officeDocument/2006/relationships" r:embed="rId11"/>
          <a:srcRect/>
          <a:stretch>
            <a:fillRect l="-15000" r="-15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1615316" y="7352279"/>
        <a:ext cx="1023167" cy="656163"/>
      </dsp:txXfrm>
    </dsp:sp>
    <dsp:sp modelId="{F5CC93E3-8693-4DF7-9156-0F3651CFD902}">
      <dsp:nvSpPr>
        <dsp:cNvPr id="0" name=""/>
        <dsp:cNvSpPr/>
      </dsp:nvSpPr>
      <dsp:spPr>
        <a:xfrm>
          <a:off x="1552765" y="8207035"/>
          <a:ext cx="1121219" cy="727157"/>
        </a:xfrm>
        <a:prstGeom prst="roundRect">
          <a:avLst/>
        </a:prstGeom>
        <a:blipFill rotWithShape="0">
          <a:blip xmlns:r="http://schemas.openxmlformats.org/officeDocument/2006/relationships" r:embed="rId12"/>
          <a:srcRect/>
          <a:stretch>
            <a:fillRect l="-18000" r="-1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1588262" y="8242532"/>
        <a:ext cx="1050225" cy="65616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B266AB-DEC9-4167-9B86-CEAB1ED5E8DF}">
      <dsp:nvSpPr>
        <dsp:cNvPr id="0" name=""/>
        <dsp:cNvSpPr/>
      </dsp:nvSpPr>
      <dsp:spPr>
        <a:xfrm rot="10800000">
          <a:off x="924981" y="2082"/>
          <a:ext cx="5154211" cy="570819"/>
        </a:xfrm>
        <a:prstGeom prst="homePlat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"Аграрный бизнес" на 2021-2025 годы - 2 863,6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67686" y="2082"/>
        <a:ext cx="5011506" cy="570819"/>
      </dsp:txXfrm>
    </dsp:sp>
    <dsp:sp modelId="{73FA769B-77E9-4804-AC6D-626FF37D1B6A}">
      <dsp:nvSpPr>
        <dsp:cNvPr id="0" name=""/>
        <dsp:cNvSpPr/>
      </dsp:nvSpPr>
      <dsp:spPr>
        <a:xfrm>
          <a:off x="131405" y="58854"/>
          <a:ext cx="784209" cy="566699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1FA386-37E5-4796-A242-B25266CD7D21}">
      <dsp:nvSpPr>
        <dsp:cNvPr id="0" name=""/>
        <dsp:cNvSpPr/>
      </dsp:nvSpPr>
      <dsp:spPr>
        <a:xfrm rot="10800000">
          <a:off x="918229" y="590209"/>
          <a:ext cx="5157709" cy="64965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</a:t>
          </a:r>
          <a:r>
            <a:rPr lang="ru-RU" sz="1400" b="1" i="1" kern="1200"/>
            <a:t> </a:t>
          </a:r>
          <a:r>
            <a:rPr lang="ru-RU" sz="1400" b="1" i="1" kern="1200">
              <a:solidFill>
                <a:schemeClr val="tx1"/>
              </a:solidFill>
            </a:rPr>
            <a:t>программа "Управление государственными финансами и регулирование финансового рынка" на 2020  год и на период до 2025 года - 2 479,7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80644" y="590209"/>
        <a:ext cx="4995294" cy="649659"/>
      </dsp:txXfrm>
    </dsp:sp>
    <dsp:sp modelId="{FD3FC856-54E1-4731-86E9-2DD7740F2B70}">
      <dsp:nvSpPr>
        <dsp:cNvPr id="0" name=""/>
        <dsp:cNvSpPr/>
      </dsp:nvSpPr>
      <dsp:spPr>
        <a:xfrm>
          <a:off x="150807" y="666335"/>
          <a:ext cx="759701" cy="553982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t="-49000" b="-49000"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D553EF-AECB-4ED2-9E7A-6BB0B26ADAB2}">
      <dsp:nvSpPr>
        <dsp:cNvPr id="0" name=""/>
        <dsp:cNvSpPr/>
      </dsp:nvSpPr>
      <dsp:spPr>
        <a:xfrm rot="10800000">
          <a:off x="945237" y="1256841"/>
          <a:ext cx="5130701" cy="538847"/>
        </a:xfrm>
        <a:prstGeom prst="homePlat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"Социальная защита" на 2021-2025 годы - 3 203,7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79949" y="1256841"/>
        <a:ext cx="4995989" cy="538847"/>
      </dsp:txXfrm>
    </dsp:sp>
    <dsp:sp modelId="{F77FD0EA-B70B-474E-BD09-F842729F5CDF}">
      <dsp:nvSpPr>
        <dsp:cNvPr id="0" name=""/>
        <dsp:cNvSpPr/>
      </dsp:nvSpPr>
      <dsp:spPr>
        <a:xfrm>
          <a:off x="161467" y="1271808"/>
          <a:ext cx="772426" cy="554407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4000" r="-4000"/>
          </a:stretch>
        </a:blip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668B4B-5EE9-4273-A4D2-341504B8988A}">
      <dsp:nvSpPr>
        <dsp:cNvPr id="0" name=""/>
        <dsp:cNvSpPr/>
      </dsp:nvSpPr>
      <dsp:spPr>
        <a:xfrm rot="10800000">
          <a:off x="927747" y="1820340"/>
          <a:ext cx="5103693" cy="567044"/>
        </a:xfrm>
        <a:prstGeom prst="homePlat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"Здоровье народа и демографическая безопасность" на 2021-2025 годы -           29 643,6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69508" y="1820340"/>
        <a:ext cx="4961932" cy="567044"/>
      </dsp:txXfrm>
    </dsp:sp>
    <dsp:sp modelId="{607689AC-FD61-46AC-B815-B5264B31CA3E}">
      <dsp:nvSpPr>
        <dsp:cNvPr id="0" name=""/>
        <dsp:cNvSpPr/>
      </dsp:nvSpPr>
      <dsp:spPr>
        <a:xfrm>
          <a:off x="169895" y="1861499"/>
          <a:ext cx="795548" cy="565096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5EAEB5-2F7B-41ED-A3D0-DBC09F5A2565}">
      <dsp:nvSpPr>
        <dsp:cNvPr id="0" name=""/>
        <dsp:cNvSpPr/>
      </dsp:nvSpPr>
      <dsp:spPr>
        <a:xfrm rot="10800000">
          <a:off x="971146" y="2408533"/>
          <a:ext cx="5105401" cy="599536"/>
        </a:xfrm>
        <a:prstGeom prst="homePlat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"Охрана окружающей среды и устойчивое использование природных ресурсов" на 2021-2025 годы - 10,0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21030" y="2408533"/>
        <a:ext cx="4955517" cy="599536"/>
      </dsp:txXfrm>
    </dsp:sp>
    <dsp:sp modelId="{155992A1-DDCB-4AF5-8F45-83A3C53CA421}">
      <dsp:nvSpPr>
        <dsp:cNvPr id="0" name=""/>
        <dsp:cNvSpPr/>
      </dsp:nvSpPr>
      <dsp:spPr>
        <a:xfrm>
          <a:off x="189108" y="2453464"/>
          <a:ext cx="775614" cy="571064"/>
        </a:xfrm>
        <a:prstGeom prst="ellipse">
          <a:avLst/>
        </a:prstGeom>
        <a:blipFill rotWithShape="1">
          <a:blip xmlns:r="http://schemas.openxmlformats.org/officeDocument/2006/relationships" r:embed="rId5"/>
          <a:srcRect/>
          <a:stretch>
            <a:fillRect l="-9000" r="-9000"/>
          </a:stretch>
        </a:blip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74E4A4-44B5-413B-A0E9-7EB8C982B768}">
      <dsp:nvSpPr>
        <dsp:cNvPr id="0" name=""/>
        <dsp:cNvSpPr/>
      </dsp:nvSpPr>
      <dsp:spPr>
        <a:xfrm rot="10800000">
          <a:off x="958741" y="3032182"/>
          <a:ext cx="5117197" cy="542704"/>
        </a:xfrm>
        <a:prstGeom prst="homePlate">
          <a:avLst/>
        </a:prstGeom>
        <a:solidFill>
          <a:srgbClr val="33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"Рынок труда и содействие занятости" на 2021-2025 годы - 4,1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94417" y="3032182"/>
        <a:ext cx="4981521" cy="542704"/>
      </dsp:txXfrm>
    </dsp:sp>
    <dsp:sp modelId="{E85E6CE0-29B0-46DD-AF8E-3FB779269EC0}">
      <dsp:nvSpPr>
        <dsp:cNvPr id="0" name=""/>
        <dsp:cNvSpPr/>
      </dsp:nvSpPr>
      <dsp:spPr>
        <a:xfrm>
          <a:off x="175906" y="3040713"/>
          <a:ext cx="770185" cy="541213"/>
        </a:xfrm>
        <a:prstGeom prst="ellipse">
          <a:avLst/>
        </a:prstGeom>
        <a:blipFill rotWithShape="1">
          <a:blip xmlns:r="http://schemas.openxmlformats.org/officeDocument/2006/relationships" r:embed="rId6"/>
          <a:srcRect/>
          <a:stretch>
            <a:fillRect t="-14000" b="-14000"/>
          </a:stretch>
        </a:blip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779D91-42D2-492D-85B3-33C269F2F085}">
      <dsp:nvSpPr>
        <dsp:cNvPr id="0" name=""/>
        <dsp:cNvSpPr/>
      </dsp:nvSpPr>
      <dsp:spPr>
        <a:xfrm rot="10800000">
          <a:off x="958741" y="3590174"/>
          <a:ext cx="5117197" cy="552105"/>
        </a:xfrm>
        <a:prstGeom prst="homePlate">
          <a:avLst/>
        </a:prstGeom>
        <a:solidFill>
          <a:srgbClr val="7C35B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"Беларусь гостеприимная" на 2021-2025 годы - 31,4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96767" y="3590174"/>
        <a:ext cx="4979171" cy="552105"/>
      </dsp:txXfrm>
    </dsp:sp>
    <dsp:sp modelId="{F4C06DD0-D87B-440F-84FD-1B06C883D7D4}">
      <dsp:nvSpPr>
        <dsp:cNvPr id="0" name=""/>
        <dsp:cNvSpPr/>
      </dsp:nvSpPr>
      <dsp:spPr>
        <a:xfrm>
          <a:off x="184804" y="3613818"/>
          <a:ext cx="773211" cy="555926"/>
        </a:xfrm>
        <a:prstGeom prst="ellipse">
          <a:avLst/>
        </a:prstGeom>
        <a:blipFill rotWithShape="1">
          <a:blip xmlns:r="http://schemas.openxmlformats.org/officeDocument/2006/relationships" r:embed="rId7"/>
          <a:srcRect/>
          <a:stretch>
            <a:fillRect t="-4000" b="-4000"/>
          </a:stretch>
        </a:blipFill>
        <a:ln w="25400" cap="flat" cmpd="sng" algn="ctr">
          <a:solidFill>
            <a:srgbClr val="7C35B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418D65-3FC6-45E6-BA32-423300C99E98}">
      <dsp:nvSpPr>
        <dsp:cNvPr id="0" name=""/>
        <dsp:cNvSpPr/>
      </dsp:nvSpPr>
      <dsp:spPr>
        <a:xfrm rot="10800000">
          <a:off x="992501" y="4151232"/>
          <a:ext cx="5076766" cy="573596"/>
        </a:xfrm>
        <a:prstGeom prst="homePlate">
          <a:avLst/>
        </a:prstGeom>
        <a:solidFill>
          <a:srgbClr val="FF66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"Образование и молодежная политика" на 2021-2025 годы - 48 197,6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35900" y="4151232"/>
        <a:ext cx="4933367" cy="573596"/>
      </dsp:txXfrm>
    </dsp:sp>
    <dsp:sp modelId="{BED8EC70-427F-4EF8-BC01-33EFC212CDD2}">
      <dsp:nvSpPr>
        <dsp:cNvPr id="0" name=""/>
        <dsp:cNvSpPr/>
      </dsp:nvSpPr>
      <dsp:spPr>
        <a:xfrm>
          <a:off x="203944" y="4204862"/>
          <a:ext cx="777089" cy="553352"/>
        </a:xfrm>
        <a:prstGeom prst="ellipse">
          <a:avLst/>
        </a:prstGeom>
        <a:blipFill rotWithShape="1">
          <a:blip xmlns:r="http://schemas.openxmlformats.org/officeDocument/2006/relationships" r:embed="rId8"/>
          <a:srcRect/>
          <a:stretch>
            <a:fillRect l="-16000" r="-16000"/>
          </a:stretch>
        </a:blipFill>
        <a:ln w="25400" cap="flat" cmpd="sng" algn="ctr">
          <a:solidFill>
            <a:srgbClr val="FF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A134E5-20D1-440C-BA2E-CA3BC9F8FB47}">
      <dsp:nvSpPr>
        <dsp:cNvPr id="0" name=""/>
        <dsp:cNvSpPr/>
      </dsp:nvSpPr>
      <dsp:spPr>
        <a:xfrm rot="10800000">
          <a:off x="999293" y="4698943"/>
          <a:ext cx="5076685" cy="549151"/>
        </a:xfrm>
        <a:prstGeom prst="homePlat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"Культура Беларуси" на 2021-2025 годы - 6 434,1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36581" y="4698943"/>
        <a:ext cx="4939397" cy="549151"/>
      </dsp:txXfrm>
    </dsp:sp>
    <dsp:sp modelId="{F26BC6E9-3D0B-475B-A80B-8CE8EA782548}">
      <dsp:nvSpPr>
        <dsp:cNvPr id="0" name=""/>
        <dsp:cNvSpPr/>
      </dsp:nvSpPr>
      <dsp:spPr>
        <a:xfrm>
          <a:off x="204764" y="4781762"/>
          <a:ext cx="789532" cy="557908"/>
        </a:xfrm>
        <a:prstGeom prst="ellipse">
          <a:avLst/>
        </a:prstGeom>
        <a:blipFill rotWithShape="1">
          <a:blip xmlns:r="http://schemas.openxmlformats.org/officeDocument/2006/relationships" r:embed="rId9"/>
          <a:srcRect/>
          <a:stretch>
            <a:fillRect l="-5000" r="-5000"/>
          </a:stretch>
        </a:blip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15488F-FC87-4708-A12F-9C6F6A3E6516}">
      <dsp:nvSpPr>
        <dsp:cNvPr id="0" name=""/>
        <dsp:cNvSpPr/>
      </dsp:nvSpPr>
      <dsp:spPr>
        <a:xfrm rot="10800000">
          <a:off x="978387" y="5286650"/>
          <a:ext cx="5077905" cy="552453"/>
        </a:xfrm>
        <a:prstGeom prst="homePlate">
          <a:avLst/>
        </a:prstGeom>
        <a:solidFill>
          <a:srgbClr val="CCFF3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"Физическая культура и спорт" на 2021-2025 годы - 3 730,9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16500" y="5286650"/>
        <a:ext cx="4939792" cy="552453"/>
      </dsp:txXfrm>
    </dsp:sp>
    <dsp:sp modelId="{2A0866A7-7F71-48C8-91C8-2845B2CCFA35}">
      <dsp:nvSpPr>
        <dsp:cNvPr id="0" name=""/>
        <dsp:cNvSpPr/>
      </dsp:nvSpPr>
      <dsp:spPr>
        <a:xfrm>
          <a:off x="204428" y="5364768"/>
          <a:ext cx="789795" cy="529661"/>
        </a:xfrm>
        <a:prstGeom prst="ellipse">
          <a:avLst/>
        </a:prstGeom>
        <a:blipFill rotWithShape="1">
          <a:blip xmlns:r="http://schemas.openxmlformats.org/officeDocument/2006/relationships" r:embed="rId10"/>
          <a:srcRect/>
          <a:stretch>
            <a:fillRect l="-1000" r="-1000"/>
          </a:stretch>
        </a:blipFill>
        <a:ln w="25400" cap="flat" cmpd="sng" algn="ctr">
          <a:solidFill>
            <a:srgbClr val="CCFF33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974171-93DE-4998-B09B-1DBA545FC9D8}">
      <dsp:nvSpPr>
        <dsp:cNvPr id="0" name=""/>
        <dsp:cNvSpPr/>
      </dsp:nvSpPr>
      <dsp:spPr>
        <a:xfrm rot="10800000">
          <a:off x="992501" y="5868541"/>
          <a:ext cx="5063181" cy="551198"/>
        </a:xfrm>
        <a:prstGeom prst="homePlate">
          <a:avLst/>
        </a:prstGeom>
        <a:solidFill>
          <a:srgbClr val="FF66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"Комфортное жилье и благоприятная среда" на 2021-2025 годы - 11 938,7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30300" y="5868541"/>
        <a:ext cx="4925382" cy="551198"/>
      </dsp:txXfrm>
    </dsp:sp>
    <dsp:sp modelId="{506B7282-CC5A-4650-B17B-17C597B38BCA}">
      <dsp:nvSpPr>
        <dsp:cNvPr id="0" name=""/>
        <dsp:cNvSpPr/>
      </dsp:nvSpPr>
      <dsp:spPr>
        <a:xfrm>
          <a:off x="191158" y="5915822"/>
          <a:ext cx="784762" cy="526997"/>
        </a:xfrm>
        <a:prstGeom prst="ellipse">
          <a:avLst/>
        </a:prstGeom>
        <a:blipFill rotWithShape="1">
          <a:blip xmlns:r="http://schemas.openxmlformats.org/officeDocument/2006/relationships" r:embed="rId11"/>
          <a:srcRect/>
          <a:stretch>
            <a:fillRect l="-4000" r="-4000"/>
          </a:stretch>
        </a:blipFill>
        <a:ln w="25400" cap="flat" cmpd="sng" algn="ctr">
          <a:solidFill>
            <a:srgbClr val="FF66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B750A3-9816-4BC9-B35C-9D5C31461951}">
      <dsp:nvSpPr>
        <dsp:cNvPr id="0" name=""/>
        <dsp:cNvSpPr/>
      </dsp:nvSpPr>
      <dsp:spPr>
        <a:xfrm rot="10800000">
          <a:off x="1012757" y="6436965"/>
          <a:ext cx="5049677" cy="508128"/>
        </a:xfrm>
        <a:prstGeom prst="homePlate">
          <a:avLst/>
        </a:prstGeom>
        <a:solidFill>
          <a:srgbClr val="FFCC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"Строительство жилья" на 2021-2025 годы - 25,8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39789" y="6436965"/>
        <a:ext cx="4922645" cy="508128"/>
      </dsp:txXfrm>
    </dsp:sp>
    <dsp:sp modelId="{0F2AA435-1D4F-46F1-9AB3-96574623EF96}">
      <dsp:nvSpPr>
        <dsp:cNvPr id="0" name=""/>
        <dsp:cNvSpPr/>
      </dsp:nvSpPr>
      <dsp:spPr>
        <a:xfrm>
          <a:off x="170633" y="6476297"/>
          <a:ext cx="827825" cy="554339"/>
        </a:xfrm>
        <a:prstGeom prst="ellipse">
          <a:avLst/>
        </a:prstGeom>
        <a:blipFill rotWithShape="1">
          <a:blip xmlns:r="http://schemas.openxmlformats.org/officeDocument/2006/relationships" r:embed="rId12"/>
          <a:srcRect/>
          <a:stretch>
            <a:fillRect l="-1000" r="-1000"/>
          </a:stretch>
        </a:blipFill>
        <a:ln w="25400" cap="flat" cmpd="sng" algn="ctr">
          <a:solidFill>
            <a:srgbClr val="FFCC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A4554D-92F0-4F7B-AF02-C89D9B59A10B}">
      <dsp:nvSpPr>
        <dsp:cNvPr id="0" name=""/>
        <dsp:cNvSpPr/>
      </dsp:nvSpPr>
      <dsp:spPr>
        <a:xfrm rot="10800000">
          <a:off x="1012757" y="6973639"/>
          <a:ext cx="5063181" cy="654851"/>
        </a:xfrm>
        <a:prstGeom prst="homePlate">
          <a:avLst/>
        </a:prstGeom>
        <a:solidFill>
          <a:srgbClr val="66FF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"Земельно-имущественные отношения, геодезическая и картографическая деятельность" на 2021-2025 годы - 13,0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76470" y="6973639"/>
        <a:ext cx="4899468" cy="654851"/>
      </dsp:txXfrm>
    </dsp:sp>
    <dsp:sp modelId="{D64CB6F6-EC06-48D8-AC00-9117917BD2F2}">
      <dsp:nvSpPr>
        <dsp:cNvPr id="0" name=""/>
        <dsp:cNvSpPr/>
      </dsp:nvSpPr>
      <dsp:spPr>
        <a:xfrm>
          <a:off x="176148" y="7055339"/>
          <a:ext cx="832025" cy="548069"/>
        </a:xfrm>
        <a:prstGeom prst="ellipse">
          <a:avLst/>
        </a:prstGeom>
        <a:blipFill rotWithShape="1">
          <a:blip xmlns:r="http://schemas.openxmlformats.org/officeDocument/2006/relationships" r:embed="rId13"/>
          <a:srcRect/>
          <a:stretch>
            <a:fillRect l="-2000" r="-2000"/>
          </a:stretch>
        </a:blipFill>
        <a:ln w="25400" cap="flat" cmpd="sng" algn="ctr">
          <a:solidFill>
            <a:srgbClr val="66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F95CE6-9183-477C-9ACD-8374D756D51D}">
      <dsp:nvSpPr>
        <dsp:cNvPr id="0" name=""/>
        <dsp:cNvSpPr/>
      </dsp:nvSpPr>
      <dsp:spPr>
        <a:xfrm rot="10800000">
          <a:off x="1012146" y="7639458"/>
          <a:ext cx="5050897" cy="567285"/>
        </a:xfrm>
        <a:prstGeom prst="homePlate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"Увековечение памяти о погибшихпри защите Отечества" на 2021-2025 годы - 26,0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53967" y="7639458"/>
        <a:ext cx="4909076" cy="567285"/>
      </dsp:txXfrm>
    </dsp:sp>
    <dsp:sp modelId="{9E02E481-9209-43C9-90F8-9E03EA4F0C86}">
      <dsp:nvSpPr>
        <dsp:cNvPr id="0" name=""/>
        <dsp:cNvSpPr/>
      </dsp:nvSpPr>
      <dsp:spPr>
        <a:xfrm>
          <a:off x="203343" y="7638562"/>
          <a:ext cx="803910" cy="576492"/>
        </a:xfrm>
        <a:prstGeom prst="ellipse">
          <a:avLst/>
        </a:prstGeom>
        <a:blipFill rotWithShape="1">
          <a:blip xmlns:r="http://schemas.openxmlformats.org/officeDocument/2006/relationships" r:embed="rId14"/>
          <a:srcRect/>
          <a:stretch>
            <a:fillRect l="-10000" r="-10000"/>
          </a:stretch>
        </a:blipFill>
        <a:ln w="25400" cap="flat" cmpd="sng" algn="ctr">
          <a:solidFill>
            <a:schemeClr val="bg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842CA7-B6AC-4CFF-963B-A258DC095C27}">
      <dsp:nvSpPr>
        <dsp:cNvPr id="0" name=""/>
        <dsp:cNvSpPr/>
      </dsp:nvSpPr>
      <dsp:spPr>
        <a:xfrm rot="10800000">
          <a:off x="1026261" y="8228139"/>
          <a:ext cx="5036254" cy="561735"/>
        </a:xfrm>
        <a:prstGeom prst="homePlate">
          <a:avLst/>
        </a:prstGeom>
        <a:solidFill>
          <a:srgbClr val="CC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973" tIns="53340" rIns="99568" bIns="53340" numCol="1" spcCol="1270" anchor="ctr" anchorCtr="0">
          <a:noAutofit/>
        </a:bodyPr>
        <a:lstStyle/>
        <a:p>
          <a:pPr lvl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"Транспортный комплекс" на 2021-2025 годы - 2 003,0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66695" y="8228139"/>
        <a:ext cx="4895820" cy="561735"/>
      </dsp:txXfrm>
    </dsp:sp>
    <dsp:sp modelId="{10735270-CC0D-4F3A-8606-D538F8331DCE}">
      <dsp:nvSpPr>
        <dsp:cNvPr id="0" name=""/>
        <dsp:cNvSpPr/>
      </dsp:nvSpPr>
      <dsp:spPr>
        <a:xfrm>
          <a:off x="170666" y="8260286"/>
          <a:ext cx="852621" cy="574450"/>
        </a:xfrm>
        <a:prstGeom prst="ellipse">
          <a:avLst/>
        </a:prstGeom>
        <a:blipFill rotWithShape="1">
          <a:blip xmlns:r="http://schemas.openxmlformats.org/officeDocument/2006/relationships" r:embed="rId15"/>
          <a:srcRect/>
          <a:stretch>
            <a:fillRect l="-5000" r="-5000"/>
          </a:stretch>
        </a:blip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718DF4-B276-4C40-9166-E80B4D3C6069}">
      <dsp:nvSpPr>
        <dsp:cNvPr id="0" name=""/>
        <dsp:cNvSpPr/>
      </dsp:nvSpPr>
      <dsp:spPr>
        <a:xfrm rot="10800000">
          <a:off x="2029891" y="0"/>
          <a:ext cx="3940378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10,0 тыс. рублей </a:t>
          </a:r>
        </a:p>
      </dsp:txBody>
      <dsp:txXfrm rot="10800000">
        <a:off x="2232880" y="0"/>
        <a:ext cx="3737389" cy="457968"/>
      </dsp:txXfrm>
    </dsp:sp>
    <dsp:sp modelId="{B2152AE9-0FAE-436A-83BC-812F56B2E117}">
      <dsp:nvSpPr>
        <dsp:cNvPr id="0" name=""/>
        <dsp:cNvSpPr/>
      </dsp:nvSpPr>
      <dsp:spPr>
        <a:xfrm>
          <a:off x="1826902" y="0"/>
          <a:ext cx="405978" cy="457968"/>
        </a:xfrm>
        <a:prstGeom prst="trapezoid">
          <a:avLst>
            <a:gd name="adj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0,01%</a:t>
          </a:r>
        </a:p>
      </dsp:txBody>
      <dsp:txXfrm>
        <a:off x="1826902" y="0"/>
        <a:ext cx="405978" cy="457968"/>
      </dsp:txXfrm>
    </dsp:sp>
    <dsp:sp modelId="{37271DBF-6632-493F-9529-CACBD0FA6D83}">
      <dsp:nvSpPr>
        <dsp:cNvPr id="0" name=""/>
        <dsp:cNvSpPr/>
      </dsp:nvSpPr>
      <dsp:spPr>
        <a:xfrm rot="10800000">
          <a:off x="2232880" y="457968"/>
          <a:ext cx="3737389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75,0 тыс. рублей</a:t>
          </a:r>
          <a:endParaRPr lang="ru-RU" sz="900" kern="1200"/>
        </a:p>
      </dsp:txBody>
      <dsp:txXfrm rot="10800000">
        <a:off x="2435870" y="457968"/>
        <a:ext cx="3534399" cy="457968"/>
      </dsp:txXfrm>
    </dsp:sp>
    <dsp:sp modelId="{78E54806-4437-47D2-93A5-684C2E102E0A}">
      <dsp:nvSpPr>
        <dsp:cNvPr id="0" name=""/>
        <dsp:cNvSpPr/>
      </dsp:nvSpPr>
      <dsp:spPr>
        <a:xfrm>
          <a:off x="1623913" y="457968"/>
          <a:ext cx="811956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0,06%</a:t>
          </a:r>
        </a:p>
      </dsp:txBody>
      <dsp:txXfrm>
        <a:off x="1766005" y="457968"/>
        <a:ext cx="527771" cy="457968"/>
      </dsp:txXfrm>
    </dsp:sp>
    <dsp:sp modelId="{C62ACC1C-9D25-45AE-8ACF-1FE3E9064AA4}">
      <dsp:nvSpPr>
        <dsp:cNvPr id="0" name=""/>
        <dsp:cNvSpPr/>
      </dsp:nvSpPr>
      <dsp:spPr>
        <a:xfrm rot="10800000">
          <a:off x="2435870" y="915936"/>
          <a:ext cx="3534399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3 730,9 тыс. рублей</a:t>
          </a:r>
        </a:p>
      </dsp:txBody>
      <dsp:txXfrm rot="10800000">
        <a:off x="2638859" y="915936"/>
        <a:ext cx="3331410" cy="457968"/>
      </dsp:txXfrm>
    </dsp:sp>
    <dsp:sp modelId="{9632D7CA-58BF-4F59-88C0-598A0F60C352}">
      <dsp:nvSpPr>
        <dsp:cNvPr id="0" name=""/>
        <dsp:cNvSpPr/>
      </dsp:nvSpPr>
      <dsp:spPr>
        <a:xfrm>
          <a:off x="1420924" y="915936"/>
          <a:ext cx="1217935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3,1%</a:t>
          </a:r>
        </a:p>
      </dsp:txBody>
      <dsp:txXfrm>
        <a:off x="1634062" y="915936"/>
        <a:ext cx="791657" cy="457968"/>
      </dsp:txXfrm>
    </dsp:sp>
    <dsp:sp modelId="{CD4D9A9D-EECE-4679-9EF7-EC9447449D6F}">
      <dsp:nvSpPr>
        <dsp:cNvPr id="0" name=""/>
        <dsp:cNvSpPr/>
      </dsp:nvSpPr>
      <dsp:spPr>
        <a:xfrm rot="10800000">
          <a:off x="2638859" y="1373905"/>
          <a:ext cx="3331410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4 592,4 тыс. рублей</a:t>
          </a:r>
        </a:p>
      </dsp:txBody>
      <dsp:txXfrm rot="10800000">
        <a:off x="2841848" y="1373905"/>
        <a:ext cx="3128421" cy="457968"/>
      </dsp:txXfrm>
    </dsp:sp>
    <dsp:sp modelId="{DF5D8F7A-36E9-4AF7-988F-459DB3E2D487}">
      <dsp:nvSpPr>
        <dsp:cNvPr id="0" name=""/>
        <dsp:cNvSpPr/>
      </dsp:nvSpPr>
      <dsp:spPr>
        <a:xfrm>
          <a:off x="1217935" y="1373905"/>
          <a:ext cx="1623913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3,8%</a:t>
          </a:r>
        </a:p>
      </dsp:txBody>
      <dsp:txXfrm>
        <a:off x="1502119" y="1373905"/>
        <a:ext cx="1055543" cy="457968"/>
      </dsp:txXfrm>
    </dsp:sp>
    <dsp:sp modelId="{04B5D6D0-D5BA-42BA-8AF7-BE711D0F0FE0}">
      <dsp:nvSpPr>
        <dsp:cNvPr id="0" name=""/>
        <dsp:cNvSpPr/>
      </dsp:nvSpPr>
      <dsp:spPr>
        <a:xfrm rot="10800000">
          <a:off x="2841848" y="1831873"/>
          <a:ext cx="3128421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5 796,7 тыс. рублей</a:t>
          </a:r>
        </a:p>
      </dsp:txBody>
      <dsp:txXfrm rot="10800000">
        <a:off x="3044837" y="1831873"/>
        <a:ext cx="2925432" cy="457968"/>
      </dsp:txXfrm>
    </dsp:sp>
    <dsp:sp modelId="{DEFE4E25-153F-46EC-9591-F1FC19BFF624}">
      <dsp:nvSpPr>
        <dsp:cNvPr id="0" name=""/>
        <dsp:cNvSpPr/>
      </dsp:nvSpPr>
      <dsp:spPr>
        <a:xfrm>
          <a:off x="1014945" y="1831873"/>
          <a:ext cx="2029891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4,8%</a:t>
          </a:r>
        </a:p>
      </dsp:txBody>
      <dsp:txXfrm>
        <a:off x="1370176" y="1831873"/>
        <a:ext cx="1319429" cy="457968"/>
      </dsp:txXfrm>
    </dsp:sp>
    <dsp:sp modelId="{C2E257BC-F0FD-498E-ADCD-42945B96913A}">
      <dsp:nvSpPr>
        <dsp:cNvPr id="0" name=""/>
        <dsp:cNvSpPr/>
      </dsp:nvSpPr>
      <dsp:spPr>
        <a:xfrm rot="10800000">
          <a:off x="3044837" y="2289842"/>
          <a:ext cx="2925432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6 370,9 тыс. рублей</a:t>
          </a:r>
        </a:p>
      </dsp:txBody>
      <dsp:txXfrm rot="10800000">
        <a:off x="3247826" y="2289842"/>
        <a:ext cx="2722443" cy="457968"/>
      </dsp:txXfrm>
    </dsp:sp>
    <dsp:sp modelId="{7F96AB36-87F0-43D3-84B1-3E1459B5E11A}">
      <dsp:nvSpPr>
        <dsp:cNvPr id="0" name=""/>
        <dsp:cNvSpPr/>
      </dsp:nvSpPr>
      <dsp:spPr>
        <a:xfrm>
          <a:off x="811956" y="2289842"/>
          <a:ext cx="2435870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5,3%</a:t>
          </a:r>
        </a:p>
      </dsp:txBody>
      <dsp:txXfrm>
        <a:off x="1238233" y="2289842"/>
        <a:ext cx="1583315" cy="457968"/>
      </dsp:txXfrm>
    </dsp:sp>
    <dsp:sp modelId="{4C6F9D44-3676-43E4-9CB0-C7C43D7E1FC7}">
      <dsp:nvSpPr>
        <dsp:cNvPr id="0" name=""/>
        <dsp:cNvSpPr/>
      </dsp:nvSpPr>
      <dsp:spPr>
        <a:xfrm rot="10800000">
          <a:off x="3247826" y="2747810"/>
          <a:ext cx="2722443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          11 289,4 тыс. рублей</a:t>
          </a:r>
        </a:p>
      </dsp:txBody>
      <dsp:txXfrm rot="10800000">
        <a:off x="3450816" y="2747810"/>
        <a:ext cx="2519453" cy="457968"/>
      </dsp:txXfrm>
    </dsp:sp>
    <dsp:sp modelId="{A6FFA56A-E28C-4267-854F-66B79DA68299}">
      <dsp:nvSpPr>
        <dsp:cNvPr id="0" name=""/>
        <dsp:cNvSpPr/>
      </dsp:nvSpPr>
      <dsp:spPr>
        <a:xfrm>
          <a:off x="608967" y="2747810"/>
          <a:ext cx="2841848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9,4%</a:t>
          </a:r>
        </a:p>
      </dsp:txBody>
      <dsp:txXfrm>
        <a:off x="1106291" y="2747810"/>
        <a:ext cx="1847201" cy="457968"/>
      </dsp:txXfrm>
    </dsp:sp>
    <dsp:sp modelId="{E1B5B74E-D9A0-43F8-ABFE-1BDA62F954FB}">
      <dsp:nvSpPr>
        <dsp:cNvPr id="0" name=""/>
        <dsp:cNvSpPr/>
      </dsp:nvSpPr>
      <dsp:spPr>
        <a:xfrm rot="10800000">
          <a:off x="3450816" y="3205778"/>
          <a:ext cx="2519453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12 070,0 тыс. рублей</a:t>
          </a:r>
        </a:p>
      </dsp:txBody>
      <dsp:txXfrm rot="10800000">
        <a:off x="3653805" y="3205778"/>
        <a:ext cx="2316464" cy="457968"/>
      </dsp:txXfrm>
    </dsp:sp>
    <dsp:sp modelId="{48577543-7302-46F5-9327-569C54BB82CD}">
      <dsp:nvSpPr>
        <dsp:cNvPr id="0" name=""/>
        <dsp:cNvSpPr/>
      </dsp:nvSpPr>
      <dsp:spPr>
        <a:xfrm>
          <a:off x="405978" y="3205778"/>
          <a:ext cx="3247826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10,0%</a:t>
          </a:r>
        </a:p>
      </dsp:txBody>
      <dsp:txXfrm>
        <a:off x="974348" y="3205778"/>
        <a:ext cx="2111087" cy="457968"/>
      </dsp:txXfrm>
    </dsp:sp>
    <dsp:sp modelId="{43D2A99C-A657-4D84-9FF9-69982A601729}">
      <dsp:nvSpPr>
        <dsp:cNvPr id="0" name=""/>
        <dsp:cNvSpPr/>
      </dsp:nvSpPr>
      <dsp:spPr>
        <a:xfrm rot="10800000">
          <a:off x="3653805" y="3663747"/>
          <a:ext cx="2316464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29 463,4 тыс. рублей</a:t>
          </a:r>
        </a:p>
      </dsp:txBody>
      <dsp:txXfrm rot="10800000">
        <a:off x="3856794" y="3663747"/>
        <a:ext cx="2113475" cy="457968"/>
      </dsp:txXfrm>
    </dsp:sp>
    <dsp:sp modelId="{4619466E-3641-493F-AE7C-820081113748}">
      <dsp:nvSpPr>
        <dsp:cNvPr id="0" name=""/>
        <dsp:cNvSpPr/>
      </dsp:nvSpPr>
      <dsp:spPr>
        <a:xfrm>
          <a:off x="202989" y="3663747"/>
          <a:ext cx="3653805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24,4%</a:t>
          </a:r>
        </a:p>
      </dsp:txBody>
      <dsp:txXfrm>
        <a:off x="842405" y="3663747"/>
        <a:ext cx="2374973" cy="457968"/>
      </dsp:txXfrm>
    </dsp:sp>
    <dsp:sp modelId="{E30A52EF-6791-4B09-BA9A-412BD6EC1309}">
      <dsp:nvSpPr>
        <dsp:cNvPr id="0" name=""/>
        <dsp:cNvSpPr/>
      </dsp:nvSpPr>
      <dsp:spPr>
        <a:xfrm rot="10800000">
          <a:off x="3856794" y="4121715"/>
          <a:ext cx="2113475" cy="457968"/>
        </a:xfrm>
        <a:prstGeom prst="nonIsoscelesTrapezoid">
          <a:avLst>
            <a:gd name="adj1" fmla="val 0"/>
            <a:gd name="adj2" fmla="val 443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47 096,2 тыс. рублей</a:t>
          </a:r>
        </a:p>
      </dsp:txBody>
      <dsp:txXfrm rot="10800000">
        <a:off x="4059783" y="4121715"/>
        <a:ext cx="1910486" cy="457968"/>
      </dsp:txXfrm>
    </dsp:sp>
    <dsp:sp modelId="{F08BCA98-0333-4F28-A57F-BEACC4B8AC3E}">
      <dsp:nvSpPr>
        <dsp:cNvPr id="0" name=""/>
        <dsp:cNvSpPr/>
      </dsp:nvSpPr>
      <dsp:spPr>
        <a:xfrm>
          <a:off x="0" y="4121715"/>
          <a:ext cx="4059783" cy="457968"/>
        </a:xfrm>
        <a:prstGeom prst="trapezoid">
          <a:avLst>
            <a:gd name="adj" fmla="val 443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39,1%</a:t>
          </a:r>
        </a:p>
      </dsp:txBody>
      <dsp:txXfrm>
        <a:off x="710462" y="4121715"/>
        <a:ext cx="2638859" cy="45796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73E68-63F5-40C7-81E8-48EB8325189A}">
      <dsp:nvSpPr>
        <dsp:cNvPr id="0" name=""/>
        <dsp:cNvSpPr/>
      </dsp:nvSpPr>
      <dsp:spPr>
        <a:xfrm>
          <a:off x="4" y="0"/>
          <a:ext cx="983976" cy="46869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</a:t>
          </a: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74</a:t>
          </a: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782,1 тыс. рублей</a:t>
          </a:r>
        </a:p>
      </dsp:txBody>
      <dsp:txXfrm>
        <a:off x="4" y="1874774"/>
        <a:ext cx="983976" cy="1874774"/>
      </dsp:txXfrm>
    </dsp:sp>
    <dsp:sp modelId="{AC98816D-1C25-4C07-B558-3DE8A9C27DAC}">
      <dsp:nvSpPr>
        <dsp:cNvPr id="0" name=""/>
        <dsp:cNvSpPr/>
      </dsp:nvSpPr>
      <dsp:spPr>
        <a:xfrm>
          <a:off x="32495" y="536687"/>
          <a:ext cx="924937" cy="1049806"/>
        </a:xfrm>
        <a:prstGeom prst="ellipse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848E80-9046-4B24-A37A-9F50AA9D54A0}">
      <dsp:nvSpPr>
        <dsp:cNvPr id="0" name=""/>
        <dsp:cNvSpPr/>
      </dsp:nvSpPr>
      <dsp:spPr>
        <a:xfrm>
          <a:off x="1016472" y="0"/>
          <a:ext cx="983976" cy="468693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2 933,0 тыс. рублей</a:t>
          </a:r>
        </a:p>
      </dsp:txBody>
      <dsp:txXfrm>
        <a:off x="1016472" y="1874774"/>
        <a:ext cx="983976" cy="1874774"/>
      </dsp:txXfrm>
    </dsp:sp>
    <dsp:sp modelId="{967656B3-18B1-4FA6-ACCE-9B9FC954FC73}">
      <dsp:nvSpPr>
        <dsp:cNvPr id="0" name=""/>
        <dsp:cNvSpPr/>
      </dsp:nvSpPr>
      <dsp:spPr>
        <a:xfrm>
          <a:off x="1045991" y="520580"/>
          <a:ext cx="924937" cy="1082020"/>
        </a:xfrm>
        <a:prstGeom prst="ellipse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5566" r="-12556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437A3A-9DFD-48D0-B943-F2B5D8FC6DCA}">
      <dsp:nvSpPr>
        <dsp:cNvPr id="0" name=""/>
        <dsp:cNvSpPr/>
      </dsp:nvSpPr>
      <dsp:spPr>
        <a:xfrm>
          <a:off x="2029968" y="0"/>
          <a:ext cx="983976" cy="46869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4 358,3 тыс. рублей</a:t>
          </a:r>
        </a:p>
      </dsp:txBody>
      <dsp:txXfrm>
        <a:off x="2029968" y="1874774"/>
        <a:ext cx="983976" cy="1874774"/>
      </dsp:txXfrm>
    </dsp:sp>
    <dsp:sp modelId="{2181DE0F-BD91-4703-B840-EEEE8A27669F}">
      <dsp:nvSpPr>
        <dsp:cNvPr id="0" name=""/>
        <dsp:cNvSpPr/>
      </dsp:nvSpPr>
      <dsp:spPr>
        <a:xfrm>
          <a:off x="2059487" y="528633"/>
          <a:ext cx="924937" cy="1065913"/>
        </a:xfrm>
        <a:prstGeom prst="ellipse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587809-3E3A-40B0-8175-A81284B27287}">
      <dsp:nvSpPr>
        <dsp:cNvPr id="0" name=""/>
        <dsp:cNvSpPr/>
      </dsp:nvSpPr>
      <dsp:spPr>
        <a:xfrm>
          <a:off x="3043463" y="0"/>
          <a:ext cx="983976" cy="468693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8 887,2 тыс. рублей</a:t>
          </a:r>
        </a:p>
      </dsp:txBody>
      <dsp:txXfrm>
        <a:off x="3043463" y="1874774"/>
        <a:ext cx="983976" cy="1874774"/>
      </dsp:txXfrm>
    </dsp:sp>
    <dsp:sp modelId="{EA7C290C-5285-46D9-B30E-65A17C6BAED3}">
      <dsp:nvSpPr>
        <dsp:cNvPr id="0" name=""/>
        <dsp:cNvSpPr/>
      </dsp:nvSpPr>
      <dsp:spPr>
        <a:xfrm>
          <a:off x="3072983" y="529351"/>
          <a:ext cx="924937" cy="1064477"/>
        </a:xfrm>
        <a:prstGeom prst="ellipse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38" t="1199" r="-6538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0AD3BA-CBD5-4777-A5CA-D2783EACB72E}">
      <dsp:nvSpPr>
        <dsp:cNvPr id="0" name=""/>
        <dsp:cNvSpPr/>
      </dsp:nvSpPr>
      <dsp:spPr>
        <a:xfrm>
          <a:off x="4056959" y="0"/>
          <a:ext cx="983976" cy="468693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2 003,0 тыс. рублей</a:t>
          </a:r>
        </a:p>
      </dsp:txBody>
      <dsp:txXfrm>
        <a:off x="4056959" y="1874774"/>
        <a:ext cx="983976" cy="1874774"/>
      </dsp:txXfrm>
    </dsp:sp>
    <dsp:sp modelId="{B514684A-8660-4ADD-866E-97CF077E5F79}">
      <dsp:nvSpPr>
        <dsp:cNvPr id="0" name=""/>
        <dsp:cNvSpPr/>
      </dsp:nvSpPr>
      <dsp:spPr>
        <a:xfrm>
          <a:off x="4086479" y="529351"/>
          <a:ext cx="924937" cy="1064477"/>
        </a:xfrm>
        <a:prstGeom prst="ellipse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4979" t="1199" r="-74979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103AF5-2F83-4527-9768-F36AB1C578BA}">
      <dsp:nvSpPr>
        <dsp:cNvPr id="0" name=""/>
        <dsp:cNvSpPr/>
      </dsp:nvSpPr>
      <dsp:spPr>
        <a:xfrm>
          <a:off x="5070455" y="0"/>
          <a:ext cx="983976" cy="46869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6 296,7 тыс. рублей</a:t>
          </a:r>
        </a:p>
      </dsp:txBody>
      <dsp:txXfrm>
        <a:off x="5070455" y="1874774"/>
        <a:ext cx="983976" cy="1874774"/>
      </dsp:txXfrm>
    </dsp:sp>
    <dsp:sp modelId="{8AA38F1A-0BBE-437B-9848-802D2B1206A6}">
      <dsp:nvSpPr>
        <dsp:cNvPr id="0" name=""/>
        <dsp:cNvSpPr/>
      </dsp:nvSpPr>
      <dsp:spPr>
        <a:xfrm>
          <a:off x="5099974" y="523803"/>
          <a:ext cx="924937" cy="1075574"/>
        </a:xfrm>
        <a:prstGeom prst="ellipse">
          <a:avLst/>
        </a:prstGeom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6882" r="-86882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4B1DDB-14E8-4184-AC64-8FD4BE103635}">
      <dsp:nvSpPr>
        <dsp:cNvPr id="0" name=""/>
        <dsp:cNvSpPr/>
      </dsp:nvSpPr>
      <dsp:spPr>
        <a:xfrm>
          <a:off x="6083951" y="0"/>
          <a:ext cx="983976" cy="468693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824,2 тыс. рублей</a:t>
          </a:r>
        </a:p>
      </dsp:txBody>
      <dsp:txXfrm>
        <a:off x="6083951" y="1874774"/>
        <a:ext cx="983976" cy="1874774"/>
      </dsp:txXfrm>
    </dsp:sp>
    <dsp:sp modelId="{857EF615-0C5B-47A0-B1F8-9EF0DE126074}">
      <dsp:nvSpPr>
        <dsp:cNvPr id="0" name=""/>
        <dsp:cNvSpPr/>
      </dsp:nvSpPr>
      <dsp:spPr>
        <a:xfrm>
          <a:off x="6113470" y="518247"/>
          <a:ext cx="924937" cy="1086687"/>
        </a:xfrm>
        <a:prstGeom prst="ellipse">
          <a:avLst/>
        </a:prstGeom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3177" t="2197" r="-173177" b="2197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BC6A30-316E-4B0A-91D1-9B2E18F4BEB0}">
      <dsp:nvSpPr>
        <dsp:cNvPr id="0" name=""/>
        <dsp:cNvSpPr/>
      </dsp:nvSpPr>
      <dsp:spPr>
        <a:xfrm>
          <a:off x="7097447" y="0"/>
          <a:ext cx="983976" cy="468693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4 376,5 тыс. рублей</a:t>
          </a:r>
        </a:p>
      </dsp:txBody>
      <dsp:txXfrm>
        <a:off x="7097447" y="1874774"/>
        <a:ext cx="983976" cy="1874774"/>
      </dsp:txXfrm>
    </dsp:sp>
    <dsp:sp modelId="{66F042EA-05C6-4115-9CDD-51CFCDD8D3FD}">
      <dsp:nvSpPr>
        <dsp:cNvPr id="0" name=""/>
        <dsp:cNvSpPr/>
      </dsp:nvSpPr>
      <dsp:spPr>
        <a:xfrm>
          <a:off x="7126966" y="507142"/>
          <a:ext cx="924937" cy="1108896"/>
        </a:xfrm>
        <a:prstGeom prst="ellipse">
          <a:avLst/>
        </a:prstGeom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1761" t="1853" r="-101761" b="185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BF5E3E-35FB-4757-85A8-B4F6511D937A}">
      <dsp:nvSpPr>
        <dsp:cNvPr id="0" name=""/>
        <dsp:cNvSpPr/>
      </dsp:nvSpPr>
      <dsp:spPr>
        <a:xfrm>
          <a:off x="8110943" y="0"/>
          <a:ext cx="983976" cy="468693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47,4 тыс. рублей</a:t>
          </a:r>
        </a:p>
      </dsp:txBody>
      <dsp:txXfrm>
        <a:off x="8110943" y="1874774"/>
        <a:ext cx="983976" cy="1874774"/>
      </dsp:txXfrm>
    </dsp:sp>
    <dsp:sp modelId="{3B88BB84-41CC-47F6-9841-DF40A868FCF3}">
      <dsp:nvSpPr>
        <dsp:cNvPr id="0" name=""/>
        <dsp:cNvSpPr/>
      </dsp:nvSpPr>
      <dsp:spPr>
        <a:xfrm>
          <a:off x="8140462" y="496037"/>
          <a:ext cx="924937" cy="1131106"/>
        </a:xfrm>
        <a:prstGeom prst="ellipse">
          <a:avLst/>
        </a:prstGeom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14" t="1523" r="-9514" b="152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AC1C38-2F2E-41C6-AB18-25E2D442C6D0}">
      <dsp:nvSpPr>
        <dsp:cNvPr id="0" name=""/>
        <dsp:cNvSpPr/>
      </dsp:nvSpPr>
      <dsp:spPr>
        <a:xfrm>
          <a:off x="363915" y="3749548"/>
          <a:ext cx="8370064" cy="703040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8ED3E3-9A31-401F-9C2E-4F9BCAF0A213}">
      <dsp:nvSpPr>
        <dsp:cNvPr id="0" name=""/>
        <dsp:cNvSpPr/>
      </dsp:nvSpPr>
      <dsp:spPr>
        <a:xfrm>
          <a:off x="29374" y="319261"/>
          <a:ext cx="5068286" cy="36578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9 895,2 тыс. рублей</a:t>
          </a:r>
        </a:p>
      </dsp:txBody>
      <dsp:txXfrm>
        <a:off x="771607" y="372829"/>
        <a:ext cx="3583820" cy="258646"/>
      </dsp:txXfrm>
    </dsp:sp>
    <dsp:sp modelId="{67066753-4A36-4AE2-AEB5-56A1E2F18A74}">
      <dsp:nvSpPr>
        <dsp:cNvPr id="0" name=""/>
        <dsp:cNvSpPr/>
      </dsp:nvSpPr>
      <dsp:spPr>
        <a:xfrm>
          <a:off x="2457441" y="714745"/>
          <a:ext cx="212153" cy="212153"/>
        </a:xfrm>
        <a:prstGeom prst="mathPlus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795872"/>
        <a:ext cx="155911" cy="49899"/>
      </dsp:txXfrm>
    </dsp:sp>
    <dsp:sp modelId="{7FF98444-F877-465A-91E5-BFD4D26BB0CA}">
      <dsp:nvSpPr>
        <dsp:cNvPr id="0" name=""/>
        <dsp:cNvSpPr/>
      </dsp:nvSpPr>
      <dsp:spPr>
        <a:xfrm>
          <a:off x="14287" y="956600"/>
          <a:ext cx="5098460" cy="36578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75,0 тыс. рублей</a:t>
          </a:r>
        </a:p>
      </dsp:txBody>
      <dsp:txXfrm>
        <a:off x="760939" y="1010168"/>
        <a:ext cx="3605156" cy="258646"/>
      </dsp:txXfrm>
    </dsp:sp>
    <dsp:sp modelId="{014FA916-E0F2-4AAA-9BDA-5B1881BCFECB}">
      <dsp:nvSpPr>
        <dsp:cNvPr id="0" name=""/>
        <dsp:cNvSpPr/>
      </dsp:nvSpPr>
      <dsp:spPr>
        <a:xfrm>
          <a:off x="2457441" y="1352084"/>
          <a:ext cx="212153" cy="212153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1433211"/>
        <a:ext cx="155911" cy="49899"/>
      </dsp:txXfrm>
    </dsp:sp>
    <dsp:sp modelId="{20282A58-69E0-4950-91C0-97C09A6B8B45}">
      <dsp:nvSpPr>
        <dsp:cNvPr id="0" name=""/>
        <dsp:cNvSpPr/>
      </dsp:nvSpPr>
      <dsp:spPr>
        <a:xfrm>
          <a:off x="9697" y="1593939"/>
          <a:ext cx="5107641" cy="36578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5 796,7 тыс. рублей</a:t>
          </a:r>
        </a:p>
      </dsp:txBody>
      <dsp:txXfrm>
        <a:off x="757694" y="1647507"/>
        <a:ext cx="3611647" cy="258646"/>
      </dsp:txXfrm>
    </dsp:sp>
    <dsp:sp modelId="{89B441D5-9BD6-4DF7-AB95-387D06F90D2D}">
      <dsp:nvSpPr>
        <dsp:cNvPr id="0" name=""/>
        <dsp:cNvSpPr/>
      </dsp:nvSpPr>
      <dsp:spPr>
        <a:xfrm>
          <a:off x="2457441" y="1989423"/>
          <a:ext cx="212153" cy="212153"/>
        </a:xfrm>
        <a:prstGeom prst="mathPlus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2070550"/>
        <a:ext cx="155911" cy="49899"/>
      </dsp:txXfrm>
    </dsp:sp>
    <dsp:sp modelId="{7C8531E9-EA0E-45D2-A571-D697394FE2BB}">
      <dsp:nvSpPr>
        <dsp:cNvPr id="0" name=""/>
        <dsp:cNvSpPr/>
      </dsp:nvSpPr>
      <dsp:spPr>
        <a:xfrm>
          <a:off x="6632" y="2231278"/>
          <a:ext cx="5113771" cy="36578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10,0 тыс. рублей</a:t>
          </a:r>
        </a:p>
      </dsp:txBody>
      <dsp:txXfrm>
        <a:off x="755526" y="2284846"/>
        <a:ext cx="3615983" cy="258646"/>
      </dsp:txXfrm>
    </dsp:sp>
    <dsp:sp modelId="{66F9020B-5802-4CA9-9364-C19E51A6C132}">
      <dsp:nvSpPr>
        <dsp:cNvPr id="0" name=""/>
        <dsp:cNvSpPr/>
      </dsp:nvSpPr>
      <dsp:spPr>
        <a:xfrm>
          <a:off x="2457441" y="2626762"/>
          <a:ext cx="212153" cy="212153"/>
        </a:xfrm>
        <a:prstGeom prst="mathPlus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2707889"/>
        <a:ext cx="155911" cy="49899"/>
      </dsp:txXfrm>
    </dsp:sp>
    <dsp:sp modelId="{2E5C2FC1-4E82-4098-8004-E6E2643603F4}">
      <dsp:nvSpPr>
        <dsp:cNvPr id="0" name=""/>
        <dsp:cNvSpPr/>
      </dsp:nvSpPr>
      <dsp:spPr>
        <a:xfrm>
          <a:off x="3559" y="2868617"/>
          <a:ext cx="5119916" cy="365782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11 358,4 тыс. рублей</a:t>
          </a:r>
        </a:p>
      </dsp:txBody>
      <dsp:txXfrm>
        <a:off x="753353" y="2922185"/>
        <a:ext cx="3620328" cy="258646"/>
      </dsp:txXfrm>
    </dsp:sp>
    <dsp:sp modelId="{96629224-2390-4F6D-8E7E-E122DFCBA258}">
      <dsp:nvSpPr>
        <dsp:cNvPr id="0" name=""/>
        <dsp:cNvSpPr/>
      </dsp:nvSpPr>
      <dsp:spPr>
        <a:xfrm>
          <a:off x="2457441" y="3264101"/>
          <a:ext cx="212153" cy="212153"/>
        </a:xfrm>
        <a:prstGeom prst="mathPlus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5562" y="3345228"/>
        <a:ext cx="155911" cy="49899"/>
      </dsp:txXfrm>
    </dsp:sp>
    <dsp:sp modelId="{9D7D2EEF-CE24-4D04-8A24-B9E4120AB018}">
      <dsp:nvSpPr>
        <dsp:cNvPr id="0" name=""/>
        <dsp:cNvSpPr/>
      </dsp:nvSpPr>
      <dsp:spPr>
        <a:xfrm>
          <a:off x="479" y="3505956"/>
          <a:ext cx="5126076" cy="36578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91 251,5 тыс. рублей</a:t>
          </a:r>
        </a:p>
      </dsp:txBody>
      <dsp:txXfrm>
        <a:off x="751175" y="3559524"/>
        <a:ext cx="3624684" cy="258646"/>
      </dsp:txXfrm>
    </dsp:sp>
    <dsp:sp modelId="{954118EF-6872-41DB-958B-B8EC80DBBDD0}">
      <dsp:nvSpPr>
        <dsp:cNvPr id="0" name=""/>
        <dsp:cNvSpPr/>
      </dsp:nvSpPr>
      <dsp:spPr>
        <a:xfrm>
          <a:off x="5027356" y="1931490"/>
          <a:ext cx="344120" cy="3146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27356" y="1994416"/>
        <a:ext cx="249731" cy="188778"/>
      </dsp:txXfrm>
    </dsp:sp>
    <dsp:sp modelId="{ECBB059D-6ECC-49E3-93CD-803856D2F50D}">
      <dsp:nvSpPr>
        <dsp:cNvPr id="0" name=""/>
        <dsp:cNvSpPr/>
      </dsp:nvSpPr>
      <dsp:spPr>
        <a:xfrm>
          <a:off x="5346025" y="247922"/>
          <a:ext cx="731564" cy="369515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118 386,8 тыс. рублей</a:t>
          </a:r>
        </a:p>
      </dsp:txBody>
      <dsp:txXfrm>
        <a:off x="5453160" y="789065"/>
        <a:ext cx="517294" cy="261286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B43E18-15A5-4510-9E1A-F7AE89461EDE}">
      <dsp:nvSpPr>
        <dsp:cNvPr id="0" name=""/>
        <dsp:cNvSpPr/>
      </dsp:nvSpPr>
      <dsp:spPr>
        <a:xfrm>
          <a:off x="234402" y="33006"/>
          <a:ext cx="5731970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sp:txBody>
      <dsp:txXfrm>
        <a:off x="234402" y="241403"/>
        <a:ext cx="5523573" cy="416795"/>
      </dsp:txXfrm>
    </dsp:sp>
    <dsp:sp modelId="{148A93FC-137F-4B46-A1BF-1F0F2BC016C8}">
      <dsp:nvSpPr>
        <dsp:cNvPr id="0" name=""/>
        <dsp:cNvSpPr/>
      </dsp:nvSpPr>
      <dsp:spPr>
        <a:xfrm>
          <a:off x="234402" y="67474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29 463,4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4402" y="674748"/>
        <a:ext cx="1059382" cy="1530603"/>
      </dsp:txXfrm>
    </dsp:sp>
    <dsp:sp modelId="{9A792EFB-17F9-44DC-88F8-9988CE0240CE}">
      <dsp:nvSpPr>
        <dsp:cNvPr id="0" name=""/>
        <dsp:cNvSpPr/>
      </dsp:nvSpPr>
      <dsp:spPr>
        <a:xfrm>
          <a:off x="1293670" y="310976"/>
          <a:ext cx="4672701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293670" y="519373"/>
        <a:ext cx="4464304" cy="416795"/>
      </dsp:txXfrm>
    </dsp:sp>
    <dsp:sp modelId="{FB01B62B-5504-4A2E-B5C4-A87F064879EE}">
      <dsp:nvSpPr>
        <dsp:cNvPr id="0" name=""/>
        <dsp:cNvSpPr/>
      </dsp:nvSpPr>
      <dsp:spPr>
        <a:xfrm>
          <a:off x="1293670" y="95271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3 730,9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93670" y="952718"/>
        <a:ext cx="1059382" cy="1530603"/>
      </dsp:txXfrm>
    </dsp:sp>
    <dsp:sp modelId="{9BD49260-E2BB-485D-8CF2-CF8B61797B45}">
      <dsp:nvSpPr>
        <dsp:cNvPr id="0" name=""/>
        <dsp:cNvSpPr/>
      </dsp:nvSpPr>
      <dsp:spPr>
        <a:xfrm>
          <a:off x="2352938" y="588947"/>
          <a:ext cx="3613433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2352938" y="797344"/>
        <a:ext cx="3405036" cy="416795"/>
      </dsp:txXfrm>
    </dsp:sp>
    <dsp:sp modelId="{AF91A784-8366-47F1-91F3-BF4DDD8E2FD4}">
      <dsp:nvSpPr>
        <dsp:cNvPr id="0" name=""/>
        <dsp:cNvSpPr/>
      </dsp:nvSpPr>
      <dsp:spPr>
        <a:xfrm>
          <a:off x="2352938" y="123068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6 368,5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52938" y="1230688"/>
        <a:ext cx="1059382" cy="1530603"/>
      </dsp:txXfrm>
    </dsp:sp>
    <dsp:sp modelId="{44A54C70-A085-49F1-95EC-C258DCAAB8ED}">
      <dsp:nvSpPr>
        <dsp:cNvPr id="0" name=""/>
        <dsp:cNvSpPr/>
      </dsp:nvSpPr>
      <dsp:spPr>
        <a:xfrm>
          <a:off x="3412779" y="866917"/>
          <a:ext cx="2553592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3412779" y="1075314"/>
        <a:ext cx="2345195" cy="416795"/>
      </dsp:txXfrm>
    </dsp:sp>
    <dsp:sp modelId="{1C007DD6-EF66-4173-A268-F4B7A95497DB}">
      <dsp:nvSpPr>
        <dsp:cNvPr id="0" name=""/>
        <dsp:cNvSpPr/>
      </dsp:nvSpPr>
      <dsp:spPr>
        <a:xfrm>
          <a:off x="3412779" y="150865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47 096,2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3412779" y="1508658"/>
        <a:ext cx="1059382" cy="1530603"/>
      </dsp:txXfrm>
    </dsp:sp>
    <dsp:sp modelId="{724AD835-C13B-4D7B-807D-11255C00B70C}">
      <dsp:nvSpPr>
        <dsp:cNvPr id="0" name=""/>
        <dsp:cNvSpPr/>
      </dsp:nvSpPr>
      <dsp:spPr>
        <a:xfrm>
          <a:off x="4472047" y="1144887"/>
          <a:ext cx="1494324" cy="833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32332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4472047" y="1353284"/>
        <a:ext cx="1285927" cy="416795"/>
      </dsp:txXfrm>
    </dsp:sp>
    <dsp:sp modelId="{15049B77-520C-41E7-BB6E-FA475A5AB3AE}">
      <dsp:nvSpPr>
        <dsp:cNvPr id="0" name=""/>
        <dsp:cNvSpPr/>
      </dsp:nvSpPr>
      <dsp:spPr>
        <a:xfrm>
          <a:off x="4472047" y="1786628"/>
          <a:ext cx="1059382" cy="153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4 592,4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4472047" y="1786628"/>
        <a:ext cx="1059382" cy="153060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C1593D-A69A-46E9-8A23-A733F0897880}">
      <dsp:nvSpPr>
        <dsp:cNvPr id="0" name=""/>
        <dsp:cNvSpPr/>
      </dsp:nvSpPr>
      <dsp:spPr>
        <a:xfrm>
          <a:off x="968349" y="948884"/>
          <a:ext cx="3538728" cy="1228953"/>
        </a:xfrm>
        <a:prstGeom prst="ellipse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524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C68B66-A8A4-4BC6-B6F6-DD4575396F50}">
      <dsp:nvSpPr>
        <dsp:cNvPr id="0" name=""/>
        <dsp:cNvSpPr/>
      </dsp:nvSpPr>
      <dsp:spPr>
        <a:xfrm>
          <a:off x="2403440" y="4208188"/>
          <a:ext cx="685800" cy="506390"/>
        </a:xfrm>
        <a:prstGeom prst="downArrow">
          <a:avLst/>
        </a:prstGeom>
        <a:solidFill>
          <a:srgbClr val="C000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E88AC9-335C-432A-B2FB-14EE8EC8633C}">
      <dsp:nvSpPr>
        <dsp:cNvPr id="0" name=""/>
        <dsp:cNvSpPr/>
      </dsp:nvSpPr>
      <dsp:spPr>
        <a:xfrm>
          <a:off x="1127005" y="4569500"/>
          <a:ext cx="3291840" cy="822960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b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ВСЕГО</a:t>
          </a:r>
          <a:r>
            <a:rPr lang="en-US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расходы – 2 842,9 тыс. рублей</a:t>
          </a:r>
        </a:p>
      </dsp:txBody>
      <dsp:txXfrm>
        <a:off x="1127005" y="4569500"/>
        <a:ext cx="3291840" cy="822960"/>
      </dsp:txXfrm>
    </dsp:sp>
    <dsp:sp modelId="{6AA4C91B-54F8-4B78-8EF4-1A9DACBCFB53}">
      <dsp:nvSpPr>
        <dsp:cNvPr id="0" name=""/>
        <dsp:cNvSpPr/>
      </dsp:nvSpPr>
      <dsp:spPr>
        <a:xfrm>
          <a:off x="2254910" y="2272753"/>
          <a:ext cx="1234440" cy="123444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Культура– 2,4 тыс. рублей (0,1%)</a:t>
          </a:r>
        </a:p>
      </dsp:txBody>
      <dsp:txXfrm>
        <a:off x="2435690" y="2453533"/>
        <a:ext cx="872880" cy="872880"/>
      </dsp:txXfrm>
    </dsp:sp>
    <dsp:sp modelId="{51AFD319-287F-497F-BD0B-2F0BFD894A75}">
      <dsp:nvSpPr>
        <dsp:cNvPr id="0" name=""/>
        <dsp:cNvSpPr/>
      </dsp:nvSpPr>
      <dsp:spPr>
        <a:xfrm>
          <a:off x="1100375" y="802760"/>
          <a:ext cx="1715859" cy="1663198"/>
        </a:xfrm>
        <a:prstGeom prst="ellipse">
          <a:avLst/>
        </a:prstGeom>
        <a:solidFill>
          <a:srgbClr val="FFC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Общегосу-дарственная деятельность –  2 128,9 тыс. рублей (74,9%)</a:t>
          </a:r>
        </a:p>
      </dsp:txBody>
      <dsp:txXfrm>
        <a:off x="1351657" y="1046330"/>
        <a:ext cx="1213295" cy="1176058"/>
      </dsp:txXfrm>
    </dsp:sp>
    <dsp:sp modelId="{07D7FBCF-7E40-476E-ADCF-90D179B636E3}">
      <dsp:nvSpPr>
        <dsp:cNvPr id="0" name=""/>
        <dsp:cNvSpPr/>
      </dsp:nvSpPr>
      <dsp:spPr>
        <a:xfrm>
          <a:off x="2835216" y="996286"/>
          <a:ext cx="1529100" cy="1450158"/>
        </a:xfrm>
        <a:prstGeom prst="ellipse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– 711,6 тыс. рублей (25,0%) </a:t>
          </a:r>
        </a:p>
      </dsp:txBody>
      <dsp:txXfrm>
        <a:off x="3059148" y="1208657"/>
        <a:ext cx="1081236" cy="1025416"/>
      </dsp:txXfrm>
    </dsp:sp>
    <dsp:sp modelId="{F2EAD9E8-6937-4F14-8160-90FD70C7DECB}">
      <dsp:nvSpPr>
        <dsp:cNvPr id="0" name=""/>
        <dsp:cNvSpPr/>
      </dsp:nvSpPr>
      <dsp:spPr>
        <a:xfrm>
          <a:off x="502702" y="706390"/>
          <a:ext cx="4620481" cy="3603291"/>
        </a:xfrm>
        <a:prstGeom prst="funnel">
          <a:avLst/>
        </a:prstGeom>
        <a:solidFill>
          <a:srgbClr val="FF0000">
            <a:alpha val="4000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61C07-235D-4879-842D-FBE632388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C38C22A6</Template>
  <TotalTime>0</TotalTime>
  <Pages>21</Pages>
  <Words>3371</Words>
  <Characters>19218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М. Мураталиева</dc:creator>
  <cp:lastModifiedBy>User</cp:lastModifiedBy>
  <cp:revision>2</cp:revision>
  <cp:lastPrinted>2024-03-05T11:37:00Z</cp:lastPrinted>
  <dcterms:created xsi:type="dcterms:W3CDTF">2024-04-01T11:14:00Z</dcterms:created>
  <dcterms:modified xsi:type="dcterms:W3CDTF">2024-04-01T11:14:00Z</dcterms:modified>
</cp:coreProperties>
</file>